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48870" w14:textId="77777777" w:rsidR="00437E01" w:rsidRPr="002129BC" w:rsidRDefault="003D5E91">
      <w:pPr>
        <w:rPr>
          <w:rFonts w:ascii="Verdana" w:hAnsi="Verdana"/>
          <w:sz w:val="20"/>
          <w:szCs w:val="20"/>
        </w:rPr>
      </w:pPr>
      <w:bookmarkStart w:id="0" w:name="_Hlk11067915"/>
      <w:bookmarkStart w:id="1" w:name="_Ref207423044"/>
      <w:bookmarkEnd w:id="0"/>
      <w:r w:rsidRPr="002129BC">
        <w:rPr>
          <w:rFonts w:ascii="Verdana" w:hAnsi="Verdana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60288" behindDoc="0" locked="0" layoutInCell="1" allowOverlap="1" wp14:anchorId="193488A4" wp14:editId="549D4235">
            <wp:simplePos x="0" y="0"/>
            <wp:positionH relativeFrom="column">
              <wp:posOffset>-338455</wp:posOffset>
            </wp:positionH>
            <wp:positionV relativeFrom="paragraph">
              <wp:posOffset>59055</wp:posOffset>
            </wp:positionV>
            <wp:extent cx="2540000" cy="1275715"/>
            <wp:effectExtent l="0" t="0" r="0" b="0"/>
            <wp:wrapNone/>
            <wp:docPr id="20" name="Imagem 20" descr="H:\MRI\COMUNICACAO\BIBLIOTECA\LOGOS\LOGO\Logo COM Associação Brasileira de Automação\Logo GS1 2015 COR 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MRI\COMUNICACAO\BIBLIOTECA\LOGOS\LOGO\Logo COM Associação Brasileira de Automação\Logo GS1 2015 COR DI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8871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2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3" w14:textId="77777777" w:rsidR="00437E01" w:rsidRPr="002129BC" w:rsidRDefault="003D5E91">
      <w:pPr>
        <w:rPr>
          <w:rFonts w:ascii="Verdana" w:hAnsi="Verdana"/>
          <w:sz w:val="20"/>
          <w:szCs w:val="20"/>
        </w:rPr>
      </w:pPr>
      <w:r w:rsidRPr="002129BC">
        <w:rPr>
          <w:rFonts w:ascii="Verdana" w:hAnsi="Verdana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56191" behindDoc="0" locked="0" layoutInCell="1" allowOverlap="1" wp14:anchorId="193488A6" wp14:editId="3001DC52">
            <wp:simplePos x="0" y="0"/>
            <wp:positionH relativeFrom="column">
              <wp:posOffset>3027045</wp:posOffset>
            </wp:positionH>
            <wp:positionV relativeFrom="paragraph">
              <wp:posOffset>111760</wp:posOffset>
            </wp:positionV>
            <wp:extent cx="3127375" cy="318135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8874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5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6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7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8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9" w14:textId="7A2938CD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A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B" w14:textId="1D9F1AFE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C" w14:textId="77777777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D" w14:textId="4371D80B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E" w14:textId="7D2CB448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7F" w14:textId="695D5132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80" w14:textId="4365A081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81" w14:textId="76DCED01" w:rsidR="00437E01" w:rsidRPr="002129BC" w:rsidRDefault="00437E01">
      <w:pPr>
        <w:rPr>
          <w:rFonts w:ascii="Verdana" w:hAnsi="Verdana"/>
          <w:sz w:val="20"/>
          <w:szCs w:val="20"/>
        </w:rPr>
      </w:pPr>
    </w:p>
    <w:p w14:paraId="19348882" w14:textId="2916C70C" w:rsidR="00547AFA" w:rsidRPr="002129BC" w:rsidRDefault="00547AFA">
      <w:pPr>
        <w:rPr>
          <w:rFonts w:ascii="Verdana" w:hAnsi="Verdana"/>
          <w:sz w:val="20"/>
          <w:szCs w:val="20"/>
        </w:rPr>
      </w:pPr>
    </w:p>
    <w:p w14:paraId="19348883" w14:textId="707C95E4" w:rsidR="003D5E91" w:rsidRPr="002129BC" w:rsidRDefault="003D5E91">
      <w:pPr>
        <w:rPr>
          <w:rFonts w:ascii="Verdana" w:hAnsi="Verdana"/>
          <w:sz w:val="20"/>
          <w:szCs w:val="20"/>
        </w:rPr>
      </w:pPr>
    </w:p>
    <w:p w14:paraId="19348884" w14:textId="74DA7931" w:rsidR="003D5E91" w:rsidRPr="002129BC" w:rsidRDefault="003D5E91">
      <w:pPr>
        <w:rPr>
          <w:rFonts w:ascii="Verdana" w:hAnsi="Verdana"/>
          <w:sz w:val="20"/>
          <w:szCs w:val="20"/>
        </w:rPr>
      </w:pPr>
    </w:p>
    <w:sdt>
      <w:sdtPr>
        <w:rPr>
          <w:rFonts w:ascii="Verdana" w:hAnsi="Verdana"/>
          <w:b/>
          <w:color w:val="002060"/>
          <w:sz w:val="44"/>
          <w:szCs w:val="44"/>
          <w:lang w:val="pt-BR"/>
        </w:rPr>
        <w:alias w:val="Título"/>
        <w:tag w:val=""/>
        <w:id w:val="-1133021171"/>
        <w:placeholder>
          <w:docPart w:val="1516612F50164A2AA3FF359B5802A6C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D3327AE" w14:textId="37BEAE01" w:rsidR="002716B5" w:rsidRPr="002129BC" w:rsidRDefault="00023D3C" w:rsidP="002716B5">
          <w:pPr>
            <w:ind w:hanging="284"/>
            <w:rPr>
              <w:rFonts w:ascii="Verdana" w:hAnsi="Verdana"/>
              <w:color w:val="002060"/>
              <w:sz w:val="44"/>
              <w:szCs w:val="44"/>
              <w:lang w:val="pt-BR"/>
            </w:rPr>
          </w:pPr>
          <w:r>
            <w:rPr>
              <w:rFonts w:ascii="Verdana" w:hAnsi="Verdana"/>
              <w:b/>
              <w:color w:val="002060"/>
              <w:sz w:val="44"/>
              <w:szCs w:val="44"/>
              <w:lang w:val="pt-BR"/>
            </w:rPr>
            <w:t>Cadastro Nacional de Produtos</w:t>
          </w:r>
        </w:p>
      </w:sdtContent>
    </w:sdt>
    <w:p w14:paraId="19348886" w14:textId="57A38358" w:rsidR="00547AFA" w:rsidRPr="002129BC" w:rsidRDefault="00547AFA" w:rsidP="007F1753">
      <w:pPr>
        <w:ind w:hanging="284"/>
        <w:rPr>
          <w:rFonts w:ascii="Verdana" w:hAnsi="Verdana"/>
          <w:sz w:val="44"/>
          <w:szCs w:val="44"/>
          <w:lang w:val="pt-BR"/>
        </w:rPr>
      </w:pPr>
    </w:p>
    <w:p w14:paraId="19348887" w14:textId="00C24058" w:rsidR="00547AFA" w:rsidRPr="002129BC" w:rsidRDefault="00CC0793" w:rsidP="007F1753">
      <w:pPr>
        <w:ind w:hanging="284"/>
        <w:rPr>
          <w:rFonts w:ascii="Verdana" w:hAnsi="Verdana"/>
          <w:color w:val="002060"/>
          <w:sz w:val="20"/>
          <w:szCs w:val="20"/>
          <w:lang w:val="pt-BR"/>
        </w:rPr>
      </w:pPr>
      <w:r w:rsidRPr="002129BC">
        <w:rPr>
          <w:rFonts w:ascii="Verdana" w:hAnsi="Verdana"/>
          <w:color w:val="002060"/>
          <w:sz w:val="20"/>
          <w:szCs w:val="20"/>
          <w:lang w:val="pt-BR"/>
        </w:rPr>
        <w:t>Tutorial</w:t>
      </w:r>
      <w:r w:rsidR="002716B5" w:rsidRPr="002129BC">
        <w:rPr>
          <w:rFonts w:ascii="Verdana" w:hAnsi="Verdana"/>
          <w:color w:val="002060"/>
          <w:sz w:val="20"/>
          <w:szCs w:val="20"/>
          <w:lang w:val="pt-BR"/>
        </w:rPr>
        <w:t xml:space="preserve"> Completo</w:t>
      </w:r>
    </w:p>
    <w:p w14:paraId="19348888" w14:textId="77777777" w:rsidR="00547AFA" w:rsidRPr="002129BC" w:rsidRDefault="00547AFA" w:rsidP="007F1753">
      <w:pPr>
        <w:ind w:hanging="284"/>
        <w:rPr>
          <w:rFonts w:ascii="Verdana" w:hAnsi="Verdana"/>
          <w:sz w:val="20"/>
          <w:szCs w:val="20"/>
          <w:lang w:val="pt-BR"/>
        </w:rPr>
      </w:pPr>
    </w:p>
    <w:p w14:paraId="19348889" w14:textId="65889E2B" w:rsidR="00E8548C" w:rsidRPr="002129BC" w:rsidRDefault="00E8548C" w:rsidP="007F1753">
      <w:pPr>
        <w:ind w:hanging="284"/>
        <w:rPr>
          <w:rFonts w:ascii="Verdana" w:hAnsi="Verdana"/>
          <w:sz w:val="20"/>
          <w:szCs w:val="20"/>
          <w:lang w:val="pt-BR"/>
        </w:rPr>
      </w:pPr>
    </w:p>
    <w:sdt>
      <w:sdtPr>
        <w:rPr>
          <w:rFonts w:ascii="Verdana" w:hAnsi="Verdana"/>
          <w:sz w:val="20"/>
          <w:szCs w:val="20"/>
          <w:lang w:val="pt-BR"/>
        </w:rPr>
        <w:alias w:val="Data de Publicação"/>
        <w:tag w:val=""/>
        <w:id w:val="651726163"/>
        <w:placeholder>
          <w:docPart w:val="AAEE7B49A4CF4AD19249F83CA17840E1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1-05-12T00:00:00Z">
          <w:dateFormat w:val="dd/MM/yyyy"/>
          <w:lid w:val="pt-BR"/>
          <w:storeMappedDataAs w:val="dateTime"/>
          <w:calendar w:val="gregorian"/>
        </w:date>
      </w:sdtPr>
      <w:sdtEndPr/>
      <w:sdtContent>
        <w:p w14:paraId="1934888A" w14:textId="397C66B9" w:rsidR="00E8548C" w:rsidRPr="002129BC" w:rsidRDefault="002510B2" w:rsidP="007F1753">
          <w:pPr>
            <w:ind w:hanging="284"/>
            <w:rPr>
              <w:rFonts w:ascii="Verdana" w:hAnsi="Verdana"/>
              <w:sz w:val="20"/>
              <w:szCs w:val="20"/>
              <w:lang w:val="pt-BR"/>
            </w:rPr>
          </w:pPr>
          <w:r>
            <w:rPr>
              <w:rFonts w:ascii="Verdana" w:hAnsi="Verdana"/>
              <w:sz w:val="20"/>
              <w:szCs w:val="20"/>
              <w:lang w:val="pt-BR"/>
            </w:rPr>
            <w:t>12/05/2021</w:t>
          </w:r>
        </w:p>
      </w:sdtContent>
    </w:sdt>
    <w:p w14:paraId="1934888B" w14:textId="486AF933" w:rsidR="00E8548C" w:rsidRPr="002129BC" w:rsidRDefault="00E8548C">
      <w:pPr>
        <w:rPr>
          <w:rFonts w:ascii="Verdana" w:hAnsi="Verdana"/>
          <w:sz w:val="20"/>
          <w:szCs w:val="20"/>
          <w:lang w:val="pt-BR"/>
        </w:rPr>
      </w:pPr>
    </w:p>
    <w:p w14:paraId="1934888C" w14:textId="6C54CEBA" w:rsidR="00E8548C" w:rsidRPr="002129BC" w:rsidRDefault="00E8548C">
      <w:pPr>
        <w:rPr>
          <w:rFonts w:ascii="Verdana" w:hAnsi="Verdana"/>
          <w:sz w:val="20"/>
          <w:szCs w:val="20"/>
          <w:lang w:val="pt-BR"/>
        </w:rPr>
      </w:pPr>
    </w:p>
    <w:p w14:paraId="1934888D" w14:textId="354B4713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8E" w14:textId="379516DA" w:rsidR="007F1753" w:rsidRPr="002129BC" w:rsidRDefault="007F1753">
      <w:pPr>
        <w:rPr>
          <w:rFonts w:ascii="Verdana" w:hAnsi="Verdana"/>
          <w:sz w:val="20"/>
          <w:szCs w:val="20"/>
          <w:lang w:val="pt-BR"/>
        </w:rPr>
      </w:pPr>
    </w:p>
    <w:p w14:paraId="1934888F" w14:textId="67BCB181" w:rsidR="00547AFA" w:rsidRPr="002129BC" w:rsidRDefault="003D5E91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3488A8" wp14:editId="10E1B323">
                <wp:simplePos x="0" y="0"/>
                <wp:positionH relativeFrom="column">
                  <wp:posOffset>-203200</wp:posOffset>
                </wp:positionH>
                <wp:positionV relativeFrom="paragraph">
                  <wp:posOffset>85725</wp:posOffset>
                </wp:positionV>
                <wp:extent cx="6375400" cy="45085"/>
                <wp:effectExtent l="0" t="0" r="0" b="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45085"/>
                        </a:xfrm>
                        <a:prstGeom prst="rect">
                          <a:avLst/>
                        </a:prstGeom>
                        <a:solidFill>
                          <a:srgbClr val="F263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63EDB" id="Rectangle 19" o:spid="_x0000_s1026" style="position:absolute;margin-left:-16pt;margin-top:6.75pt;width:502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" fillcolor="#f26334" stroked="f"/>
            </w:pict>
          </mc:Fallback>
        </mc:AlternateContent>
      </w:r>
    </w:p>
    <w:p w14:paraId="19348890" w14:textId="2C4F701E" w:rsidR="00547AFA" w:rsidRPr="002129BC" w:rsidRDefault="003D5E91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662336" behindDoc="0" locked="0" layoutInCell="1" allowOverlap="1" wp14:anchorId="193488AA" wp14:editId="03C02A65">
            <wp:simplePos x="0" y="0"/>
            <wp:positionH relativeFrom="column">
              <wp:posOffset>-203200</wp:posOffset>
            </wp:positionH>
            <wp:positionV relativeFrom="paragraph">
              <wp:posOffset>20955</wp:posOffset>
            </wp:positionV>
            <wp:extent cx="6375400" cy="1582420"/>
            <wp:effectExtent l="0" t="0" r="6350" b="0"/>
            <wp:wrapNone/>
            <wp:docPr id="25" name="Imagem 25" descr="H:\MRI\COMUNICACAO\BIBLIOTECA\TEMPLATES\2015\Corporate_Visual\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MRI\COMUNICACAO\BIBLIOTECA\TEMPLATES\2015\Corporate_Visual\21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48891" w14:textId="1FED4B64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2" w14:textId="23FEF226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3" w14:textId="3A5F4006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4" w14:textId="029A5F73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5" w14:textId="7BEA0B91" w:rsidR="00A030B7" w:rsidRPr="002129BC" w:rsidRDefault="00A030B7">
      <w:pPr>
        <w:rPr>
          <w:rFonts w:ascii="Verdana" w:hAnsi="Verdana"/>
          <w:sz w:val="20"/>
          <w:szCs w:val="20"/>
          <w:lang w:val="pt-BR"/>
        </w:rPr>
      </w:pPr>
    </w:p>
    <w:p w14:paraId="19348896" w14:textId="530A2EA6" w:rsidR="00A030B7" w:rsidRPr="002129BC" w:rsidRDefault="00A030B7">
      <w:pPr>
        <w:rPr>
          <w:rFonts w:ascii="Verdana" w:hAnsi="Verdana"/>
          <w:sz w:val="20"/>
          <w:szCs w:val="20"/>
          <w:lang w:val="pt-BR"/>
        </w:rPr>
      </w:pPr>
    </w:p>
    <w:p w14:paraId="19348897" w14:textId="77777777" w:rsidR="00A030B7" w:rsidRPr="002129BC" w:rsidRDefault="00A030B7">
      <w:pPr>
        <w:rPr>
          <w:rFonts w:ascii="Verdana" w:hAnsi="Verdana"/>
          <w:sz w:val="20"/>
          <w:szCs w:val="20"/>
          <w:lang w:val="pt-BR"/>
        </w:rPr>
      </w:pPr>
    </w:p>
    <w:p w14:paraId="19348898" w14:textId="3233214C" w:rsidR="00A030B7" w:rsidRPr="002129BC" w:rsidRDefault="00A030B7">
      <w:pPr>
        <w:rPr>
          <w:rFonts w:ascii="Verdana" w:hAnsi="Verdana"/>
          <w:sz w:val="20"/>
          <w:szCs w:val="20"/>
          <w:lang w:val="pt-BR"/>
        </w:rPr>
      </w:pPr>
    </w:p>
    <w:p w14:paraId="19348899" w14:textId="77777777" w:rsidR="00A030B7" w:rsidRPr="002129BC" w:rsidRDefault="00A030B7">
      <w:pPr>
        <w:rPr>
          <w:rFonts w:ascii="Verdana" w:hAnsi="Verdana"/>
          <w:sz w:val="20"/>
          <w:szCs w:val="20"/>
          <w:lang w:val="pt-BR"/>
        </w:rPr>
      </w:pPr>
    </w:p>
    <w:p w14:paraId="1934889A" w14:textId="639E749D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B" w14:textId="2838B99D" w:rsidR="00547AFA" w:rsidRPr="002129BC" w:rsidRDefault="00547AFA">
      <w:pPr>
        <w:rPr>
          <w:rFonts w:ascii="Verdana" w:hAnsi="Verdana"/>
          <w:sz w:val="20"/>
          <w:szCs w:val="20"/>
          <w:lang w:val="pt-BR"/>
        </w:rPr>
      </w:pPr>
    </w:p>
    <w:p w14:paraId="1934889C" w14:textId="705B8DEF" w:rsidR="00E8548C" w:rsidRDefault="00E8548C">
      <w:pPr>
        <w:rPr>
          <w:rFonts w:ascii="Verdana" w:hAnsi="Verdana"/>
          <w:sz w:val="20"/>
          <w:szCs w:val="20"/>
          <w:lang w:val="pt-BR"/>
        </w:rPr>
      </w:pPr>
    </w:p>
    <w:p w14:paraId="7FB12010" w14:textId="34CDFCFD" w:rsidR="002129BC" w:rsidRDefault="002129BC">
      <w:pPr>
        <w:rPr>
          <w:rFonts w:ascii="Verdana" w:hAnsi="Verdana"/>
          <w:sz w:val="20"/>
          <w:szCs w:val="20"/>
          <w:lang w:val="pt-BR"/>
        </w:rPr>
      </w:pPr>
    </w:p>
    <w:p w14:paraId="1CD81785" w14:textId="050DCD8A" w:rsidR="002129BC" w:rsidRDefault="002129BC">
      <w:pPr>
        <w:rPr>
          <w:rFonts w:ascii="Verdana" w:hAnsi="Verdana"/>
          <w:sz w:val="20"/>
          <w:szCs w:val="20"/>
          <w:lang w:val="pt-BR"/>
        </w:rPr>
      </w:pPr>
    </w:p>
    <w:p w14:paraId="26E6DA08" w14:textId="478EE825" w:rsidR="002129BC" w:rsidRPr="002129BC" w:rsidRDefault="002129BC">
      <w:pPr>
        <w:rPr>
          <w:rFonts w:ascii="Verdana" w:hAnsi="Verdana"/>
          <w:sz w:val="20"/>
          <w:szCs w:val="20"/>
          <w:lang w:val="pt-BR"/>
        </w:rPr>
      </w:pPr>
    </w:p>
    <w:sdt>
      <w:sdtPr>
        <w:rPr>
          <w:rFonts w:ascii="Verdana" w:eastAsia="Times New Roman" w:hAnsi="Verdana" w:cs="Times New Roman"/>
          <w:color w:val="auto"/>
          <w:sz w:val="20"/>
          <w:szCs w:val="20"/>
          <w:lang w:val="en-US" w:eastAsia="en-US"/>
        </w:rPr>
        <w:id w:val="-743797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96A23C" w14:textId="7B3C3D88" w:rsidR="008F0EB0" w:rsidRPr="002129BC" w:rsidRDefault="008F0EB0">
          <w:pPr>
            <w:pStyle w:val="CabealhodoSumrio"/>
            <w:rPr>
              <w:rFonts w:ascii="Verdana" w:hAnsi="Verdana"/>
              <w:sz w:val="28"/>
              <w:szCs w:val="28"/>
            </w:rPr>
          </w:pPr>
          <w:r w:rsidRPr="002129BC">
            <w:rPr>
              <w:rFonts w:ascii="Verdana" w:hAnsi="Verdana"/>
              <w:sz w:val="28"/>
              <w:szCs w:val="28"/>
            </w:rPr>
            <w:t>Sumário</w:t>
          </w:r>
        </w:p>
        <w:p w14:paraId="39346B6B" w14:textId="6A775CE3" w:rsidR="00543E04" w:rsidRPr="002129BC" w:rsidRDefault="008F0EB0" w:rsidP="00023D3C">
          <w:pPr>
            <w:pStyle w:val="Sumrio1"/>
            <w:rPr>
              <w:rFonts w:eastAsiaTheme="minorEastAsia" w:cstheme="minorBidi"/>
              <w:noProof/>
              <w:color w:val="auto"/>
              <w:lang w:val="pt-BR" w:eastAsia="pt-BR"/>
            </w:rPr>
          </w:pPr>
          <w:r w:rsidRPr="002129BC">
            <w:fldChar w:fldCharType="begin"/>
          </w:r>
          <w:r w:rsidRPr="002129BC">
            <w:instrText xml:space="preserve"> TOC \o "1-3" \h \z \u </w:instrText>
          </w:r>
          <w:r w:rsidRPr="002129BC">
            <w:fldChar w:fldCharType="separate"/>
          </w:r>
          <w:hyperlink w:anchor="_Toc12444202" w:history="1">
            <w:r w:rsidR="00543E04" w:rsidRPr="002129BC">
              <w:rPr>
                <w:rStyle w:val="Hyperlink"/>
                <w:rFonts w:ascii="Verdana" w:hAnsi="Verdana"/>
                <w:noProof/>
                <w:sz w:val="20"/>
                <w:szCs w:val="20"/>
                <w:lang w:val="pt-BR"/>
              </w:rPr>
              <w:t>1.</w:t>
            </w:r>
            <w:r w:rsidR="00543E04" w:rsidRPr="002129BC">
              <w:rPr>
                <w:rFonts w:eastAsiaTheme="minorEastAsia" w:cstheme="minorBidi"/>
                <w:noProof/>
                <w:color w:val="auto"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 w:val="20"/>
                <w:szCs w:val="20"/>
                <w:lang w:val="pt-BR" w:eastAsia="pt-BR"/>
              </w:rPr>
              <w:t xml:space="preserve">Acesso ao Cadastro Nacional de Produtos 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_Toc12444202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3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2B09BC9E" w14:textId="2D2CAE3A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03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1.1.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Criar Login de Acesso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_Toc12444203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3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2F95BD96" w14:textId="25BA456D" w:rsidR="00543E04" w:rsidRPr="002129BC" w:rsidRDefault="00B3283B" w:rsidP="00023D3C">
          <w:pPr>
            <w:pStyle w:val="Sumrio1"/>
            <w:rPr>
              <w:rFonts w:eastAsiaTheme="minorEastAsia" w:cstheme="minorBidi"/>
              <w:noProof/>
              <w:color w:val="auto"/>
              <w:lang w:val="pt-BR" w:eastAsia="pt-BR"/>
            </w:rPr>
          </w:pPr>
          <w:hyperlink w:anchor="_Toc12444204" w:history="1">
            <w:r w:rsidR="00543E04" w:rsidRPr="002129BC">
              <w:rPr>
                <w:rStyle w:val="Hyperlink"/>
                <w:rFonts w:ascii="Verdana" w:hAnsi="Verdana"/>
                <w:noProof/>
                <w:sz w:val="20"/>
                <w:szCs w:val="20"/>
                <w:lang w:eastAsia="pt-BR"/>
              </w:rPr>
              <w:t>2.</w:t>
            </w:r>
            <w:r w:rsidR="00543E04" w:rsidRPr="002129BC">
              <w:rPr>
                <w:rFonts w:eastAsiaTheme="minorEastAsia" w:cstheme="minorBidi"/>
                <w:noProof/>
                <w:color w:val="auto"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 w:val="20"/>
                <w:szCs w:val="20"/>
                <w:lang w:eastAsia="pt-BR"/>
              </w:rPr>
              <w:t>Acesso as funcionalidades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_Toc12444204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4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1E96E236" w14:textId="547272CE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05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2.1.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Cadastro de Usuário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_Toc12444205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8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0F427932" w14:textId="45AB1A35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07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2.2.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Dados do Associado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_Toc12444207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11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04302CDD" w14:textId="5AB3B3B7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08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2.3.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Cadastro de Produtos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_Toc12444208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11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755A4C90" w14:textId="50194722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10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val="pt-BR" w:eastAsia="pt-BR"/>
              </w:rPr>
              <w:t>2.4.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val="pt-BR" w:eastAsia="pt-BR"/>
              </w:rPr>
              <w:t>Como gerar etiquetas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_Toc12444210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34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24381DA3" w14:textId="74CAC20F" w:rsidR="00543E04" w:rsidRPr="007B27ED" w:rsidRDefault="00B3283B" w:rsidP="007B27ED">
          <w:pPr>
            <w:pStyle w:val="Sumrio2"/>
            <w:rPr>
              <w:rFonts w:eastAsiaTheme="minorEastAsia" w:cstheme="minorBidi"/>
              <w:noProof/>
              <w:color w:val="002060"/>
              <w:lang w:val="pt-BR" w:eastAsia="pt-BR"/>
            </w:rPr>
          </w:pPr>
          <w:hyperlink w:anchor="_Toc12444211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2.5.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Exportação de dados: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_Toc12444211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38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7AF2BBEF" w14:textId="2183AA12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13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2.6.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Etiquetas para RFID (EPC)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_Toc12444213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42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4D20C4F9" w14:textId="53202850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14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2.7.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Criar o código GLN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_Toc12444214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45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7D3155C0" w14:textId="13B7729C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15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val="pt-BR" w:eastAsia="pt-BR"/>
              </w:rPr>
              <w:t>2.8.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val="pt-BR" w:eastAsia="pt-BR"/>
              </w:rPr>
              <w:t>Importação de Produtos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_Toc12444215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48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68B3AA06" w14:textId="7FB49393" w:rsidR="00543E04" w:rsidRPr="002129BC" w:rsidRDefault="00B3283B" w:rsidP="007B27ED">
          <w:pPr>
            <w:pStyle w:val="Sumrio2"/>
            <w:rPr>
              <w:rFonts w:eastAsiaTheme="minorEastAsia" w:cstheme="minorBidi"/>
              <w:noProof/>
              <w:lang w:val="pt-BR" w:eastAsia="pt-BR"/>
            </w:rPr>
          </w:pPr>
          <w:hyperlink w:anchor="_Toc12444216" w:history="1"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2.9.</w:t>
            </w:r>
            <w:r w:rsidR="00543E04" w:rsidRPr="002129BC">
              <w:rPr>
                <w:rFonts w:eastAsiaTheme="minorEastAsia" w:cstheme="minorBidi"/>
                <w:noProof/>
                <w:lang w:val="pt-BR" w:eastAsia="pt-BR"/>
              </w:rPr>
              <w:tab/>
            </w:r>
            <w:r w:rsidR="00543E04" w:rsidRPr="002129BC">
              <w:rPr>
                <w:rStyle w:val="Hyperlink"/>
                <w:rFonts w:ascii="Verdana" w:hAnsi="Verdana"/>
                <w:noProof/>
                <w:szCs w:val="20"/>
                <w:lang w:eastAsia="pt-BR"/>
              </w:rPr>
              <w:t>Relatórios</w:t>
            </w:r>
            <w:r w:rsidR="00543E04" w:rsidRPr="002129BC">
              <w:rPr>
                <w:noProof/>
                <w:webHidden/>
              </w:rPr>
              <w:tab/>
            </w:r>
            <w:r w:rsidR="00543E04" w:rsidRPr="002129BC">
              <w:rPr>
                <w:noProof/>
                <w:webHidden/>
              </w:rPr>
              <w:fldChar w:fldCharType="begin"/>
            </w:r>
            <w:r w:rsidR="00543E04" w:rsidRPr="002129BC">
              <w:rPr>
                <w:noProof/>
                <w:webHidden/>
              </w:rPr>
              <w:instrText xml:space="preserve"> PAGEREF _Toc12444216 \h </w:instrText>
            </w:r>
            <w:r w:rsidR="00543E04" w:rsidRPr="002129BC">
              <w:rPr>
                <w:noProof/>
                <w:webHidden/>
              </w:rPr>
            </w:r>
            <w:r w:rsidR="00543E04" w:rsidRPr="002129BC">
              <w:rPr>
                <w:noProof/>
                <w:webHidden/>
              </w:rPr>
              <w:fldChar w:fldCharType="separate"/>
            </w:r>
            <w:r w:rsidR="007B27ED">
              <w:rPr>
                <w:noProof/>
                <w:webHidden/>
              </w:rPr>
              <w:t>61</w:t>
            </w:r>
            <w:r w:rsidR="00543E04" w:rsidRPr="002129BC">
              <w:rPr>
                <w:noProof/>
                <w:webHidden/>
              </w:rPr>
              <w:fldChar w:fldCharType="end"/>
            </w:r>
          </w:hyperlink>
        </w:p>
        <w:p w14:paraId="4CDAADD0" w14:textId="4A6B66E1" w:rsidR="008F0EB0" w:rsidRPr="002129BC" w:rsidRDefault="008F0EB0">
          <w:pPr>
            <w:rPr>
              <w:rFonts w:ascii="Verdana" w:hAnsi="Verdana"/>
              <w:sz w:val="20"/>
              <w:szCs w:val="20"/>
            </w:rPr>
          </w:pPr>
          <w:r w:rsidRPr="002129BC">
            <w:rPr>
              <w:rFonts w:ascii="Verdana" w:hAnsi="Verdana"/>
              <w:b/>
              <w:bCs/>
              <w:sz w:val="20"/>
              <w:szCs w:val="20"/>
            </w:rPr>
            <w:fldChar w:fldCharType="end"/>
          </w:r>
        </w:p>
      </w:sdtContent>
    </w:sdt>
    <w:p w14:paraId="347F6FB5" w14:textId="77777777" w:rsidR="00D859BB" w:rsidRPr="002129BC" w:rsidRDefault="00D859BB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  <w:br w:type="page"/>
      </w:r>
    </w:p>
    <w:p w14:paraId="296AAFCB" w14:textId="6CAD60B7" w:rsidR="009371A2" w:rsidRPr="002129BC" w:rsidRDefault="009371A2" w:rsidP="00800CC1">
      <w:pPr>
        <w:pStyle w:val="Ttulo1"/>
        <w:rPr>
          <w:rFonts w:ascii="Verdana" w:hAnsi="Verdana"/>
          <w:color w:val="1F497D" w:themeColor="text2"/>
          <w:sz w:val="20"/>
          <w:szCs w:val="20"/>
          <w:lang w:val="pt-BR"/>
        </w:rPr>
      </w:pPr>
      <w:bookmarkStart w:id="2" w:name="_Toc12444202"/>
      <w:r w:rsidRPr="002129BC">
        <w:rPr>
          <w:rFonts w:ascii="Verdana" w:hAnsi="Verdana"/>
          <w:color w:val="1F497D" w:themeColor="text2"/>
          <w:sz w:val="20"/>
          <w:szCs w:val="20"/>
          <w:lang w:val="pt-BR" w:eastAsia="pt-BR"/>
        </w:rPr>
        <w:lastRenderedPageBreak/>
        <w:t>Acesso ao</w:t>
      </w:r>
      <w:r w:rsidR="0091573C" w:rsidRPr="002129BC">
        <w:rPr>
          <w:rFonts w:ascii="Verdana" w:hAnsi="Verdana"/>
          <w:color w:val="1F497D" w:themeColor="text2"/>
          <w:sz w:val="20"/>
          <w:szCs w:val="20"/>
          <w:lang w:val="pt-BR" w:eastAsia="pt-BR"/>
        </w:rPr>
        <w:t xml:space="preserve"> Cadastro </w:t>
      </w:r>
      <w:r w:rsidR="000230EB" w:rsidRPr="002129BC">
        <w:rPr>
          <w:rFonts w:ascii="Verdana" w:hAnsi="Verdana"/>
          <w:color w:val="1F497D" w:themeColor="text2"/>
          <w:sz w:val="20"/>
          <w:szCs w:val="20"/>
          <w:lang w:val="pt-BR" w:eastAsia="pt-BR"/>
        </w:rPr>
        <w:t xml:space="preserve">Nacional de Produtos </w:t>
      </w:r>
      <w:bookmarkEnd w:id="2"/>
    </w:p>
    <w:p w14:paraId="7CE6BE82" w14:textId="77777777" w:rsidR="009371A2" w:rsidRPr="002129BC" w:rsidRDefault="009371A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27E71D19" w14:textId="711B1EFF" w:rsidR="00BE4637" w:rsidRPr="002129BC" w:rsidRDefault="00BE4637" w:rsidP="00751713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Endereço de acesso: </w:t>
      </w:r>
      <w:hyperlink r:id="rId15" w:history="1">
        <w:r w:rsidR="008002D2" w:rsidRPr="002129BC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https://cnp.gs1br.org</w:t>
        </w:r>
      </w:hyperlink>
    </w:p>
    <w:p w14:paraId="2755BCB3" w14:textId="77777777" w:rsidR="008002D2" w:rsidRPr="002129BC" w:rsidRDefault="008002D2" w:rsidP="00751713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7ED4E52" w14:textId="77777777" w:rsidR="00D859BB" w:rsidRPr="002129BC" w:rsidRDefault="00D859BB" w:rsidP="00751713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E8ABEED" w14:textId="5C138A9B" w:rsidR="00C93CC8" w:rsidRPr="002129BC" w:rsidRDefault="00C93CC8" w:rsidP="00800CC1">
      <w:pPr>
        <w:pStyle w:val="Ttulo2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3" w:name="_Toc12444203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t>Criar Login de Acesso</w:t>
      </w:r>
      <w:bookmarkEnd w:id="3"/>
    </w:p>
    <w:p w14:paraId="689B5DC9" w14:textId="77777777" w:rsidR="00AC7531" w:rsidRPr="002129BC" w:rsidRDefault="00AC7531" w:rsidP="00AC7531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CCB95CC" w14:textId="5993893D" w:rsidR="00E63B55" w:rsidRPr="002129BC" w:rsidRDefault="00E63B55" w:rsidP="00E63B55">
      <w:pPr>
        <w:pStyle w:val="PargrafodaLista"/>
        <w:autoSpaceDE w:val="0"/>
        <w:autoSpaceDN w:val="0"/>
        <w:adjustRightInd w:val="0"/>
        <w:ind w:left="360"/>
        <w:jc w:val="both"/>
        <w:rPr>
          <w:rStyle w:val="Hyperlink"/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1º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Acesse o Cadastro Nacional de Produtos</w:t>
      </w:r>
      <w:r w:rsidR="00F70983" w:rsidRPr="002129BC">
        <w:rPr>
          <w:rFonts w:ascii="Verdana" w:hAnsi="Verdana" w:cs="Verdana"/>
          <w:sz w:val="20"/>
          <w:szCs w:val="20"/>
          <w:lang w:val="pt-BR" w:eastAsia="pt-BR"/>
        </w:rPr>
        <w:t xml:space="preserve"> através do link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: </w:t>
      </w:r>
      <w:hyperlink r:id="rId16" w:history="1">
        <w:r w:rsidRPr="002129BC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https://cnp.gs1br.org</w:t>
        </w:r>
      </w:hyperlink>
    </w:p>
    <w:p w14:paraId="0BFCF2CD" w14:textId="77777777" w:rsidR="00214905" w:rsidRPr="002129BC" w:rsidRDefault="00214905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6CB6F21" w14:textId="2CDEAEAF" w:rsidR="00B60A51" w:rsidRPr="002129BC" w:rsidRDefault="00E63B55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2º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Como a empresa ainda não possui</w:t>
      </w:r>
      <w:r w:rsidR="00B60A51" w:rsidRPr="002129BC">
        <w:rPr>
          <w:rFonts w:ascii="Verdana" w:hAnsi="Verdana" w:cs="Verdana"/>
          <w:sz w:val="20"/>
          <w:szCs w:val="20"/>
          <w:lang w:val="pt-BR" w:eastAsia="pt-BR"/>
        </w:rPr>
        <w:t xml:space="preserve"> c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adastro neste site, </w:t>
      </w:r>
      <w:r w:rsidR="00F70983" w:rsidRPr="002129BC">
        <w:rPr>
          <w:rFonts w:ascii="Verdana" w:hAnsi="Verdana" w:cs="Verdana"/>
          <w:sz w:val="20"/>
          <w:szCs w:val="20"/>
          <w:lang w:val="pt-BR" w:eastAsia="pt-BR"/>
        </w:rPr>
        <w:t xml:space="preserve">o responsável pelo cadastro na empresa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deve preencher o e-mail e senha do Painel do Associado.</w:t>
      </w:r>
    </w:p>
    <w:p w14:paraId="404E873B" w14:textId="77777777" w:rsidR="00213262" w:rsidRPr="002129BC" w:rsidRDefault="00213262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573080C" w14:textId="72A6601D" w:rsidR="00B60A51" w:rsidRPr="002129BC" w:rsidRDefault="00604DC3" w:rsidP="00D859BB">
      <w:pPr>
        <w:pStyle w:val="PargrafodaLista"/>
        <w:autoSpaceDE w:val="0"/>
        <w:autoSpaceDN w:val="0"/>
        <w:adjustRightInd w:val="0"/>
        <w:ind w:left="360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73C21E82" wp14:editId="3961F3ED">
            <wp:extent cx="2139095" cy="2320207"/>
            <wp:effectExtent l="0" t="0" r="0" b="4445"/>
            <wp:docPr id="5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23" cy="236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A402" w14:textId="77777777" w:rsidR="00B60A51" w:rsidRPr="002129BC" w:rsidRDefault="00B60A51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2147D57" w14:textId="77777777" w:rsidR="00214905" w:rsidRPr="002129BC" w:rsidRDefault="00214905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6B219860" w14:textId="7EF08B1F" w:rsidR="00E63B55" w:rsidRPr="002129BC" w:rsidRDefault="00604DC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3</w:t>
      </w:r>
      <w:r w:rsidR="00E63B55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º </w:t>
      </w:r>
      <w:r w:rsidR="00E63B55" w:rsidRPr="002129BC">
        <w:rPr>
          <w:rFonts w:ascii="Verdana" w:hAnsi="Verdana" w:cs="Verdana"/>
          <w:sz w:val="20"/>
          <w:szCs w:val="20"/>
          <w:lang w:val="pt-BR" w:eastAsia="pt-BR"/>
        </w:rPr>
        <w:t>Irá abrir uma mensagem de “Alerta”, clique em “Ok”</w:t>
      </w:r>
    </w:p>
    <w:p w14:paraId="05E251EC" w14:textId="77777777" w:rsidR="00D859BB" w:rsidRPr="002129BC" w:rsidRDefault="00D859BB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461865B5" w14:textId="77777777" w:rsidR="00604DC3" w:rsidRPr="002129BC" w:rsidRDefault="00604DC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F2B3D1A" w14:textId="3DA82A97" w:rsidR="00604DC3" w:rsidRPr="002129BC" w:rsidRDefault="00604DC3" w:rsidP="00D859BB">
      <w:pPr>
        <w:pStyle w:val="PargrafodaLista"/>
        <w:autoSpaceDE w:val="0"/>
        <w:autoSpaceDN w:val="0"/>
        <w:adjustRightInd w:val="0"/>
        <w:ind w:left="360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7776C4DC" wp14:editId="7DD7ABAD">
            <wp:extent cx="3101645" cy="1366200"/>
            <wp:effectExtent l="0" t="0" r="3810" b="5715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57" cy="137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41CC" w14:textId="77777777" w:rsidR="00604DC3" w:rsidRPr="002129BC" w:rsidRDefault="00604DC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1FB55BA" w14:textId="77777777" w:rsidR="00214905" w:rsidRPr="002129BC" w:rsidRDefault="00214905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2F0E7800" w14:textId="7D3F186D" w:rsidR="00E63B55" w:rsidRPr="002129BC" w:rsidRDefault="00F7098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4º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apresentará</w:t>
      </w:r>
      <w:r w:rsidR="00E63B55" w:rsidRPr="002129BC">
        <w:rPr>
          <w:rFonts w:ascii="Verdana" w:hAnsi="Verdana" w:cs="Verdana"/>
          <w:sz w:val="20"/>
          <w:szCs w:val="20"/>
          <w:lang w:val="pt-BR" w:eastAsia="pt-BR"/>
        </w:rPr>
        <w:t xml:space="preserve"> a tela abaixo para preencher o campo com o CNPJ da empresa.</w:t>
      </w:r>
    </w:p>
    <w:p w14:paraId="4A3444AA" w14:textId="22E742B5" w:rsidR="00604DC3" w:rsidRPr="002129BC" w:rsidRDefault="00604DC3" w:rsidP="00D859BB">
      <w:pPr>
        <w:pStyle w:val="PargrafodaLista"/>
        <w:autoSpaceDE w:val="0"/>
        <w:autoSpaceDN w:val="0"/>
        <w:adjustRightInd w:val="0"/>
        <w:ind w:left="360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1CF6CFDB" wp14:editId="55E21138">
            <wp:extent cx="2001288" cy="2460381"/>
            <wp:effectExtent l="0" t="0" r="0" b="0"/>
            <wp:docPr id="6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54" cy="24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6E5A" w14:textId="77777777" w:rsidR="00604DC3" w:rsidRPr="002129BC" w:rsidRDefault="00604DC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7193200" w14:textId="77777777" w:rsidR="00214905" w:rsidRPr="002129BC" w:rsidRDefault="00214905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2CD3538" w14:textId="159F06D9" w:rsidR="007E311E" w:rsidRPr="002129BC" w:rsidRDefault="00213262" w:rsidP="007E311E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5</w:t>
      </w:r>
      <w:r w:rsidR="007E311E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º </w:t>
      </w:r>
      <w:r w:rsidR="007E311E" w:rsidRPr="002129BC">
        <w:rPr>
          <w:rFonts w:ascii="Verdana" w:hAnsi="Verdana" w:cs="Verdana"/>
          <w:sz w:val="20"/>
          <w:szCs w:val="20"/>
          <w:lang w:val="pt-BR" w:eastAsia="pt-BR"/>
        </w:rPr>
        <w:t>Quando acessar, o sistema solicitará o aceite do “Termo de Adesão”, indo até o final da tela e clique em “Aceitar”.</w:t>
      </w:r>
    </w:p>
    <w:p w14:paraId="55000E24" w14:textId="3E943860" w:rsidR="00604DC3" w:rsidRPr="002129BC" w:rsidRDefault="00604DC3" w:rsidP="00E63B55">
      <w:pPr>
        <w:pStyle w:val="PargrafodaLista"/>
        <w:autoSpaceDE w:val="0"/>
        <w:autoSpaceDN w:val="0"/>
        <w:adjustRightInd w:val="0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989D9BB" w14:textId="57439982" w:rsidR="0091573C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4897221" wp14:editId="5CBB7778">
                <wp:simplePos x="0" y="0"/>
                <wp:positionH relativeFrom="page">
                  <wp:posOffset>1587398</wp:posOffset>
                </wp:positionH>
                <wp:positionV relativeFrom="paragraph">
                  <wp:posOffset>89967</wp:posOffset>
                </wp:positionV>
                <wp:extent cx="4593946" cy="3416198"/>
                <wp:effectExtent l="190500" t="190500" r="187960" b="184785"/>
                <wp:wrapNone/>
                <wp:docPr id="61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3946" cy="3416198"/>
                          <a:chOff x="0" y="0"/>
                          <a:chExt cx="4669581" cy="3288562"/>
                        </a:xfrm>
                      </wpg:grpSpPr>
                      <pic:pic xmlns:pic="http://schemas.openxmlformats.org/drawingml/2006/picture">
                        <pic:nvPicPr>
                          <pic:cNvPr id="62" name="Imagem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9"/>
                          <a:stretch/>
                        </pic:blipFill>
                        <pic:spPr>
                          <a:xfrm>
                            <a:off x="0" y="0"/>
                            <a:ext cx="4669581" cy="2769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3" name="Imagem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37" t="80473" r="25398" b="1783"/>
                          <a:stretch/>
                        </pic:blipFill>
                        <pic:spPr>
                          <a:xfrm>
                            <a:off x="1580787" y="2831287"/>
                            <a:ext cx="1552328" cy="4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EA83E" id="Grupo 5" o:spid="_x0000_s1026" style="position:absolute;margin-left:125pt;margin-top:7.1pt;width:361.75pt;height:269pt;z-index:251688960;mso-position-horizontal-relative:page;mso-width-relative:margin;mso-height-relative:margin" coordsize="46695,3288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2" o:spid="_x0000_s1027" type="#_x0000_t75" style="position:absolute;width:46695;height:27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">
                  <v:imagedata r:id="rId22" o:title="" cropright="5557f"/>
                  <v:shadow on="t" color="black" opacity="45875f" origin="-.5,-.5" offset="0,0"/>
                </v:shape>
                <v:shape id="Imagem 63" o:spid="_x0000_s1028" type="#_x0000_t75" style="position:absolute;left:15807;top:28312;width:15524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">
                  <v:imagedata r:id="rId23" o:title="" croptop="52739f" cropbottom="1169f" cropleft="30236f" cropright="16645f"/>
                  <v:shadow on="t" color="black" opacity="45875f" origin="-.5,-.5" offset="0,0"/>
                </v:shape>
                <w10:wrap anchorx="page"/>
              </v:group>
            </w:pict>
          </mc:Fallback>
        </mc:AlternateContent>
      </w:r>
    </w:p>
    <w:p w14:paraId="10D67A18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0F16943B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70416709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181AA8AD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51C5B79C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2921AF72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0C545EBE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1BC34697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2D77BEBC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65DD0EC2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6C8C07DC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53166587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1D41C762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7F8ABE2F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08AF0B23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3E4AED25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5B787D74" w14:textId="77777777" w:rsidR="00213262" w:rsidRPr="002129BC" w:rsidRDefault="00213262" w:rsidP="00751713">
      <w:pPr>
        <w:jc w:val="both"/>
        <w:rPr>
          <w:rFonts w:ascii="Verdana" w:hAnsi="Verdana"/>
          <w:b/>
          <w:sz w:val="20"/>
          <w:szCs w:val="20"/>
          <w:lang w:val="pt-BR"/>
        </w:rPr>
      </w:pPr>
    </w:p>
    <w:p w14:paraId="134080C7" w14:textId="77777777" w:rsidR="00213262" w:rsidRPr="002129BC" w:rsidRDefault="0021326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2C991E7F" w14:textId="77777777" w:rsidR="00213262" w:rsidRPr="002129BC" w:rsidRDefault="0021326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933BD90" w14:textId="77777777" w:rsidR="00213262" w:rsidRPr="002129BC" w:rsidRDefault="0021326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20FC0578" w14:textId="77777777" w:rsidR="00213262" w:rsidRPr="002129BC" w:rsidRDefault="0021326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F6AA35B" w14:textId="77777777" w:rsidR="00213262" w:rsidRPr="002129BC" w:rsidRDefault="0021326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491AEB02" w14:textId="3B29D14D" w:rsidR="005170F9" w:rsidRPr="002129BC" w:rsidRDefault="0091573C" w:rsidP="00800CC1">
      <w:pPr>
        <w:pStyle w:val="Ttulo1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4" w:name="_Toc12444204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t>Acesso as funcionalidades</w:t>
      </w:r>
      <w:bookmarkEnd w:id="4"/>
    </w:p>
    <w:p w14:paraId="50ABAA3D" w14:textId="77777777" w:rsidR="00243DBC" w:rsidRPr="002129BC" w:rsidRDefault="00243DB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5DE81A00" w14:textId="228F0649" w:rsidR="00E91237" w:rsidRPr="002129BC" w:rsidRDefault="00E91237" w:rsidP="00E91237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Ao acessar a ferramenta </w:t>
      </w:r>
      <w:r w:rsidR="00023D3C">
        <w:rPr>
          <w:rFonts w:ascii="Verdana" w:hAnsi="Verdana" w:cs="Verdana"/>
          <w:sz w:val="20"/>
          <w:szCs w:val="20"/>
          <w:lang w:val="pt-BR" w:eastAsia="pt-BR"/>
        </w:rPr>
        <w:t>Cadastro Nacional de Produtos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, as funcionalidades </w:t>
      </w:r>
      <w:r w:rsidR="000A7D09">
        <w:rPr>
          <w:rFonts w:ascii="Verdana" w:hAnsi="Verdana" w:cs="Verdana"/>
          <w:sz w:val="20"/>
          <w:szCs w:val="20"/>
          <w:lang w:val="pt-BR" w:eastAsia="pt-BR"/>
        </w:rPr>
        <w:t>serão acessadas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pel</w:t>
      </w:r>
      <w:r w:rsidR="008E7DEB" w:rsidRPr="002129BC">
        <w:rPr>
          <w:rFonts w:ascii="Verdana" w:hAnsi="Verdana" w:cs="Verdana"/>
          <w:sz w:val="20"/>
          <w:szCs w:val="20"/>
          <w:lang w:val="pt-BR" w:eastAsia="pt-BR"/>
        </w:rPr>
        <w:t>o Menu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ao lado esquerdo da tela (Menu principal).</w:t>
      </w:r>
    </w:p>
    <w:p w14:paraId="2C3A4E03" w14:textId="7AD6FAB9" w:rsidR="00E91237" w:rsidRPr="002129BC" w:rsidRDefault="00E91237" w:rsidP="00E91237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78DE0BD" w14:textId="4C515829" w:rsidR="00214905" w:rsidRPr="002129BC" w:rsidRDefault="00612A18" w:rsidP="00E91237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/>
          <w:b/>
          <w:color w:val="002060"/>
          <w:sz w:val="20"/>
          <w:szCs w:val="20"/>
          <w:lang w:val="pt-BR"/>
        </w:rPr>
        <w:t>Painel de Controle e Menu Principal</w:t>
      </w:r>
    </w:p>
    <w:p w14:paraId="75BDA355" w14:textId="073155C6" w:rsidR="00E91237" w:rsidRPr="002129BC" w:rsidRDefault="00E91237" w:rsidP="0075171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1BBAAA2" w14:textId="1475F510" w:rsidR="00214905" w:rsidRDefault="00214905" w:rsidP="0075171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Observar o modelo de acesso as funcionalidades </w:t>
      </w:r>
      <w:r w:rsidR="00706635">
        <w:rPr>
          <w:rFonts w:ascii="Verdana" w:hAnsi="Verdana" w:cs="Verdana"/>
          <w:sz w:val="20"/>
          <w:szCs w:val="20"/>
          <w:lang w:val="pt-BR" w:eastAsia="pt-BR"/>
        </w:rPr>
        <w:t>do Painel de Controle:</w:t>
      </w:r>
    </w:p>
    <w:p w14:paraId="0CA39346" w14:textId="245D772E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4535648F" wp14:editId="1EE3268A">
            <wp:simplePos x="0" y="0"/>
            <wp:positionH relativeFrom="column">
              <wp:posOffset>-50800</wp:posOffset>
            </wp:positionH>
            <wp:positionV relativeFrom="paragraph">
              <wp:posOffset>176530</wp:posOffset>
            </wp:positionV>
            <wp:extent cx="2051050" cy="3188335"/>
            <wp:effectExtent l="0" t="0" r="6350" b="0"/>
            <wp:wrapSquare wrapText="bothSides"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31C01" w14:textId="3E7CC068" w:rsidR="002129BC" w:rsidRP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3FF39F7" w14:textId="1831A439" w:rsidR="00290B37" w:rsidRPr="002129BC" w:rsidRDefault="00290B37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DF4DDCA" w14:textId="43D24B18" w:rsidR="005170F9" w:rsidRPr="00AF296D" w:rsidRDefault="00290B37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DAE96E" wp14:editId="0B4A3DD9">
                <wp:simplePos x="0" y="0"/>
                <wp:positionH relativeFrom="column">
                  <wp:posOffset>2184400</wp:posOffset>
                </wp:positionH>
                <wp:positionV relativeFrom="paragraph">
                  <wp:posOffset>918210</wp:posOffset>
                </wp:positionV>
                <wp:extent cx="869950" cy="166978"/>
                <wp:effectExtent l="0" t="0" r="25400" b="24130"/>
                <wp:wrapNone/>
                <wp:docPr id="57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C6D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57" o:spid="_x0000_s1026" type="#_x0000_t66" style="position:absolute;margin-left:172pt;margin-top:72.3pt;width:68.5pt;height:1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" adj="2073" fillcolor="#4f81bd [3204]" strokecolor="#243f60 [1604]" strokeweight="2pt"/>
            </w:pict>
          </mc:Fallback>
        </mc:AlternateContent>
      </w:r>
    </w:p>
    <w:p w14:paraId="1132C416" w14:textId="2863009A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0D8DB5A6" w14:textId="4751DBA6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592B5277" w14:textId="6E078967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322F1D05" w14:textId="579E439D" w:rsidR="002129BC" w:rsidRPr="00AF296D" w:rsidRDefault="00612A18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  <w:r w:rsidRPr="002129BC">
        <w:rPr>
          <w:rFonts w:ascii="Verdana" w:hAnsi="Verdana"/>
          <w:b/>
          <w:noProof/>
          <w:color w:val="002060"/>
          <w:sz w:val="20"/>
          <w:szCs w:val="20"/>
          <w:lang w:val="pt-B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ABA23FC" wp14:editId="3A336CC6">
                <wp:simplePos x="0" y="0"/>
                <wp:positionH relativeFrom="column">
                  <wp:posOffset>1962150</wp:posOffset>
                </wp:positionH>
                <wp:positionV relativeFrom="paragraph">
                  <wp:posOffset>60960</wp:posOffset>
                </wp:positionV>
                <wp:extent cx="1454150" cy="1404620"/>
                <wp:effectExtent l="0" t="0" r="0" b="0"/>
                <wp:wrapSquare wrapText="bothSides"/>
                <wp:docPr id="2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BB8F" w14:textId="030F418F" w:rsidR="002510B2" w:rsidRPr="00612A18" w:rsidRDefault="002510B2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  <w:lang w:val="pt-BR"/>
                              </w:rPr>
                              <w:t>Painel de Controle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BA23F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4.5pt;margin-top:4.8pt;width:114.5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" filled="f" stroked="f">
                <v:textbox style="mso-fit-shape-to-text:t">
                  <w:txbxContent>
                    <w:p w14:paraId="52D4BB8F" w14:textId="030F418F" w:rsidR="002510B2" w:rsidRPr="00612A18" w:rsidRDefault="002510B2">
                      <w:pPr>
                        <w:rPr>
                          <w:rFonts w:ascii="Verdana" w:hAnsi="Verdana"/>
                          <w:b/>
                          <w:bCs/>
                          <w:color w:val="1F497D" w:themeColor="text2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 w:themeColor="text2"/>
                          <w:sz w:val="18"/>
                          <w:szCs w:val="18"/>
                          <w:lang w:val="pt-BR"/>
                        </w:rPr>
                        <w:t>Painel de Controle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AF528" w14:textId="7597C230" w:rsidR="002129BC" w:rsidRPr="00AF296D" w:rsidRDefault="00612A18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E168B" wp14:editId="61E0B195">
                <wp:simplePos x="0" y="0"/>
                <wp:positionH relativeFrom="margin">
                  <wp:posOffset>3149600</wp:posOffset>
                </wp:positionH>
                <wp:positionV relativeFrom="paragraph">
                  <wp:posOffset>107950</wp:posOffset>
                </wp:positionV>
                <wp:extent cx="3657600" cy="533400"/>
                <wp:effectExtent l="0" t="0" r="0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D6073" w14:textId="6C284D1F" w:rsidR="002510B2" w:rsidRPr="00612A18" w:rsidRDefault="002510B2" w:rsidP="005170F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Este é o m</w:t>
                            </w:r>
                            <w:r w:rsidRPr="00612A18"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enu com todas as funcionalidades da ferramenta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, nas próximas páginas você encontrará os detalhes de cada uma das opções.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168B" id="Caixa de texto 58" o:spid="_x0000_s1027" type="#_x0000_t202" style="position:absolute;left:0;text-align:left;margin-left:248pt;margin-top:8.5pt;width:4in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" fillcolor="white [3201]" stroked="f" strokeweight=".5pt">
                <v:textbox>
                  <w:txbxContent>
                    <w:p w14:paraId="791D6073" w14:textId="6C284D1F" w:rsidR="002510B2" w:rsidRPr="00612A18" w:rsidRDefault="002510B2" w:rsidP="005170F9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Este é o m</w:t>
                      </w:r>
                      <w:r w:rsidRPr="00612A18">
                        <w:rPr>
                          <w:rFonts w:ascii="Verdana" w:hAnsi="Verdana"/>
                          <w:sz w:val="18"/>
                          <w:lang w:val="pt-BR"/>
                        </w:rPr>
                        <w:t>enu com todas as funcionalidades da ferramenta</w:t>
                      </w: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, nas próximas páginas você encontrará os detalhes de cada uma das opções.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13C46" w14:textId="0AF21CAE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0542EB1F" w14:textId="7342C8AB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6419421A" w14:textId="3809D48F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6C2C481D" w14:textId="79D77C63" w:rsidR="002129BC" w:rsidRPr="00AF296D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noProof/>
          <w:sz w:val="20"/>
          <w:szCs w:val="20"/>
          <w:lang w:val="pt-BR"/>
        </w:rPr>
      </w:pPr>
    </w:p>
    <w:p w14:paraId="5ACBEBE8" w14:textId="77777777" w:rsidR="002129BC" w:rsidRP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5ED6F43" w14:textId="27BDBAF6" w:rsidR="005170F9" w:rsidRDefault="008E7DEB" w:rsidP="00751713">
      <w:pPr>
        <w:autoSpaceDE w:val="0"/>
        <w:autoSpaceDN w:val="0"/>
        <w:adjustRightInd w:val="0"/>
        <w:jc w:val="both"/>
        <w:rPr>
          <w:rFonts w:ascii="Verdana" w:hAnsi="Verdana"/>
          <w:b/>
          <w:color w:val="002060"/>
          <w:sz w:val="20"/>
          <w:szCs w:val="20"/>
          <w:lang w:val="pt-BR"/>
        </w:rPr>
      </w:pPr>
      <w:r w:rsidRPr="002129BC">
        <w:rPr>
          <w:rFonts w:ascii="Verdana" w:hAnsi="Verdana"/>
          <w:b/>
          <w:color w:val="002060"/>
          <w:sz w:val="20"/>
          <w:szCs w:val="20"/>
          <w:lang w:val="pt-BR"/>
        </w:rPr>
        <w:t xml:space="preserve"> </w:t>
      </w:r>
    </w:p>
    <w:p w14:paraId="34BA3E0B" w14:textId="5A2E2BF4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b/>
          <w:color w:val="002060"/>
          <w:sz w:val="20"/>
          <w:szCs w:val="20"/>
          <w:lang w:val="pt-BR"/>
        </w:rPr>
      </w:pPr>
    </w:p>
    <w:p w14:paraId="385909A2" w14:textId="6E9326E0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b/>
          <w:color w:val="002060"/>
          <w:sz w:val="20"/>
          <w:szCs w:val="20"/>
          <w:lang w:val="pt-BR"/>
        </w:rPr>
      </w:pPr>
    </w:p>
    <w:p w14:paraId="1E474D26" w14:textId="77777777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/>
          <w:b/>
          <w:color w:val="002060"/>
          <w:sz w:val="20"/>
          <w:szCs w:val="20"/>
          <w:lang w:val="pt-BR"/>
        </w:rPr>
      </w:pPr>
    </w:p>
    <w:p w14:paraId="3CB386C7" w14:textId="30B1EFCF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549B8B5" w14:textId="1DCE3581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AE760A5" w14:textId="6973580E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906012F" w14:textId="77777777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31388FE" w14:textId="3F2CCD02" w:rsidR="002129BC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b/>
          <w:noProof/>
          <w:color w:val="002060"/>
          <w:sz w:val="20"/>
          <w:szCs w:val="20"/>
          <w:lang w:val="pt-BR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34C1A27D" wp14:editId="0409902D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1454150" cy="1404620"/>
                <wp:effectExtent l="0" t="0" r="0" b="0"/>
                <wp:wrapSquare wrapText="bothSides"/>
                <wp:docPr id="4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A2150" w14:textId="41557CD9" w:rsidR="002510B2" w:rsidRPr="00612A18" w:rsidRDefault="002510B2" w:rsidP="0070663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1F497D" w:themeColor="text2"/>
                                <w:sz w:val="18"/>
                                <w:szCs w:val="18"/>
                                <w:lang w:val="pt-BR"/>
                              </w:rPr>
                              <w:t>Menu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1A27D" id="_x0000_s1028" type="#_x0000_t202" style="position:absolute;left:0;text-align:left;margin-left:0;margin-top:16.05pt;width:114.5pt;height:110.6pt;z-index:25191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" filled="f" stroked="f">
                <v:textbox style="mso-fit-shape-to-text:t">
                  <w:txbxContent>
                    <w:p w14:paraId="258A2150" w14:textId="41557CD9" w:rsidR="002510B2" w:rsidRPr="00612A18" w:rsidRDefault="002510B2" w:rsidP="00706635">
                      <w:pPr>
                        <w:rPr>
                          <w:rFonts w:ascii="Verdana" w:hAnsi="Verdana"/>
                          <w:b/>
                          <w:bCs/>
                          <w:color w:val="1F497D" w:themeColor="text2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1F497D" w:themeColor="text2"/>
                          <w:sz w:val="18"/>
                          <w:szCs w:val="18"/>
                          <w:lang w:val="pt-BR"/>
                        </w:rPr>
                        <w:t>Menu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DB7F5C" w14:textId="62EE25D5" w:rsidR="002129BC" w:rsidRDefault="002129B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652E4294" w14:textId="717F0741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146321D" w14:textId="6CFD52C8" w:rsidR="001B3ECB" w:rsidRDefault="001B3ECB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B89EA4D" w14:textId="5D955698" w:rsidR="00706635" w:rsidRDefault="00433A5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rFonts w:ascii="Verdana" w:hAnsi="Verdana" w:cs="Verdana,Bold"/>
          <w:sz w:val="20"/>
          <w:szCs w:val="20"/>
          <w:lang w:val="pt-BR" w:eastAsia="pt-BR"/>
        </w:rPr>
        <w:t xml:space="preserve">No </w:t>
      </w:r>
      <w:r w:rsidR="001054BD">
        <w:rPr>
          <w:rFonts w:ascii="Verdana" w:hAnsi="Verdana" w:cs="Verdana,Bold"/>
          <w:sz w:val="20"/>
          <w:szCs w:val="20"/>
          <w:lang w:val="pt-BR" w:eastAsia="pt-BR"/>
        </w:rPr>
        <w:t xml:space="preserve">Menu Principal você acessará </w:t>
      </w:r>
      <w:r w:rsidR="00B21060">
        <w:rPr>
          <w:rFonts w:ascii="Verdana" w:hAnsi="Verdana" w:cs="Verdana,Bold"/>
          <w:sz w:val="20"/>
          <w:szCs w:val="20"/>
          <w:lang w:val="pt-BR" w:eastAsia="pt-BR"/>
        </w:rPr>
        <w:t>através de pesquisas específicas as</w:t>
      </w:r>
      <w:r w:rsidR="001054BD">
        <w:rPr>
          <w:rFonts w:ascii="Verdana" w:hAnsi="Verdana" w:cs="Verdana,Bold"/>
          <w:sz w:val="20"/>
          <w:szCs w:val="20"/>
          <w:lang w:val="pt-BR" w:eastAsia="pt-BR"/>
        </w:rPr>
        <w:t xml:space="preserve"> informações</w:t>
      </w:r>
      <w:r w:rsidR="00B21060">
        <w:rPr>
          <w:rFonts w:ascii="Verdana" w:hAnsi="Verdana" w:cs="Verdana,Bold"/>
          <w:sz w:val="20"/>
          <w:szCs w:val="20"/>
          <w:lang w:val="pt-BR" w:eastAsia="pt-BR"/>
        </w:rPr>
        <w:t xml:space="preserve">. </w:t>
      </w:r>
    </w:p>
    <w:p w14:paraId="3C2ADA47" w14:textId="69992666" w:rsid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rFonts w:ascii="Verdana" w:hAnsi="Verdana" w:cs="Verdana,Bold"/>
          <w:sz w:val="20"/>
          <w:szCs w:val="20"/>
          <w:lang w:val="pt-BR" w:eastAsia="pt-BR"/>
        </w:rPr>
        <w:t>São elas:</w:t>
      </w:r>
    </w:p>
    <w:p w14:paraId="4C79C149" w14:textId="75F8DB24" w:rsid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</w:p>
    <w:p w14:paraId="66FBFB2C" w14:textId="261DC4C2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</w:pPr>
      <w:r w:rsidRPr="001054BD"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  <w:t>- GTIN’s gerados;</w:t>
      </w:r>
    </w:p>
    <w:p w14:paraId="5F120D82" w14:textId="62C2FDDC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</w:pPr>
      <w:r w:rsidRPr="001054BD"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  <w:t>- GTIN’s ativos, reativados e reutizados;</w:t>
      </w:r>
    </w:p>
    <w:p w14:paraId="6D91D582" w14:textId="68AA3B48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</w:pPr>
      <w:r w:rsidRPr="001054BD"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  <w:t>- GTIN’s inativos;</w:t>
      </w:r>
    </w:p>
    <w:p w14:paraId="65B128B9" w14:textId="2E4BA385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</w:pPr>
      <w:r w:rsidRPr="001054BD"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  <w:t>- Cadastros em elaboração;</w:t>
      </w:r>
    </w:p>
    <w:p w14:paraId="26CCF185" w14:textId="4A07A96F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</w:pPr>
      <w:r w:rsidRPr="001054BD">
        <w:rPr>
          <w:rFonts w:ascii="Verdana" w:hAnsi="Verdana" w:cs="Verdana,Bold"/>
          <w:color w:val="1F497D" w:themeColor="text2"/>
          <w:sz w:val="20"/>
          <w:szCs w:val="20"/>
          <w:lang w:val="pt-BR" w:eastAsia="pt-BR"/>
        </w:rPr>
        <w:t>- GTIN’s suspensos e cancelados.</w:t>
      </w:r>
    </w:p>
    <w:p w14:paraId="576435AF" w14:textId="77777777" w:rsidR="001054BD" w:rsidRPr="001054BD" w:rsidRDefault="001054BD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</w:p>
    <w:p w14:paraId="63323A48" w14:textId="10A2EBBC" w:rsidR="00706635" w:rsidRDefault="00126093" w:rsidP="00126093">
      <w:pPr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>
        <w:t xml:space="preserve">                                                                                                                                </w:t>
      </w:r>
      <w:r w:rsidRPr="00126093">
        <w:rPr>
          <w:noProof/>
        </w:rPr>
        <w:drawing>
          <wp:inline distT="0" distB="0" distL="0" distR="0" wp14:anchorId="0BAFDD00" wp14:editId="7DECC92A">
            <wp:extent cx="1179830" cy="102312"/>
            <wp:effectExtent l="0" t="0" r="1270" b="0"/>
            <wp:docPr id="417" name="Image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79709" cy="1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1EDA" w14:textId="389B1B1B" w:rsidR="00706635" w:rsidRDefault="003B627C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3B627C">
        <w:rPr>
          <w:noProof/>
        </w:rPr>
        <w:drawing>
          <wp:inline distT="0" distB="0" distL="0" distR="0" wp14:anchorId="316BADE8" wp14:editId="7FEE40A6">
            <wp:extent cx="6106795" cy="859790"/>
            <wp:effectExtent l="0" t="0" r="8255" b="0"/>
            <wp:docPr id="416" name="Imagem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84F5" w14:textId="439D0341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992B472" w14:textId="0FD013D5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C9588DA" w14:textId="711978FC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47736FF8" w14:textId="77777777" w:rsid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D9F1246" w14:textId="77777777" w:rsid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4E81C92" w14:textId="77777777" w:rsid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52D630A" w14:textId="6D3D8060" w:rsid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000000" w:themeColor="text1"/>
          <w:sz w:val="20"/>
          <w:szCs w:val="20"/>
          <w:lang w:val="pt-BR" w:eastAsia="pt-BR"/>
        </w:rPr>
      </w:pPr>
      <w:r>
        <w:rPr>
          <w:rFonts w:ascii="Verdana" w:hAnsi="Verdana" w:cs="Verdana,Bold"/>
          <w:color w:val="000000" w:themeColor="text1"/>
          <w:sz w:val="20"/>
          <w:szCs w:val="20"/>
          <w:lang w:val="pt-BR" w:eastAsia="pt-BR"/>
        </w:rPr>
        <w:t>Preencher os campos para fazer a pesquisa.</w:t>
      </w:r>
    </w:p>
    <w:p w14:paraId="306D41D2" w14:textId="77777777" w:rsidR="00B21060" w:rsidRPr="00B21060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color w:val="0070C0"/>
          <w:sz w:val="20"/>
          <w:szCs w:val="20"/>
          <w:lang w:val="pt-BR" w:eastAsia="pt-BR"/>
        </w:rPr>
      </w:pPr>
    </w:p>
    <w:p w14:paraId="7F3E5D28" w14:textId="76F627FF" w:rsidR="00706635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B21060">
        <w:rPr>
          <w:noProof/>
        </w:rPr>
        <w:drawing>
          <wp:inline distT="0" distB="0" distL="0" distR="0" wp14:anchorId="5C695387" wp14:editId="72330BD3">
            <wp:extent cx="6106795" cy="1939290"/>
            <wp:effectExtent l="0" t="0" r="8255" b="3810"/>
            <wp:docPr id="418" name="Image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F14C" w14:textId="5DB72698" w:rsidR="00706635" w:rsidRDefault="00706635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56507247" w14:textId="435C7C74" w:rsidR="00C46B32" w:rsidRPr="000A2983" w:rsidRDefault="000A7D09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rFonts w:ascii="Verdana" w:hAnsi="Verdana" w:cs="Verdana,Bold"/>
          <w:sz w:val="20"/>
          <w:szCs w:val="20"/>
          <w:lang w:val="pt-BR" w:eastAsia="pt-BR"/>
        </w:rPr>
        <w:t>Esta é a v</w:t>
      </w:r>
      <w:r w:rsidR="000A2983" w:rsidRPr="000A2983">
        <w:rPr>
          <w:rFonts w:ascii="Verdana" w:hAnsi="Verdana" w:cs="Verdana,Bold"/>
          <w:sz w:val="20"/>
          <w:szCs w:val="20"/>
          <w:lang w:val="pt-BR" w:eastAsia="pt-BR"/>
        </w:rPr>
        <w:t>isualização</w:t>
      </w:r>
      <w:r w:rsidR="00C46B32" w:rsidRPr="000A2983">
        <w:rPr>
          <w:rFonts w:ascii="Verdana" w:hAnsi="Verdana" w:cs="Verdana,Bold"/>
          <w:sz w:val="20"/>
          <w:szCs w:val="20"/>
          <w:lang w:val="pt-BR" w:eastAsia="pt-BR"/>
        </w:rPr>
        <w:t xml:space="preserve"> sobre </w:t>
      </w:r>
      <w:r w:rsidR="000A2983" w:rsidRPr="000A2983">
        <w:rPr>
          <w:rFonts w:ascii="Verdana" w:hAnsi="Verdana" w:cs="Verdana,Bold"/>
          <w:sz w:val="20"/>
          <w:szCs w:val="20"/>
          <w:lang w:val="pt-BR" w:eastAsia="pt-BR"/>
        </w:rPr>
        <w:t>o preenchimento dos produtos da sua empresa, informando a contabilização de erros e campos obrigatórios que não foram preenchidos no cadastro.</w:t>
      </w:r>
      <w:r w:rsidR="000A2983" w:rsidRPr="00AF296D">
        <w:rPr>
          <w:rFonts w:ascii="Verdana" w:hAnsi="Verdana"/>
          <w:sz w:val="21"/>
          <w:szCs w:val="21"/>
          <w:lang w:val="pt-BR"/>
        </w:rPr>
        <w:t xml:space="preserve"> São considerados somente produtos com GTIN</w:t>
      </w:r>
      <w:r>
        <w:rPr>
          <w:rFonts w:ascii="Verdana" w:hAnsi="Verdana"/>
          <w:sz w:val="21"/>
          <w:szCs w:val="21"/>
          <w:lang w:val="pt-BR"/>
        </w:rPr>
        <w:t>s ativos</w:t>
      </w:r>
      <w:r w:rsidR="000A2983" w:rsidRPr="00AF296D">
        <w:rPr>
          <w:rFonts w:ascii="Verdana" w:hAnsi="Verdana"/>
          <w:sz w:val="21"/>
          <w:szCs w:val="21"/>
          <w:lang w:val="pt-BR"/>
        </w:rPr>
        <w:t>, excluindo os produtos com status “Em elaboração”.</w:t>
      </w:r>
    </w:p>
    <w:p w14:paraId="777AFEF2" w14:textId="449374D6" w:rsidR="00B21060" w:rsidRPr="000A2983" w:rsidRDefault="00B21060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sz w:val="20"/>
          <w:szCs w:val="20"/>
          <w:lang w:val="pt-BR" w:eastAsia="pt-BR"/>
        </w:rPr>
      </w:pPr>
    </w:p>
    <w:p w14:paraId="67F6175F" w14:textId="4B1B5BAA" w:rsidR="00B21060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C46B32">
        <w:rPr>
          <w:noProof/>
        </w:rPr>
        <w:drawing>
          <wp:inline distT="0" distB="0" distL="0" distR="0" wp14:anchorId="774A9A92" wp14:editId="2B5990AB">
            <wp:extent cx="3340100" cy="1920983"/>
            <wp:effectExtent l="0" t="0" r="0" b="3175"/>
            <wp:docPr id="420" name="Imagem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7558" cy="19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739A" w14:textId="3A97DBE6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6EDBD141" w14:textId="4FC3D797" w:rsidR="00C46B32" w:rsidRPr="00C46B32" w:rsidRDefault="00A20A77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rFonts w:ascii="Verdana" w:hAnsi="Verdana" w:cs="Verdana,Bold"/>
          <w:sz w:val="20"/>
          <w:szCs w:val="20"/>
          <w:lang w:val="pt-BR" w:eastAsia="pt-BR"/>
        </w:rPr>
        <w:t xml:space="preserve">Visualização </w:t>
      </w:r>
      <w:r w:rsidR="00C46B32" w:rsidRPr="00C46B32">
        <w:rPr>
          <w:rFonts w:ascii="Verdana" w:hAnsi="Verdana" w:cs="Verdana,Bold"/>
          <w:sz w:val="20"/>
          <w:szCs w:val="20"/>
          <w:lang w:val="pt-BR" w:eastAsia="pt-BR"/>
        </w:rPr>
        <w:t>sobre quais segmentos já foram cadastrados através do uso GPC – Classificação Global de Produtos:</w:t>
      </w:r>
    </w:p>
    <w:p w14:paraId="15554AA0" w14:textId="5B5FCE5B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C46B32">
        <w:rPr>
          <w:noProof/>
        </w:rPr>
        <w:lastRenderedPageBreak/>
        <w:drawing>
          <wp:inline distT="0" distB="0" distL="0" distR="0" wp14:anchorId="057C4E1B" wp14:editId="260FC312">
            <wp:extent cx="3613150" cy="2236569"/>
            <wp:effectExtent l="0" t="0" r="6350" b="0"/>
            <wp:docPr id="421" name="Imagem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9438" cy="224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0F11" w14:textId="1A152641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9D7CB00" w14:textId="581F9116" w:rsidR="00C46B32" w:rsidRPr="00C46B32" w:rsidRDefault="00185704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sz w:val="20"/>
          <w:szCs w:val="20"/>
          <w:lang w:val="pt-BR" w:eastAsia="pt-BR"/>
        </w:rPr>
      </w:pPr>
      <w:r w:rsidRPr="00185704">
        <w:rPr>
          <w:rFonts w:ascii="Verdana" w:hAnsi="Verdana" w:cs="Verdana,Bold"/>
          <w:sz w:val="20"/>
          <w:szCs w:val="20"/>
          <w:lang w:val="pt-BR" w:eastAsia="pt-BR"/>
        </w:rPr>
        <w:t>Visualização</w:t>
      </w:r>
      <w:r>
        <w:rPr>
          <w:rFonts w:ascii="Verdana" w:hAnsi="Verdana" w:cs="Verdana,Bold"/>
          <w:sz w:val="20"/>
          <w:szCs w:val="20"/>
          <w:lang w:val="pt-BR" w:eastAsia="pt-BR"/>
        </w:rPr>
        <w:t xml:space="preserve"> sobre a qualificação dos produtos que foram cadastrados por empresas especialistas. </w:t>
      </w:r>
    </w:p>
    <w:p w14:paraId="6F130C2C" w14:textId="48C6D47E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ED2BDD1" w14:textId="2D341522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C46B32">
        <w:rPr>
          <w:noProof/>
        </w:rPr>
        <w:drawing>
          <wp:inline distT="0" distB="0" distL="0" distR="0" wp14:anchorId="421B9643" wp14:editId="45BB3FF0">
            <wp:extent cx="3816031" cy="2114550"/>
            <wp:effectExtent l="0" t="0" r="0" b="0"/>
            <wp:docPr id="473" name="Image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23542" cy="21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21B0" w14:textId="683528D0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5A6BA9CC" w14:textId="63F0D5E4" w:rsidR="00C46B32" w:rsidRPr="003F6B9F" w:rsidRDefault="003F6B9F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sz w:val="20"/>
          <w:szCs w:val="20"/>
          <w:lang w:val="pt-BR" w:eastAsia="pt-BR"/>
        </w:rPr>
      </w:pPr>
      <w:r w:rsidRPr="003F6B9F">
        <w:rPr>
          <w:rFonts w:ascii="Verdana" w:hAnsi="Verdana" w:cs="Verdana,Bold"/>
          <w:sz w:val="20"/>
          <w:szCs w:val="20"/>
          <w:lang w:val="pt-BR" w:eastAsia="pt-BR"/>
        </w:rPr>
        <w:t xml:space="preserve">Visualização </w:t>
      </w:r>
      <w:r w:rsidR="00BB45CF" w:rsidRPr="003F6B9F">
        <w:rPr>
          <w:rFonts w:ascii="Verdana" w:hAnsi="Verdana" w:cs="Verdana,Bold"/>
          <w:sz w:val="20"/>
          <w:szCs w:val="20"/>
          <w:lang w:val="pt-BR" w:eastAsia="pt-BR"/>
        </w:rPr>
        <w:t xml:space="preserve">sobre </w:t>
      </w:r>
      <w:r>
        <w:rPr>
          <w:rFonts w:ascii="Verdana" w:hAnsi="Verdana" w:cs="Verdana,Bold"/>
          <w:sz w:val="20"/>
          <w:szCs w:val="20"/>
          <w:lang w:val="pt-BR" w:eastAsia="pt-BR"/>
        </w:rPr>
        <w:t xml:space="preserve">os status dos produtos que estão cadastrados corretamente ou incorretamente no </w:t>
      </w:r>
      <w:r w:rsidR="00BB45CF" w:rsidRPr="003F6B9F">
        <w:rPr>
          <w:rFonts w:ascii="Verdana" w:hAnsi="Verdana" w:cs="Verdana,Bold"/>
          <w:sz w:val="20"/>
          <w:szCs w:val="20"/>
          <w:lang w:val="pt-BR" w:eastAsia="pt-BR"/>
        </w:rPr>
        <w:t>CCG – Cadastro Central</w:t>
      </w:r>
      <w:r w:rsidRPr="003F6B9F">
        <w:rPr>
          <w:rFonts w:ascii="Verdana" w:hAnsi="Verdana" w:cs="Verdana,Bold"/>
          <w:sz w:val="20"/>
          <w:szCs w:val="20"/>
          <w:lang w:val="pt-BR" w:eastAsia="pt-BR"/>
        </w:rPr>
        <w:t>izado</w:t>
      </w:r>
      <w:r w:rsidR="00BB45CF" w:rsidRPr="003F6B9F">
        <w:rPr>
          <w:rFonts w:ascii="Verdana" w:hAnsi="Verdana" w:cs="Verdana,Bold"/>
          <w:sz w:val="20"/>
          <w:szCs w:val="20"/>
          <w:lang w:val="pt-BR" w:eastAsia="pt-BR"/>
        </w:rPr>
        <w:t xml:space="preserve"> de GTIN’s</w:t>
      </w:r>
      <w:r w:rsidRPr="003F6B9F">
        <w:rPr>
          <w:rFonts w:ascii="Verdana" w:hAnsi="Verdana" w:cs="Verdana,Bold"/>
          <w:sz w:val="20"/>
          <w:szCs w:val="20"/>
          <w:lang w:val="pt-BR" w:eastAsia="pt-BR"/>
        </w:rPr>
        <w:t xml:space="preserve">. </w:t>
      </w:r>
      <w:r w:rsidRPr="00AF296D">
        <w:rPr>
          <w:rStyle w:val="ms-rtefontsize-2"/>
          <w:rFonts w:ascii="Verdana" w:hAnsi="Verdana"/>
          <w:sz w:val="20"/>
          <w:szCs w:val="20"/>
          <w:lang w:val="pt-BR"/>
        </w:rPr>
        <w:t xml:space="preserve">Através do </w:t>
      </w:r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r w:rsidR="00023D3C" w:rsidRPr="00AF296D">
        <w:rPr>
          <w:rStyle w:val="ms-rtefontsize-2"/>
          <w:rFonts w:ascii="Verdana" w:hAnsi="Verdana"/>
          <w:sz w:val="20"/>
          <w:szCs w:val="20"/>
          <w:lang w:val="pt-BR"/>
        </w:rPr>
        <w:t xml:space="preserve"> </w:t>
      </w:r>
      <w:r w:rsidRPr="00AF296D">
        <w:rPr>
          <w:rStyle w:val="ms-rtefontsize-2"/>
          <w:rFonts w:ascii="Verdana" w:hAnsi="Verdana"/>
          <w:sz w:val="20"/>
          <w:szCs w:val="20"/>
          <w:lang w:val="pt-BR"/>
        </w:rPr>
        <w:t>são enviadas diariamente os campos obrigatórios para o CCG.</w:t>
      </w:r>
    </w:p>
    <w:p w14:paraId="46187EA4" w14:textId="77777777" w:rsidR="00C46B32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08609A4" w14:textId="1CF2C273" w:rsidR="00C46B32" w:rsidRPr="002129BC" w:rsidRDefault="00C46B32" w:rsidP="00751713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C46B32">
        <w:rPr>
          <w:noProof/>
        </w:rPr>
        <w:drawing>
          <wp:inline distT="0" distB="0" distL="0" distR="0" wp14:anchorId="281A6C8E" wp14:editId="3B90AF15">
            <wp:extent cx="3825210" cy="2152650"/>
            <wp:effectExtent l="0" t="0" r="4445" b="0"/>
            <wp:docPr id="506" name="Image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7039" cy="21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C9F1" w14:textId="7DDB6FA2" w:rsidR="00586254" w:rsidRPr="002129BC" w:rsidRDefault="00BE4637" w:rsidP="00800CC1">
      <w:pPr>
        <w:pStyle w:val="Ttulo2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5" w:name="_Toc12444205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lastRenderedPageBreak/>
        <w:t>Cadastro de Usuário</w:t>
      </w:r>
      <w:bookmarkEnd w:id="5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t xml:space="preserve"> </w:t>
      </w:r>
    </w:p>
    <w:p w14:paraId="31EDE603" w14:textId="7A227EE6" w:rsidR="00586254" w:rsidRPr="002129BC" w:rsidRDefault="00586254" w:rsidP="00586254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302B5DD" w14:textId="1CBD1579" w:rsidR="00E754F1" w:rsidRPr="002129BC" w:rsidRDefault="00766CB5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 empresa associada pode cadastrar os usuários que usarão o sistema para administrar as funcionalidades </w:t>
      </w:r>
      <w:r w:rsidR="00F97874" w:rsidRPr="002129BC">
        <w:rPr>
          <w:rFonts w:ascii="Verdana" w:hAnsi="Verdana" w:cs="Verdana"/>
          <w:sz w:val="20"/>
          <w:szCs w:val="20"/>
          <w:lang w:val="pt-BR" w:eastAsia="pt-BR"/>
        </w:rPr>
        <w:t>d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o </w:t>
      </w:r>
      <w:bookmarkStart w:id="6" w:name="_Hlk71728645"/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bookmarkEnd w:id="6"/>
      <w:r w:rsidRPr="002129BC">
        <w:rPr>
          <w:rFonts w:ascii="Verdana" w:hAnsi="Verdana" w:cs="Verdana"/>
          <w:sz w:val="20"/>
          <w:szCs w:val="20"/>
          <w:lang w:val="pt-BR" w:eastAsia="pt-BR"/>
        </w:rPr>
        <w:t>. A quantidade de usuários</w:t>
      </w:r>
      <w:r w:rsidR="00F55F4D" w:rsidRPr="002129BC">
        <w:rPr>
          <w:rFonts w:ascii="Verdana" w:hAnsi="Verdana" w:cs="Verdana"/>
          <w:sz w:val="20"/>
          <w:szCs w:val="20"/>
          <w:lang w:val="pt-BR" w:eastAsia="pt-BR"/>
        </w:rPr>
        <w:t xml:space="preserve"> cadastrados na ferramenta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é </w:t>
      </w:r>
      <w:r w:rsidR="00E754F1" w:rsidRPr="002129BC">
        <w:rPr>
          <w:rFonts w:ascii="Verdana" w:hAnsi="Verdana" w:cs="Verdana"/>
          <w:sz w:val="20"/>
          <w:szCs w:val="20"/>
          <w:lang w:val="pt-BR" w:eastAsia="pt-BR"/>
        </w:rPr>
        <w:t>ilimitada,</w:t>
      </w:r>
      <w:r w:rsidR="00CA0EDF" w:rsidRPr="002129BC">
        <w:rPr>
          <w:rFonts w:ascii="Verdana" w:hAnsi="Verdana" w:cs="Verdana"/>
          <w:sz w:val="20"/>
          <w:szCs w:val="20"/>
          <w:lang w:val="pt-BR" w:eastAsia="pt-BR"/>
        </w:rPr>
        <w:t xml:space="preserve"> A gestão de usuários é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inteira</w:t>
      </w:r>
      <w:r w:rsidR="00F55F4D"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responsabilidade do associado.</w:t>
      </w:r>
    </w:p>
    <w:p w14:paraId="094C4F9B" w14:textId="4F96A5E1" w:rsidR="00E754F1" w:rsidRPr="002129BC" w:rsidRDefault="00E754F1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74A39A50" w14:textId="7258C138" w:rsidR="00E754F1" w:rsidRPr="002129BC" w:rsidRDefault="00E754F1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Agora o sistema entra diretamente logado na primeira empresa (Caso possua mais de uma empresa vinculado). A gestão das empresas pode ser </w:t>
      </w:r>
      <w:r w:rsidR="00BA0B18" w:rsidRPr="002129BC">
        <w:rPr>
          <w:rFonts w:ascii="Verdana" w:hAnsi="Verdana" w:cs="Verdana"/>
          <w:sz w:val="20"/>
          <w:szCs w:val="20"/>
          <w:lang w:val="pt-BR" w:eastAsia="pt-BR"/>
        </w:rPr>
        <w:t>feita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através do próprio login e senha do associado.</w:t>
      </w:r>
      <w:r w:rsidRPr="00AF296D">
        <w:rPr>
          <w:rFonts w:ascii="Verdana" w:hAnsi="Verdana" w:cs="Helvetica"/>
          <w:color w:val="000000"/>
          <w:sz w:val="20"/>
          <w:szCs w:val="20"/>
          <w:lang w:val="pt-BR" w:eastAsia="pt-BR"/>
        </w:rPr>
        <w:t xml:space="preserve">     </w:t>
      </w:r>
    </w:p>
    <w:p w14:paraId="6BD57BF2" w14:textId="77777777" w:rsidR="00DB4719" w:rsidRPr="002129BC" w:rsidRDefault="00DB4719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567D2B77" w14:textId="7800ED6B" w:rsidR="00DB4719" w:rsidRPr="002129BC" w:rsidRDefault="00766CB5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Para cadastrar </w:t>
      </w:r>
      <w:r w:rsidR="00DB4719" w:rsidRPr="002129BC">
        <w:rPr>
          <w:rFonts w:ascii="Verdana" w:hAnsi="Verdana" w:cs="Verdana"/>
          <w:sz w:val="20"/>
          <w:szCs w:val="20"/>
          <w:lang w:val="pt-BR" w:eastAsia="pt-BR"/>
        </w:rPr>
        <w:t xml:space="preserve">um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</w:t>
      </w:r>
      <w:r w:rsidR="00DB4719" w:rsidRPr="002129BC">
        <w:rPr>
          <w:rFonts w:ascii="Verdana" w:hAnsi="Verdana" w:cs="Verdana"/>
          <w:sz w:val="20"/>
          <w:szCs w:val="20"/>
          <w:lang w:val="pt-BR" w:eastAsia="pt-BR"/>
        </w:rPr>
        <w:t>:</w:t>
      </w:r>
    </w:p>
    <w:p w14:paraId="17C116C4" w14:textId="0FA3C0A6" w:rsidR="00586254" w:rsidRPr="002129BC" w:rsidRDefault="006277CC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-</w:t>
      </w:r>
      <w:r w:rsidR="00DB4719" w:rsidRPr="002129BC">
        <w:rPr>
          <w:rFonts w:ascii="Verdana" w:hAnsi="Verdana" w:cs="Verdana"/>
          <w:sz w:val="20"/>
          <w:szCs w:val="20"/>
          <w:lang w:val="pt-BR" w:eastAsia="pt-BR"/>
        </w:rPr>
        <w:t xml:space="preserve"> A</w:t>
      </w:r>
      <w:r w:rsidR="00766CB5" w:rsidRPr="002129BC">
        <w:rPr>
          <w:rFonts w:ascii="Verdana" w:hAnsi="Verdana" w:cs="Verdana"/>
          <w:sz w:val="20"/>
          <w:szCs w:val="20"/>
          <w:lang w:val="pt-BR" w:eastAsia="pt-BR"/>
        </w:rPr>
        <w:t xml:space="preserve">cessar a funcionalidade </w:t>
      </w:r>
      <w:r w:rsidR="00E754F1" w:rsidRPr="002129BC">
        <w:rPr>
          <w:rFonts w:ascii="Verdana" w:hAnsi="Verdana" w:cs="Verdana"/>
          <w:sz w:val="20"/>
          <w:szCs w:val="20"/>
          <w:lang w:val="pt-BR" w:eastAsia="pt-BR"/>
        </w:rPr>
        <w:t xml:space="preserve">do Menu </w:t>
      </w:r>
      <w:r w:rsidR="00766CB5" w:rsidRPr="002129BC">
        <w:rPr>
          <w:rFonts w:ascii="Verdana" w:hAnsi="Verdana" w:cs="Verdana"/>
          <w:sz w:val="20"/>
          <w:szCs w:val="20"/>
          <w:lang w:val="pt-BR" w:eastAsia="pt-BR"/>
        </w:rPr>
        <w:t>“</w:t>
      </w:r>
      <w:r w:rsidR="00E754F1" w:rsidRPr="002129BC">
        <w:rPr>
          <w:rFonts w:ascii="Verdana" w:hAnsi="Verdana" w:cs="Verdana"/>
          <w:sz w:val="20"/>
          <w:szCs w:val="20"/>
          <w:lang w:val="pt-BR" w:eastAsia="pt-BR"/>
        </w:rPr>
        <w:t>Configurações</w:t>
      </w:r>
      <w:r w:rsidR="00766CB5" w:rsidRPr="002129BC">
        <w:rPr>
          <w:rFonts w:ascii="Verdana" w:hAnsi="Verdana" w:cs="Verdana"/>
          <w:sz w:val="20"/>
          <w:szCs w:val="20"/>
          <w:lang w:val="pt-BR" w:eastAsia="pt-BR"/>
        </w:rPr>
        <w:t xml:space="preserve">” </w:t>
      </w:r>
      <w:r w:rsidR="008B0F3E" w:rsidRPr="002129BC">
        <w:rPr>
          <w:rFonts w:ascii="Verdana" w:hAnsi="Verdana" w:cs="Verdana"/>
          <w:sz w:val="20"/>
          <w:szCs w:val="20"/>
          <w:lang w:val="pt-BR" w:eastAsia="pt-BR"/>
        </w:rPr>
        <w:t>opção</w:t>
      </w:r>
      <w:r w:rsidR="00BA0B18"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="00766CB5" w:rsidRPr="002129BC">
        <w:rPr>
          <w:rFonts w:ascii="Verdana" w:hAnsi="Verdana" w:cs="Verdana"/>
          <w:sz w:val="20"/>
          <w:szCs w:val="20"/>
          <w:lang w:val="pt-BR" w:eastAsia="pt-BR"/>
        </w:rPr>
        <w:t xml:space="preserve">“Usuários” </w:t>
      </w:r>
      <w:r w:rsidR="00BA0B18" w:rsidRPr="002129BC">
        <w:rPr>
          <w:rFonts w:ascii="Verdana" w:hAnsi="Verdana" w:cs="Verdana"/>
          <w:sz w:val="20"/>
          <w:szCs w:val="20"/>
          <w:lang w:val="pt-BR" w:eastAsia="pt-BR"/>
        </w:rPr>
        <w:t>localizado menu</w:t>
      </w:r>
      <w:r w:rsidR="006C58F5" w:rsidRPr="002129BC">
        <w:rPr>
          <w:rFonts w:ascii="Verdana" w:hAnsi="Verdana" w:cs="Verdana"/>
          <w:sz w:val="20"/>
          <w:szCs w:val="20"/>
          <w:lang w:val="pt-BR" w:eastAsia="pt-BR"/>
        </w:rPr>
        <w:t xml:space="preserve"> esquerdo</w:t>
      </w:r>
      <w:r w:rsidR="00935E92" w:rsidRPr="002129BC">
        <w:rPr>
          <w:rFonts w:ascii="Verdana" w:hAnsi="Verdana" w:cs="Verdana"/>
          <w:sz w:val="20"/>
          <w:szCs w:val="20"/>
          <w:lang w:val="pt-BR" w:eastAsia="pt-BR"/>
        </w:rPr>
        <w:t xml:space="preserve"> e em seguida clicar.</w:t>
      </w:r>
      <w:r w:rsidR="00766CB5" w:rsidRPr="002129BC">
        <w:rPr>
          <w:rFonts w:ascii="Verdana" w:hAnsi="Verdana" w:cs="Verdana"/>
          <w:sz w:val="20"/>
          <w:szCs w:val="20"/>
          <w:lang w:val="pt-BR" w:eastAsia="pt-BR"/>
        </w:rPr>
        <w:t xml:space="preserve"> O sistema apresentar</w:t>
      </w:r>
      <w:r w:rsidR="00DB4719" w:rsidRPr="002129BC">
        <w:rPr>
          <w:rFonts w:ascii="Verdana" w:hAnsi="Verdana" w:cs="Verdana"/>
          <w:sz w:val="20"/>
          <w:szCs w:val="20"/>
          <w:lang w:val="pt-BR" w:eastAsia="pt-BR"/>
        </w:rPr>
        <w:t>á todos os usuários cadastrados</w:t>
      </w:r>
      <w:r w:rsidR="00447B07" w:rsidRPr="002129BC">
        <w:rPr>
          <w:rFonts w:ascii="Verdana" w:hAnsi="Verdana" w:cs="Verdana"/>
          <w:sz w:val="20"/>
          <w:szCs w:val="20"/>
          <w:lang w:val="pt-BR" w:eastAsia="pt-BR"/>
        </w:rPr>
        <w:t xml:space="preserve"> e para cadastrar o usuário acessar o botão “Novo Usuário”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.</w:t>
      </w:r>
    </w:p>
    <w:p w14:paraId="4297A77F" w14:textId="03811C93" w:rsidR="00BA0B18" w:rsidRPr="002129BC" w:rsidRDefault="00BA0B18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881B065" w14:textId="659B893C" w:rsidR="00BA0B18" w:rsidRPr="002129BC" w:rsidRDefault="00BA0B18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0A497B2" w14:textId="79433401" w:rsidR="00CA0EDF" w:rsidRPr="002129BC" w:rsidRDefault="00CA0EDF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7CFB8AC" w14:textId="7F0B9308" w:rsidR="00CA0EDF" w:rsidRPr="002129BC" w:rsidRDefault="00290B37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CF2923" wp14:editId="38998AC0">
                <wp:simplePos x="0" y="0"/>
                <wp:positionH relativeFrom="margin">
                  <wp:posOffset>3505200</wp:posOffset>
                </wp:positionH>
                <wp:positionV relativeFrom="paragraph">
                  <wp:posOffset>300355</wp:posOffset>
                </wp:positionV>
                <wp:extent cx="2444750" cy="406400"/>
                <wp:effectExtent l="0" t="0" r="12700" b="12700"/>
                <wp:wrapNone/>
                <wp:docPr id="269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E3C2A" w14:textId="7CED6034" w:rsidR="002510B2" w:rsidRPr="005170F9" w:rsidRDefault="002510B2" w:rsidP="00BA0B18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“Clicar em Usuários” para verificar a lista de usuários cadastrados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2923" id="_x0000_s1029" type="#_x0000_t202" style="position:absolute;left:0;text-align:left;margin-left:276pt;margin-top:23.65pt;width:192.5pt;height:3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" fillcolor="white [3201]" strokeweight=".5pt">
                <v:textbox>
                  <w:txbxContent>
                    <w:p w14:paraId="275E3C2A" w14:textId="7CED6034" w:rsidR="002510B2" w:rsidRPr="005170F9" w:rsidRDefault="002510B2" w:rsidP="00BA0B18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“Clicar em Usuários” para verificar a lista de usuários cadastrados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329F89" wp14:editId="756CC495">
                <wp:simplePos x="0" y="0"/>
                <wp:positionH relativeFrom="column">
                  <wp:posOffset>2311400</wp:posOffset>
                </wp:positionH>
                <wp:positionV relativeFrom="paragraph">
                  <wp:posOffset>440055</wp:posOffset>
                </wp:positionV>
                <wp:extent cx="869950" cy="166978"/>
                <wp:effectExtent l="0" t="0" r="25400" b="24130"/>
                <wp:wrapNone/>
                <wp:docPr id="261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BCE8C" id="Seta para a esquerda 57" o:spid="_x0000_s1026" type="#_x0000_t66" style="position:absolute;margin-left:182pt;margin-top:34.65pt;width:68.5pt;height:13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" adj="2073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08F1CB3F" wp14:editId="68BE8A5A">
            <wp:extent cx="1905182" cy="762000"/>
            <wp:effectExtent l="0" t="0" r="0" b="0"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7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9D67" w14:textId="03E7703B" w:rsidR="00886A19" w:rsidRPr="002129BC" w:rsidRDefault="00886A19" w:rsidP="00214905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0C94BFE" wp14:editId="70CE9335">
            <wp:extent cx="6106795" cy="1675765"/>
            <wp:effectExtent l="0" t="0" r="8255" b="635"/>
            <wp:docPr id="512" name="Imagem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EF2D3" w14:textId="5F783B36" w:rsidR="00B80D2D" w:rsidRPr="002129BC" w:rsidRDefault="00B80D2D" w:rsidP="00B80D2D">
      <w:pPr>
        <w:rPr>
          <w:rFonts w:ascii="Verdana" w:hAnsi="Verdana"/>
          <w:b/>
          <w:sz w:val="20"/>
          <w:szCs w:val="20"/>
          <w:lang w:val="pt-BR"/>
        </w:rPr>
      </w:pPr>
    </w:p>
    <w:p w14:paraId="24667407" w14:textId="00AC7C19" w:rsidR="00B80D2D" w:rsidRPr="002129BC" w:rsidRDefault="008B5894" w:rsidP="00B80D2D">
      <w:pPr>
        <w:jc w:val="center"/>
        <w:rPr>
          <w:rFonts w:ascii="Verdana" w:hAnsi="Verdana"/>
          <w:b/>
          <w:sz w:val="20"/>
          <w:szCs w:val="20"/>
          <w:lang w:val="pt-BR"/>
        </w:rPr>
      </w:pPr>
      <w:r w:rsidRPr="002129BC">
        <w:rPr>
          <w:rFonts w:ascii="Verdana" w:hAnsi="Verdana"/>
          <w:b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0651EA" wp14:editId="3FF24367">
                <wp:simplePos x="0" y="0"/>
                <wp:positionH relativeFrom="margin">
                  <wp:posOffset>2895600</wp:posOffset>
                </wp:positionH>
                <wp:positionV relativeFrom="paragraph">
                  <wp:posOffset>60325</wp:posOffset>
                </wp:positionV>
                <wp:extent cx="2838450" cy="393700"/>
                <wp:effectExtent l="0" t="0" r="19050" b="25400"/>
                <wp:wrapNone/>
                <wp:docPr id="383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FC481" w14:textId="14F96CD6" w:rsidR="002510B2" w:rsidRPr="005170F9" w:rsidRDefault="002510B2" w:rsidP="008B589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“Clicar em Novo Usuário” para cadastrar um novo usuário para acessar o CNP 3.0.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51EA" id="_x0000_s1030" type="#_x0000_t202" style="position:absolute;left:0;text-align:left;margin-left:228pt;margin-top:4.75pt;width:223.5pt;height:3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" fillcolor="white [3201]" strokeweight=".5pt">
                <v:textbox>
                  <w:txbxContent>
                    <w:p w14:paraId="146FC481" w14:textId="14F96CD6" w:rsidR="002510B2" w:rsidRPr="005170F9" w:rsidRDefault="002510B2" w:rsidP="008B5894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“Clicar em Novo Usuário” para cadastrar um novo usuário para acessar o CNP 3.0.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/>
          <w:b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6A46E5" wp14:editId="4C1096AA">
                <wp:simplePos x="0" y="0"/>
                <wp:positionH relativeFrom="column">
                  <wp:posOffset>1790700</wp:posOffset>
                </wp:positionH>
                <wp:positionV relativeFrom="paragraph">
                  <wp:posOffset>139065</wp:posOffset>
                </wp:positionV>
                <wp:extent cx="869950" cy="166370"/>
                <wp:effectExtent l="0" t="0" r="25400" b="24130"/>
                <wp:wrapNone/>
                <wp:docPr id="511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B7AE" id="Seta para a esquerda 57" o:spid="_x0000_s1026" type="#_x0000_t66" style="position:absolute;margin-left:141pt;margin-top:10.95pt;width:68.5pt;height:13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" adj="2065" fillcolor="#4f81bd [3204]" strokecolor="#243f60 [1604]" strokeweight="2pt"/>
            </w:pict>
          </mc:Fallback>
        </mc:AlternateContent>
      </w:r>
      <w:r w:rsidR="00447B07"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59616" behindDoc="0" locked="0" layoutInCell="1" allowOverlap="1" wp14:anchorId="59C1C0AF" wp14:editId="3370E634">
            <wp:simplePos x="0" y="0"/>
            <wp:positionH relativeFrom="column">
              <wp:posOffset>126999</wp:posOffset>
            </wp:positionH>
            <wp:positionV relativeFrom="paragraph">
              <wp:posOffset>34925</wp:posOffset>
            </wp:positionV>
            <wp:extent cx="1261039" cy="488950"/>
            <wp:effectExtent l="0" t="0" r="0" b="6350"/>
            <wp:wrapNone/>
            <wp:docPr id="510" name="Image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389" cy="49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DEF43" w14:textId="5EADC6A0" w:rsidR="00B80D2D" w:rsidRPr="002129BC" w:rsidRDefault="00B80D2D" w:rsidP="00B80D2D">
      <w:pPr>
        <w:jc w:val="center"/>
        <w:rPr>
          <w:rFonts w:ascii="Verdana" w:hAnsi="Verdana"/>
          <w:b/>
          <w:sz w:val="20"/>
          <w:szCs w:val="20"/>
          <w:lang w:val="pt-BR"/>
        </w:rPr>
      </w:pPr>
    </w:p>
    <w:p w14:paraId="1F55C5E2" w14:textId="20515A67" w:rsidR="00B80D2D" w:rsidRPr="002129BC" w:rsidRDefault="00B80D2D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3895421F" w14:textId="77777777" w:rsidR="00B80D2D" w:rsidRPr="002129BC" w:rsidRDefault="00B80D2D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58E6E85B" w14:textId="65B445A8" w:rsidR="00290B37" w:rsidRPr="00AF296D" w:rsidRDefault="00290B37" w:rsidP="00290B37">
      <w:pPr>
        <w:rPr>
          <w:rFonts w:ascii="Verdana" w:hAnsi="Verdana" w:cs="Helvetica"/>
          <w:b/>
          <w:sz w:val="20"/>
          <w:szCs w:val="20"/>
          <w:u w:val="single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</w:t>
      </w:r>
      <w:r w:rsidRPr="00AF296D">
        <w:rPr>
          <w:rFonts w:ascii="Verdana" w:hAnsi="Verdana" w:cs="Helvetica"/>
          <w:b/>
          <w:sz w:val="20"/>
          <w:szCs w:val="20"/>
          <w:u w:val="single"/>
          <w:shd w:val="clear" w:color="auto" w:fill="FFFFFF"/>
          <w:lang w:val="pt-BR"/>
        </w:rPr>
        <w:t xml:space="preserve"> Existem duas opções perfil:</w:t>
      </w:r>
    </w:p>
    <w:p w14:paraId="2D6CC772" w14:textId="44883162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Associado Administrador: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Cadastra, administra dados dos produtos e os usuários.</w:t>
      </w:r>
    </w:p>
    <w:p w14:paraId="412C38D4" w14:textId="3BBF847E" w:rsidR="00290B37" w:rsidRPr="009F264C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</w:t>
      </w:r>
      <w:r w:rsidRPr="009F264C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Associado Usuário: </w:t>
      </w:r>
      <w:r w:rsidRPr="009F264C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Cadastra e a administra dados dos produtos.</w:t>
      </w:r>
    </w:p>
    <w:p w14:paraId="3D4AA56C" w14:textId="73B8FD4B" w:rsidR="00290B37" w:rsidRPr="009F264C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1ADA1704" w14:textId="7C161EBB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9F264C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 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Preencher os </w:t>
      </w:r>
      <w:r w:rsidR="005D4EE2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campos</w:t>
      </w:r>
      <w:r w:rsidR="00A27E15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obrigatórios</w:t>
      </w:r>
      <w:r w:rsidR="005D4EE2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e depois “Clicar no botão Salvar”</w:t>
      </w:r>
    </w:p>
    <w:p w14:paraId="44E45BE4" w14:textId="07A615D8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77347667" w14:textId="77777777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  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Dados Pessoais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Nome</w:t>
      </w:r>
    </w:p>
    <w:p w14:paraId="32AF4A79" w14:textId="762F6C73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Dados Pessoais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CPF/CNPJ</w:t>
      </w:r>
    </w:p>
    <w:p w14:paraId="09C8E3F2" w14:textId="14606E2B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Dados de Usuários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E-mail</w:t>
      </w:r>
    </w:p>
    <w:p w14:paraId="7ADD622C" w14:textId="526F1ACC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Dados de Usuários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Senha</w:t>
      </w:r>
    </w:p>
    <w:p w14:paraId="1A0C3915" w14:textId="4C6C80DD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Dados de Usuários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Perfil</w:t>
      </w:r>
    </w:p>
    <w:p w14:paraId="7E720F01" w14:textId="1CED717D" w:rsidR="00A27E15" w:rsidRPr="00AF296D" w:rsidRDefault="00A27E15" w:rsidP="00A27E15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lastRenderedPageBreak/>
        <w:t xml:space="preserve">   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Empresa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bCs/>
          <w:sz w:val="20"/>
          <w:szCs w:val="20"/>
          <w:lang w:val="pt-BR"/>
        </w:rPr>
        <w:t xml:space="preserve">Selecione a empresa para adicionar à lista, lembrando que se o Associado Usuário e/ou   Associado Administrador poderá administrar mais de uma empresa cadastrada no </w:t>
      </w:r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r w:rsidRPr="00AF296D">
        <w:rPr>
          <w:rFonts w:ascii="Verdana" w:hAnsi="Verdana" w:cs="Helvetica"/>
          <w:bCs/>
          <w:sz w:val="20"/>
          <w:szCs w:val="20"/>
          <w:lang w:val="pt-BR"/>
        </w:rPr>
        <w:t>.</w:t>
      </w:r>
    </w:p>
    <w:p w14:paraId="09A0B50C" w14:textId="367D1251" w:rsidR="00290B37" w:rsidRPr="00AF296D" w:rsidRDefault="00290B37" w:rsidP="00290B37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46ACEDAD" w14:textId="23652A60" w:rsidR="00B80D2D" w:rsidRPr="002129BC" w:rsidRDefault="00886A19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 wp14:anchorId="332F6434" wp14:editId="0D3C28B1">
            <wp:simplePos x="0" y="0"/>
            <wp:positionH relativeFrom="column">
              <wp:posOffset>38100</wp:posOffset>
            </wp:positionH>
            <wp:positionV relativeFrom="paragraph">
              <wp:posOffset>167640</wp:posOffset>
            </wp:positionV>
            <wp:extent cx="5763895" cy="2578735"/>
            <wp:effectExtent l="0" t="0" r="8255" b="0"/>
            <wp:wrapTopAndBottom/>
            <wp:docPr id="406" name="Image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6D3C5" w14:textId="3F5B0F42" w:rsidR="00B80D2D" w:rsidRPr="002129BC" w:rsidRDefault="00B80D2D" w:rsidP="0058625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2C8F6EFC" w14:textId="44815CE6" w:rsidR="00B80D2D" w:rsidRPr="002129BC" w:rsidRDefault="00B80D2D" w:rsidP="00B80D2D">
      <w:pPr>
        <w:pStyle w:val="PargrafodaLista"/>
        <w:ind w:left="36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317382C" w14:textId="0ED0C23B" w:rsidR="00663BA4" w:rsidRPr="00AF296D" w:rsidRDefault="00586254" w:rsidP="00B61691">
      <w:pPr>
        <w:pStyle w:val="PargrafodaLista"/>
        <w:ind w:left="360"/>
        <w:rPr>
          <w:rFonts w:ascii="Verdana" w:hAnsi="Verdana"/>
          <w:b/>
          <w:bCs/>
          <w:color w:val="1F497D" w:themeColor="text2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1F497D" w:themeColor="text2"/>
          <w:sz w:val="20"/>
          <w:szCs w:val="20"/>
          <w:lang w:val="pt-BR" w:eastAsia="pt-BR"/>
        </w:rPr>
        <w:t xml:space="preserve"> </w:t>
      </w:r>
      <w:r w:rsidR="00663BA4" w:rsidRPr="00AF296D">
        <w:rPr>
          <w:rFonts w:ascii="Verdana" w:hAnsi="Verdana"/>
          <w:b/>
          <w:bCs/>
          <w:color w:val="1F497D" w:themeColor="text2"/>
          <w:sz w:val="20"/>
          <w:szCs w:val="20"/>
          <w:lang w:val="pt-BR" w:eastAsia="pt-BR"/>
        </w:rPr>
        <w:t xml:space="preserve">Alterar dados de um Usuário </w:t>
      </w:r>
    </w:p>
    <w:p w14:paraId="273A7E87" w14:textId="277632DA" w:rsidR="00663BA4" w:rsidRPr="002129BC" w:rsidRDefault="00663BA4" w:rsidP="00663BA4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13A0C9E" w14:textId="0C73A70C" w:rsidR="00751833" w:rsidRPr="002129BC" w:rsidRDefault="00E30B90" w:rsidP="00663BA4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84BE16" wp14:editId="595E3A29">
                <wp:simplePos x="0" y="0"/>
                <wp:positionH relativeFrom="margin">
                  <wp:posOffset>2616200</wp:posOffset>
                </wp:positionH>
                <wp:positionV relativeFrom="paragraph">
                  <wp:posOffset>1215390</wp:posOffset>
                </wp:positionV>
                <wp:extent cx="3469640" cy="285750"/>
                <wp:effectExtent l="0" t="0" r="16510" b="19050"/>
                <wp:wrapNone/>
                <wp:docPr id="526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64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34F82" w14:textId="70E3837E" w:rsidR="002510B2" w:rsidRPr="005170F9" w:rsidRDefault="002510B2" w:rsidP="00E30B90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Alterar/Trocar Senha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BE16" id="_x0000_s1031" type="#_x0000_t202" style="position:absolute;left:0;text-align:left;margin-left:206pt;margin-top:95.7pt;width:273.2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" fillcolor="white [3201]" strokeweight=".5pt">
                <v:textbox>
                  <w:txbxContent>
                    <w:p w14:paraId="62834F82" w14:textId="70E3837E" w:rsidR="002510B2" w:rsidRPr="005170F9" w:rsidRDefault="002510B2" w:rsidP="00E30B90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Alterar/Trocar Senha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E4546E" wp14:editId="73360359">
                <wp:simplePos x="0" y="0"/>
                <wp:positionH relativeFrom="margin">
                  <wp:posOffset>2616200</wp:posOffset>
                </wp:positionH>
                <wp:positionV relativeFrom="paragraph">
                  <wp:posOffset>1686560</wp:posOffset>
                </wp:positionV>
                <wp:extent cx="3470026" cy="285750"/>
                <wp:effectExtent l="0" t="0" r="16510" b="19050"/>
                <wp:wrapNone/>
                <wp:docPr id="527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02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20106" w14:textId="79A2D4F8" w:rsidR="002510B2" w:rsidRPr="005170F9" w:rsidRDefault="002510B2" w:rsidP="00E30B90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Excluir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4546E" id="_x0000_s1032" type="#_x0000_t202" style="position:absolute;left:0;text-align:left;margin-left:206pt;margin-top:132.8pt;width:273.25pt;height:22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" fillcolor="white [3201]" strokeweight=".5pt">
                <v:textbox>
                  <w:txbxContent>
                    <w:p w14:paraId="1B920106" w14:textId="79A2D4F8" w:rsidR="002510B2" w:rsidRPr="005170F9" w:rsidRDefault="002510B2" w:rsidP="00E30B90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Excluir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D67078" wp14:editId="7A2B5614">
                <wp:simplePos x="0" y="0"/>
                <wp:positionH relativeFrom="margin">
                  <wp:posOffset>2616200</wp:posOffset>
                </wp:positionH>
                <wp:positionV relativeFrom="paragraph">
                  <wp:posOffset>742950</wp:posOffset>
                </wp:positionV>
                <wp:extent cx="3470026" cy="285750"/>
                <wp:effectExtent l="0" t="0" r="16510" b="19050"/>
                <wp:wrapNone/>
                <wp:docPr id="525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02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73C9C" w14:textId="727C36CF" w:rsidR="002510B2" w:rsidRPr="005170F9" w:rsidRDefault="002510B2" w:rsidP="00E30B90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Editar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078" id="_x0000_s1033" type="#_x0000_t202" style="position:absolute;left:0;text-align:left;margin-left:206pt;margin-top:58.5pt;width:273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" fillcolor="white [3201]" strokeweight=".5pt">
                <v:textbox>
                  <w:txbxContent>
                    <w:p w14:paraId="2D973C9C" w14:textId="727C36CF" w:rsidR="002510B2" w:rsidRPr="005170F9" w:rsidRDefault="002510B2" w:rsidP="00E30B90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Editar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23A1AA" wp14:editId="6B923B11">
                <wp:simplePos x="0" y="0"/>
                <wp:positionH relativeFrom="column">
                  <wp:posOffset>419100</wp:posOffset>
                </wp:positionH>
                <wp:positionV relativeFrom="paragraph">
                  <wp:posOffset>1215390</wp:posOffset>
                </wp:positionV>
                <wp:extent cx="349250" cy="298450"/>
                <wp:effectExtent l="0" t="0" r="12700" b="25400"/>
                <wp:wrapNone/>
                <wp:docPr id="524" name="Elips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324FA" id="Elipse 524" o:spid="_x0000_s1026" style="position:absolute;margin-left:33pt;margin-top:95.7pt;width:27.5pt;height:2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" filled="f" strokecolor="red" strokeweight="2pt"/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499D9D" wp14:editId="63F0FA7A">
                <wp:simplePos x="0" y="0"/>
                <wp:positionH relativeFrom="column">
                  <wp:posOffset>596900</wp:posOffset>
                </wp:positionH>
                <wp:positionV relativeFrom="paragraph">
                  <wp:posOffset>1755140</wp:posOffset>
                </wp:positionV>
                <wp:extent cx="349250" cy="298450"/>
                <wp:effectExtent l="0" t="0" r="12700" b="25400"/>
                <wp:wrapNone/>
                <wp:docPr id="523" name="Elips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B0B69" id="Elipse 523" o:spid="_x0000_s1026" style="position:absolute;margin-left:47pt;margin-top:138.2pt;width:27.5pt;height:2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" filled="f" strokecolor="red" strokeweight="2pt"/>
            </w:pict>
          </mc:Fallback>
        </mc:AlternateContent>
      </w:r>
      <w:r w:rsidR="00B61691"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753D04" wp14:editId="2EC60B8A">
                <wp:simplePos x="0" y="0"/>
                <wp:positionH relativeFrom="column">
                  <wp:posOffset>228600</wp:posOffset>
                </wp:positionH>
                <wp:positionV relativeFrom="paragraph">
                  <wp:posOffset>745490</wp:posOffset>
                </wp:positionV>
                <wp:extent cx="349250" cy="298450"/>
                <wp:effectExtent l="0" t="0" r="12700" b="25400"/>
                <wp:wrapNone/>
                <wp:docPr id="522" name="Elips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14EED" id="Elipse 522" o:spid="_x0000_s1026" style="position:absolute;margin-left:18pt;margin-top:58.7pt;width:27.5pt;height:23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" filled="f" strokecolor="red" strokeweight="2pt"/>
            </w:pict>
          </mc:Fallback>
        </mc:AlternateContent>
      </w:r>
      <w:r w:rsidR="00B61691"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F13CFE" wp14:editId="7EB57237">
                <wp:simplePos x="0" y="0"/>
                <wp:positionH relativeFrom="column">
                  <wp:posOffset>1612900</wp:posOffset>
                </wp:positionH>
                <wp:positionV relativeFrom="paragraph">
                  <wp:posOffset>1793240</wp:posOffset>
                </wp:positionV>
                <wp:extent cx="869950" cy="166370"/>
                <wp:effectExtent l="0" t="0" r="25400" b="24130"/>
                <wp:wrapNone/>
                <wp:docPr id="519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A499" id="Seta para a esquerda 57" o:spid="_x0000_s1026" type="#_x0000_t66" style="position:absolute;margin-left:127pt;margin-top:141.2pt;width:68.5pt;height:13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" adj="2065" fillcolor="#4f81bd [3204]" strokecolor="#243f60 [1604]" strokeweight="2pt"/>
            </w:pict>
          </mc:Fallback>
        </mc:AlternateContent>
      </w:r>
      <w:r w:rsidR="00B61691"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4D518A" wp14:editId="11EB93F5">
                <wp:simplePos x="0" y="0"/>
                <wp:positionH relativeFrom="column">
                  <wp:posOffset>1581150</wp:posOffset>
                </wp:positionH>
                <wp:positionV relativeFrom="paragraph">
                  <wp:posOffset>821055</wp:posOffset>
                </wp:positionV>
                <wp:extent cx="869950" cy="166978"/>
                <wp:effectExtent l="0" t="0" r="25400" b="24130"/>
                <wp:wrapNone/>
                <wp:docPr id="517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3888" id="Seta para a esquerda 57" o:spid="_x0000_s1026" type="#_x0000_t66" style="position:absolute;margin-left:124.5pt;margin-top:64.65pt;width:68.5pt;height:13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" adj="2073" fillcolor="#4f81bd [3204]" strokecolor="#243f60 [1604]" strokeweight="2pt"/>
            </w:pict>
          </mc:Fallback>
        </mc:AlternateContent>
      </w:r>
      <w:r w:rsidR="00B61691"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832051" wp14:editId="1597C7BE">
                <wp:simplePos x="0" y="0"/>
                <wp:positionH relativeFrom="column">
                  <wp:posOffset>1581150</wp:posOffset>
                </wp:positionH>
                <wp:positionV relativeFrom="paragraph">
                  <wp:posOffset>1297940</wp:posOffset>
                </wp:positionV>
                <wp:extent cx="869950" cy="166978"/>
                <wp:effectExtent l="0" t="0" r="25400" b="24130"/>
                <wp:wrapNone/>
                <wp:docPr id="518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8F00" id="Seta para a esquerda 57" o:spid="_x0000_s1026" type="#_x0000_t66" style="position:absolute;margin-left:124.5pt;margin-top:102.2pt;width:68.5pt;height:13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" adj="2073" fillcolor="#4f81bd [3204]" strokecolor="#243f60 [1604]" strokeweight="2pt"/>
            </w:pict>
          </mc:Fallback>
        </mc:AlternateContent>
      </w:r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 xml:space="preserve">Acessar a funcionalidade “Usuários” </w:t>
      </w:r>
      <w:r w:rsidR="00DF55E4" w:rsidRPr="002129BC">
        <w:rPr>
          <w:rFonts w:ascii="Verdana" w:hAnsi="Verdana" w:cs="Verdana"/>
          <w:sz w:val="20"/>
          <w:szCs w:val="20"/>
          <w:lang w:val="pt-BR" w:eastAsia="pt-BR"/>
        </w:rPr>
        <w:t>e</w:t>
      </w:r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 xml:space="preserve"> cli</w:t>
      </w:r>
      <w:r w:rsidR="00DF55E4" w:rsidRPr="002129BC">
        <w:rPr>
          <w:rFonts w:ascii="Verdana" w:hAnsi="Verdana" w:cs="Verdana"/>
          <w:sz w:val="20"/>
          <w:szCs w:val="20"/>
          <w:lang w:val="pt-BR" w:eastAsia="pt-BR"/>
        </w:rPr>
        <w:t>car em opçõe</w:t>
      </w:r>
      <w:r w:rsidR="0055613F" w:rsidRPr="002129BC">
        <w:rPr>
          <w:rFonts w:ascii="Verdana" w:hAnsi="Verdana" w:cs="Verdana"/>
          <w:sz w:val="20"/>
          <w:szCs w:val="20"/>
          <w:lang w:val="pt-BR" w:eastAsia="pt-BR"/>
        </w:rPr>
        <w:t xml:space="preserve">s </w:t>
      </w:r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>do usuário que</w:t>
      </w:r>
      <w:r w:rsidR="00663BA4" w:rsidRPr="002129BC"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  <w:t xml:space="preserve"> </w:t>
      </w:r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>deseja fazer alteração, alterar os dados e clicar em “Sa</w:t>
      </w:r>
      <w:commentRangeStart w:id="7"/>
      <w:commentRangeStart w:id="8"/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>lva</w:t>
      </w:r>
      <w:commentRangeEnd w:id="7"/>
      <w:r w:rsidR="00F64BA0">
        <w:rPr>
          <w:rStyle w:val="Refdecomentrio"/>
        </w:rPr>
        <w:commentReference w:id="7"/>
      </w:r>
      <w:commentRangeEnd w:id="8"/>
      <w:r w:rsidR="00AF296D">
        <w:rPr>
          <w:rStyle w:val="Refdecomentrio"/>
        </w:rPr>
        <w:commentReference w:id="8"/>
      </w:r>
      <w:r w:rsidR="00663BA4" w:rsidRPr="002129BC">
        <w:rPr>
          <w:rFonts w:ascii="Verdana" w:hAnsi="Verdana" w:cs="Verdana"/>
          <w:sz w:val="20"/>
          <w:szCs w:val="20"/>
          <w:lang w:val="pt-BR" w:eastAsia="pt-BR"/>
        </w:rPr>
        <w:t>r”:</w:t>
      </w:r>
    </w:p>
    <w:p w14:paraId="2C87B2F2" w14:textId="4BDC315A" w:rsidR="00886A19" w:rsidRPr="002129BC" w:rsidRDefault="00A671D4" w:rsidP="00663BA4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 wp14:anchorId="7FBD6EBE" wp14:editId="24FEB394">
            <wp:simplePos x="0" y="0"/>
            <wp:positionH relativeFrom="column">
              <wp:posOffset>228600</wp:posOffset>
            </wp:positionH>
            <wp:positionV relativeFrom="paragraph">
              <wp:posOffset>210185</wp:posOffset>
            </wp:positionV>
            <wp:extent cx="720725" cy="1851274"/>
            <wp:effectExtent l="0" t="0" r="3175" b="0"/>
            <wp:wrapTopAndBottom/>
            <wp:docPr id="513" name="Image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85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02BAA" w14:textId="482D2DEE" w:rsidR="00886A19" w:rsidRPr="002129BC" w:rsidRDefault="00886A19" w:rsidP="00663BA4">
      <w:pPr>
        <w:pStyle w:val="PargrafodaLista"/>
        <w:ind w:left="360"/>
        <w:jc w:val="both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26CB0D7" wp14:editId="11B30FAA">
            <wp:extent cx="6030595" cy="1654855"/>
            <wp:effectExtent l="0" t="0" r="8255" b="2540"/>
            <wp:docPr id="429" name="Imagem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7997" cy="16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2A40" w14:textId="732625CD" w:rsidR="00663BA4" w:rsidRPr="002129BC" w:rsidRDefault="00663BA4" w:rsidP="00663BA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5BD01808" w14:textId="78F42E11" w:rsidR="00663BA4" w:rsidRPr="002129BC" w:rsidRDefault="00663BA4" w:rsidP="00663BA4">
      <w:pPr>
        <w:pStyle w:val="PargrafodaLista"/>
        <w:ind w:left="360"/>
        <w:jc w:val="center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A984048" w14:textId="5892C666" w:rsidR="00DF55E4" w:rsidRPr="002129BC" w:rsidRDefault="00DF55E4" w:rsidP="00663BA4">
      <w:pPr>
        <w:pStyle w:val="PargrafodaLista"/>
        <w:ind w:left="360"/>
        <w:jc w:val="center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68C04DBC" w14:textId="2CA54836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Seguem as informações referentes ao status do usuário:</w:t>
      </w:r>
    </w:p>
    <w:p w14:paraId="3AF9363E" w14:textId="77777777" w:rsidR="00663BA4" w:rsidRPr="002129BC" w:rsidRDefault="00663BA4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34731B9C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 xml:space="preserve">Recuperação de Senha: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 foi cadastrado, uma senha provisória foi enviada por e-mail.</w:t>
      </w:r>
    </w:p>
    <w:p w14:paraId="3EF7023E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Assim que o usuário acessar o sistema, o status será alterado para “Ativo”.</w:t>
      </w:r>
    </w:p>
    <w:p w14:paraId="251DE4CF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 xml:space="preserve">Ativo: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 com acesso ao sistema conforme permissão do Perfil que está vinculado.</w:t>
      </w:r>
    </w:p>
    <w:p w14:paraId="06DF9C57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 xml:space="preserve">Bloqueado: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 que está sem acesso ao sistema.</w:t>
      </w:r>
    </w:p>
    <w:p w14:paraId="4B7D5F7D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 xml:space="preserve">Bloqueado por senha: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 que está sem acesso ao sistema por excesso de tentativas informando senha inválida.</w:t>
      </w:r>
    </w:p>
    <w:p w14:paraId="23C52CDB" w14:textId="77777777" w:rsidR="00751833" w:rsidRPr="002129BC" w:rsidRDefault="00751833" w:rsidP="0075183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 xml:space="preserve">Inativo: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Usuário desativado por decisão do Administrador da empresa.</w:t>
      </w:r>
    </w:p>
    <w:p w14:paraId="23E07B46" w14:textId="03A5532E" w:rsidR="003130B8" w:rsidRPr="00AF296D" w:rsidRDefault="00C14106" w:rsidP="00C14106">
      <w:pPr>
        <w:pStyle w:val="Ttulo2"/>
        <w:numPr>
          <w:ilvl w:val="0"/>
          <w:numId w:val="0"/>
        </w:numPr>
        <w:rPr>
          <w:rFonts w:ascii="Verdana" w:hAnsi="Verdana"/>
          <w:color w:val="1F497D" w:themeColor="text2"/>
          <w:sz w:val="20"/>
          <w:szCs w:val="20"/>
          <w:lang w:val="pt-BR" w:eastAsia="pt-BR"/>
        </w:rPr>
      </w:pPr>
      <w:r w:rsidRPr="00AF296D">
        <w:rPr>
          <w:rFonts w:ascii="Verdana" w:hAnsi="Verdana"/>
          <w:color w:val="1F497D" w:themeColor="text2"/>
          <w:sz w:val="20"/>
          <w:szCs w:val="20"/>
          <w:lang w:val="pt-BR" w:eastAsia="pt-BR"/>
        </w:rPr>
        <w:t xml:space="preserve"> </w:t>
      </w:r>
      <w:bookmarkStart w:id="9" w:name="_Toc12443916"/>
      <w:bookmarkStart w:id="10" w:name="_Toc12444206"/>
      <w:r w:rsidR="00663BA4" w:rsidRPr="00AF296D">
        <w:rPr>
          <w:rFonts w:ascii="Verdana" w:hAnsi="Verdana"/>
          <w:color w:val="1F497D" w:themeColor="text2"/>
          <w:sz w:val="20"/>
          <w:szCs w:val="20"/>
          <w:lang w:val="pt-BR" w:eastAsia="pt-BR"/>
        </w:rPr>
        <w:t>Alteração de Senha</w:t>
      </w:r>
      <w:bookmarkEnd w:id="9"/>
      <w:bookmarkEnd w:id="10"/>
    </w:p>
    <w:p w14:paraId="129FDB3E" w14:textId="77777777" w:rsidR="003130B8" w:rsidRPr="002129BC" w:rsidRDefault="003130B8" w:rsidP="003130B8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CC5DBC4" w14:textId="75E5F974" w:rsidR="00471F39" w:rsidRPr="002129BC" w:rsidRDefault="00471F39" w:rsidP="003130B8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1º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Clique no nome da empresa e selecione a opção “Trocar Senha”</w:t>
      </w:r>
    </w:p>
    <w:p w14:paraId="7506AF81" w14:textId="77777777" w:rsidR="00CC061F" w:rsidRPr="002129BC" w:rsidRDefault="00CC061F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2DCE8817" w14:textId="77777777" w:rsidR="00214905" w:rsidRPr="002129BC" w:rsidRDefault="00214905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5310C752" w14:textId="03D8CC5C" w:rsidR="003130B8" w:rsidRPr="002129BC" w:rsidRDefault="003130B8" w:rsidP="003130B8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2A40741" w14:textId="2F24984D" w:rsidR="003130B8" w:rsidRPr="002129BC" w:rsidRDefault="00C14106" w:rsidP="003130B8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79BB030C" wp14:editId="1D6CB0B8">
            <wp:simplePos x="0" y="0"/>
            <wp:positionH relativeFrom="column">
              <wp:posOffset>3712845</wp:posOffset>
            </wp:positionH>
            <wp:positionV relativeFrom="paragraph">
              <wp:posOffset>160020</wp:posOffset>
            </wp:positionV>
            <wp:extent cx="1818207" cy="1289050"/>
            <wp:effectExtent l="0" t="0" r="0" b="6350"/>
            <wp:wrapNone/>
            <wp:docPr id="528" name="Imagem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0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9291" w14:textId="419EB06B" w:rsidR="00471F39" w:rsidRPr="002129BC" w:rsidRDefault="00471F39" w:rsidP="003130B8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2º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Preencha os campos da seguinte forma:</w:t>
      </w:r>
    </w:p>
    <w:p w14:paraId="07C2F7D6" w14:textId="0CB85027" w:rsidR="003130B8" w:rsidRPr="002129BC" w:rsidRDefault="003130B8" w:rsidP="003130B8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1C85D48B" w14:textId="3A7B7232" w:rsidR="003130B8" w:rsidRPr="002129BC" w:rsidRDefault="003130B8" w:rsidP="003130B8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Senha Atual</w:t>
      </w:r>
    </w:p>
    <w:p w14:paraId="3F96EC6E" w14:textId="6D9F7861" w:rsidR="003130B8" w:rsidRPr="002129BC" w:rsidRDefault="003130B8" w:rsidP="003130B8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Nova Senha</w:t>
      </w:r>
    </w:p>
    <w:p w14:paraId="3ACB5290" w14:textId="04B7519F" w:rsidR="003130B8" w:rsidRPr="002129BC" w:rsidRDefault="003130B8" w:rsidP="003130B8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Confirmar a nova senha</w:t>
      </w:r>
    </w:p>
    <w:p w14:paraId="1C87CB72" w14:textId="64A4FFFE" w:rsidR="00CC061F" w:rsidRPr="002129BC" w:rsidRDefault="00CC061F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0538C698" w14:textId="01862B73" w:rsidR="00C14106" w:rsidRPr="002129BC" w:rsidRDefault="00C14106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20949754" w14:textId="351B2456" w:rsidR="00CC061F" w:rsidRPr="002129BC" w:rsidRDefault="00CC061F" w:rsidP="003130B8">
      <w:pPr>
        <w:pStyle w:val="PargrafodaLista"/>
        <w:ind w:left="360"/>
        <w:jc w:val="center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F7E2CDB" w14:textId="77777777" w:rsidR="00CC061F" w:rsidRPr="002129BC" w:rsidRDefault="00CC061F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1CDBC014" w14:textId="77777777" w:rsidR="003130B8" w:rsidRPr="002129BC" w:rsidRDefault="003130B8" w:rsidP="003130B8">
      <w:pPr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2º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Regras para as senhas:</w:t>
      </w:r>
    </w:p>
    <w:p w14:paraId="6C4495A8" w14:textId="77777777" w:rsidR="003130B8" w:rsidRPr="002129BC" w:rsidRDefault="003130B8" w:rsidP="003130B8">
      <w:pPr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5F0D363E" w14:textId="77777777" w:rsidR="003130B8" w:rsidRPr="002129BC" w:rsidRDefault="003130B8" w:rsidP="00C752A6">
      <w:pPr>
        <w:pStyle w:val="PargrafodaLista"/>
        <w:numPr>
          <w:ilvl w:val="0"/>
          <w:numId w:val="15"/>
        </w:num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 senha deve ter entre 7 e 15 caracteres.</w:t>
      </w:r>
    </w:p>
    <w:p w14:paraId="4892F060" w14:textId="77777777" w:rsidR="003130B8" w:rsidRPr="002129BC" w:rsidRDefault="003130B8" w:rsidP="00C752A6">
      <w:pPr>
        <w:pStyle w:val="PargrafodaLista"/>
        <w:numPr>
          <w:ilvl w:val="0"/>
          <w:numId w:val="15"/>
        </w:num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Deve conter letras maiúscula e minúsculas, números e caracteres especiais.</w:t>
      </w:r>
    </w:p>
    <w:p w14:paraId="0BDE2101" w14:textId="77777777" w:rsidR="003130B8" w:rsidRPr="002129BC" w:rsidRDefault="003130B8" w:rsidP="00C752A6">
      <w:pPr>
        <w:pStyle w:val="PargrafodaLista"/>
        <w:numPr>
          <w:ilvl w:val="0"/>
          <w:numId w:val="15"/>
        </w:num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Não pode repetir a senha anterior em mais de 60% dos caracteres.</w:t>
      </w:r>
    </w:p>
    <w:p w14:paraId="4531CF05" w14:textId="22DFCCCF" w:rsidR="003130B8" w:rsidRPr="002129BC" w:rsidRDefault="003130B8" w:rsidP="00C752A6">
      <w:pPr>
        <w:pStyle w:val="PargrafodaLista"/>
        <w:numPr>
          <w:ilvl w:val="0"/>
          <w:numId w:val="15"/>
        </w:num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Deve ser diferente das 5 últimas senhas.</w:t>
      </w:r>
    </w:p>
    <w:p w14:paraId="7EC0DA71" w14:textId="77777777" w:rsidR="003130B8" w:rsidRPr="002129BC" w:rsidRDefault="003130B8" w:rsidP="003130B8">
      <w:pPr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1F00F147" w14:textId="223514F1" w:rsidR="00471F39" w:rsidRPr="002129BC" w:rsidRDefault="00471F39" w:rsidP="000642BB">
      <w:pPr>
        <w:pStyle w:val="PargrafodaLista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Uma dica:</w:t>
      </w: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br/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Nome@1234</w:t>
      </w:r>
    </w:p>
    <w:p w14:paraId="1C044335" w14:textId="77777777" w:rsidR="00C42969" w:rsidRPr="002129BC" w:rsidRDefault="00C42969" w:rsidP="000642BB">
      <w:pPr>
        <w:pStyle w:val="PargrafodaLista"/>
        <w:rPr>
          <w:rFonts w:ascii="Verdana" w:hAnsi="Verdana" w:cs="Verdana"/>
          <w:sz w:val="20"/>
          <w:szCs w:val="20"/>
          <w:lang w:val="pt-BR" w:eastAsia="pt-BR"/>
        </w:rPr>
      </w:pPr>
    </w:p>
    <w:p w14:paraId="203429B9" w14:textId="77777777" w:rsidR="00CC061F" w:rsidRPr="002129BC" w:rsidRDefault="00CC061F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01CC784C" w14:textId="10227D4D" w:rsidR="00C42969" w:rsidRPr="002129BC" w:rsidRDefault="00E717B6" w:rsidP="00800CC1">
      <w:pPr>
        <w:pStyle w:val="Ttulo2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11" w:name="_Toc12444207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t>Dados do Associado</w:t>
      </w:r>
      <w:bookmarkEnd w:id="11"/>
    </w:p>
    <w:p w14:paraId="0C3173B4" w14:textId="0EAE5966" w:rsidR="00CC061F" w:rsidRPr="002129BC" w:rsidRDefault="00CC061F" w:rsidP="00213262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6EF62B36" w14:textId="6D9713C7" w:rsidR="00471F39" w:rsidRPr="002129BC" w:rsidRDefault="00471F39" w:rsidP="00E717B6">
      <w:pPr>
        <w:pStyle w:val="PargrafodaLista"/>
        <w:ind w:left="36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Clique em “</w:t>
      </w:r>
      <w:r w:rsidR="008B2C1A" w:rsidRPr="002129BC">
        <w:rPr>
          <w:rFonts w:ascii="Verdana" w:hAnsi="Verdana" w:cs="Verdana"/>
          <w:sz w:val="20"/>
          <w:szCs w:val="20"/>
          <w:lang w:val="pt-BR" w:eastAsia="pt-BR"/>
        </w:rPr>
        <w:t>Meu Perfil”,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então irá apresentar </w:t>
      </w:r>
      <w:r w:rsidR="008B2C1A" w:rsidRPr="002129BC">
        <w:rPr>
          <w:rFonts w:ascii="Verdana" w:hAnsi="Verdana" w:cs="Verdana"/>
          <w:sz w:val="20"/>
          <w:szCs w:val="20"/>
          <w:lang w:val="pt-BR" w:eastAsia="pt-BR"/>
        </w:rPr>
        <w:t xml:space="preserve">os dados </w:t>
      </w:r>
      <w:r w:rsidR="006A22EB" w:rsidRPr="002129BC">
        <w:rPr>
          <w:rFonts w:ascii="Verdana" w:hAnsi="Verdana" w:cs="Verdana"/>
          <w:sz w:val="20"/>
          <w:szCs w:val="20"/>
          <w:lang w:val="pt-BR" w:eastAsia="pt-BR"/>
        </w:rPr>
        <w:t>dos usuários</w:t>
      </w:r>
      <w:r w:rsidR="008B2C1A" w:rsidRPr="002129BC">
        <w:rPr>
          <w:rFonts w:ascii="Verdana" w:hAnsi="Verdana" w:cs="Verdana"/>
          <w:sz w:val="20"/>
          <w:szCs w:val="20"/>
          <w:lang w:val="pt-BR" w:eastAsia="pt-BR"/>
        </w:rPr>
        <w:t xml:space="preserve"> e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empresa que este</w:t>
      </w:r>
      <w:r w:rsidR="00E717B6"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login está cadastrado</w:t>
      </w:r>
      <w:r w:rsidR="008B2C1A" w:rsidRPr="002129BC">
        <w:rPr>
          <w:rFonts w:ascii="Verdana" w:hAnsi="Verdana" w:cs="Verdana"/>
          <w:sz w:val="20"/>
          <w:szCs w:val="20"/>
          <w:lang w:val="pt-BR" w:eastAsia="pt-BR"/>
        </w:rPr>
        <w:t>.</w:t>
      </w:r>
    </w:p>
    <w:p w14:paraId="429D0939" w14:textId="17FF9089" w:rsidR="00E717B6" w:rsidRDefault="000C19D0" w:rsidP="000C19D0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0C19D0"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42589643" wp14:editId="6DC45304">
                <wp:simplePos x="0" y="0"/>
                <wp:positionH relativeFrom="column">
                  <wp:posOffset>4355465</wp:posOffset>
                </wp:positionH>
                <wp:positionV relativeFrom="paragraph">
                  <wp:posOffset>1007745</wp:posOffset>
                </wp:positionV>
                <wp:extent cx="1156335" cy="457200"/>
                <wp:effectExtent l="0" t="0" r="5715" b="0"/>
                <wp:wrapSquare wrapText="bothSides"/>
                <wp:docPr id="5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47BE4" w14:textId="357CC156" w:rsidR="002510B2" w:rsidRPr="000C19D0" w:rsidRDefault="002510B2" w:rsidP="000C19D0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Informações sobre usuário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9643" id="_x0000_s1034" type="#_x0000_t202" style="position:absolute;left:0;text-align:left;margin-left:342.95pt;margin-top:79.35pt;width:91.05pt;height:36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" stroked="f">
                <v:textbox>
                  <w:txbxContent>
                    <w:p w14:paraId="2A347BE4" w14:textId="357CC156" w:rsidR="002510B2" w:rsidRPr="000C19D0" w:rsidRDefault="002510B2" w:rsidP="000C19D0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Informações sobre usuário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19D0"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7506D76B" wp14:editId="1FB1A7EE">
                <wp:simplePos x="0" y="0"/>
                <wp:positionH relativeFrom="column">
                  <wp:posOffset>3562350</wp:posOffset>
                </wp:positionH>
                <wp:positionV relativeFrom="paragraph">
                  <wp:posOffset>1033145</wp:posOffset>
                </wp:positionV>
                <wp:extent cx="609600" cy="307340"/>
                <wp:effectExtent l="0" t="0" r="0" b="0"/>
                <wp:wrapSquare wrapText="bothSides"/>
                <wp:docPr id="5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AA36" w14:textId="176199A4" w:rsidR="002510B2" w:rsidRPr="000C19D0" w:rsidRDefault="002510B2" w:rsidP="000C19D0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Ajuda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D76B" id="_x0000_s1035" type="#_x0000_t202" style="position:absolute;left:0;text-align:left;margin-left:280.5pt;margin-top:81.35pt;width:48pt;height:24.2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" stroked="f">
                <v:textbox>
                  <w:txbxContent>
                    <w:p w14:paraId="6BFDAA36" w14:textId="176199A4" w:rsidR="002510B2" w:rsidRPr="000C19D0" w:rsidRDefault="002510B2" w:rsidP="000C19D0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Ajuda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19D0"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6E8D1824" wp14:editId="7D842974">
                <wp:simplePos x="0" y="0"/>
                <wp:positionH relativeFrom="column">
                  <wp:posOffset>2381250</wp:posOffset>
                </wp:positionH>
                <wp:positionV relativeFrom="paragraph">
                  <wp:posOffset>1001395</wp:posOffset>
                </wp:positionV>
                <wp:extent cx="996950" cy="339090"/>
                <wp:effectExtent l="0" t="0" r="0" b="3810"/>
                <wp:wrapSquare wrapText="bothSides"/>
                <wp:docPr id="5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BDB4E" w14:textId="43583797" w:rsidR="002510B2" w:rsidRPr="000C19D0" w:rsidRDefault="002510B2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0C19D0">
                              <w:rPr>
                                <w:rFonts w:ascii="Verdana" w:hAnsi="Verdana"/>
                                <w:sz w:val="20"/>
                                <w:szCs w:val="20"/>
                                <w:lang w:val="pt-BR"/>
                              </w:rPr>
                              <w:t>Notificações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1824" id="_x0000_s1036" type="#_x0000_t202" style="position:absolute;left:0;text-align:left;margin-left:187.5pt;margin-top:78.85pt;width:78.5pt;height:26.7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" stroked="f">
                <v:textbox>
                  <w:txbxContent>
                    <w:p w14:paraId="5ABBDB4E" w14:textId="43583797" w:rsidR="002510B2" w:rsidRPr="000C19D0" w:rsidRDefault="002510B2">
                      <w:pPr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</w:pPr>
                      <w:r w:rsidRPr="000C19D0">
                        <w:rPr>
                          <w:rFonts w:ascii="Verdana" w:hAnsi="Verdana"/>
                          <w:sz w:val="20"/>
                          <w:szCs w:val="20"/>
                          <w:lang w:val="pt-BR"/>
                        </w:rPr>
                        <w:t>Notificações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589872" wp14:editId="523738BB">
                <wp:simplePos x="0" y="0"/>
                <wp:positionH relativeFrom="column">
                  <wp:posOffset>4876800</wp:posOffset>
                </wp:positionH>
                <wp:positionV relativeFrom="paragraph">
                  <wp:posOffset>626745</wp:posOffset>
                </wp:positionV>
                <wp:extent cx="114300" cy="342900"/>
                <wp:effectExtent l="19050" t="19050" r="38100" b="19050"/>
                <wp:wrapNone/>
                <wp:docPr id="520" name="Seta: para Cima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2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9662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520" o:spid="_x0000_s1026" type="#_x0000_t68" style="position:absolute;margin-left:384pt;margin-top:49.35pt;width:9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" adj="3600" fillcolor="#4f81bd [3204]" strokecolor="#243f60 [1604]" strokeweight="2pt"/>
            </w:pict>
          </mc:Fallback>
        </mc:AlternateContent>
      </w:r>
      <w:r w:rsidRPr="000C19D0">
        <w:rPr>
          <w:noProof/>
        </w:rPr>
        <w:drawing>
          <wp:anchor distT="0" distB="0" distL="114300" distR="114300" simplePos="0" relativeHeight="251915264" behindDoc="0" locked="0" layoutInCell="1" allowOverlap="1" wp14:anchorId="69E609F7" wp14:editId="2B8845DC">
            <wp:simplePos x="0" y="0"/>
            <wp:positionH relativeFrom="column">
              <wp:posOffset>4724400</wp:posOffset>
            </wp:positionH>
            <wp:positionV relativeFrom="paragraph">
              <wp:posOffset>86995</wp:posOffset>
            </wp:positionV>
            <wp:extent cx="466725" cy="476250"/>
            <wp:effectExtent l="0" t="0" r="9525" b="0"/>
            <wp:wrapSquare wrapText="bothSides"/>
            <wp:docPr id="514" name="Imagem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1C27C24" wp14:editId="25ECE04A">
                <wp:simplePos x="0" y="0"/>
                <wp:positionH relativeFrom="column">
                  <wp:posOffset>3816350</wp:posOffset>
                </wp:positionH>
                <wp:positionV relativeFrom="paragraph">
                  <wp:posOffset>620395</wp:posOffset>
                </wp:positionV>
                <wp:extent cx="114300" cy="342900"/>
                <wp:effectExtent l="19050" t="19050" r="38100" b="19050"/>
                <wp:wrapNone/>
                <wp:docPr id="516" name="Seta: para Cima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2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6B3A" id="Seta: para Cima 516" o:spid="_x0000_s1026" type="#_x0000_t68" style="position:absolute;margin-left:300.5pt;margin-top:48.85pt;width:9pt;height:2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" adj="3600" fillcolor="#4f81bd [3204]" strokecolor="#243f60 [1604]" strokeweight="2pt"/>
            </w:pict>
          </mc:Fallback>
        </mc:AlternateContent>
      </w:r>
      <w:r w:rsidRPr="000C19D0">
        <w:rPr>
          <w:noProof/>
        </w:rPr>
        <w:drawing>
          <wp:anchor distT="0" distB="0" distL="114300" distR="114300" simplePos="0" relativeHeight="251914240" behindDoc="0" locked="0" layoutInCell="1" allowOverlap="1" wp14:anchorId="041CE521" wp14:editId="0B6548C8">
            <wp:simplePos x="0" y="0"/>
            <wp:positionH relativeFrom="column">
              <wp:posOffset>3632200</wp:posOffset>
            </wp:positionH>
            <wp:positionV relativeFrom="paragraph">
              <wp:posOffset>86995</wp:posOffset>
            </wp:positionV>
            <wp:extent cx="428625" cy="504825"/>
            <wp:effectExtent l="0" t="0" r="9525" b="9525"/>
            <wp:wrapSquare wrapText="bothSides"/>
            <wp:docPr id="509" name="Image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CD0D133" wp14:editId="47A5E896">
                <wp:simplePos x="0" y="0"/>
                <wp:positionH relativeFrom="column">
                  <wp:posOffset>2762250</wp:posOffset>
                </wp:positionH>
                <wp:positionV relativeFrom="paragraph">
                  <wp:posOffset>591820</wp:posOffset>
                </wp:positionV>
                <wp:extent cx="114300" cy="342900"/>
                <wp:effectExtent l="19050" t="19050" r="38100" b="19050"/>
                <wp:wrapNone/>
                <wp:docPr id="515" name="Seta: para Cima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2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BE38" id="Seta: para Cima 515" o:spid="_x0000_s1026" type="#_x0000_t68" style="position:absolute;margin-left:217.5pt;margin-top:46.6pt;width:9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" adj="3600" fillcolor="#4f81bd [3204]" strokecolor="#243f60 [1604]" strokeweight="2pt"/>
            </w:pict>
          </mc:Fallback>
        </mc:AlternateContent>
      </w:r>
      <w:r w:rsidRPr="000C19D0">
        <w:rPr>
          <w:noProof/>
        </w:rPr>
        <w:drawing>
          <wp:anchor distT="0" distB="0" distL="114300" distR="114300" simplePos="0" relativeHeight="251913216" behindDoc="0" locked="0" layoutInCell="1" allowOverlap="1" wp14:anchorId="10B36AB2" wp14:editId="42D8AAB8">
            <wp:simplePos x="0" y="0"/>
            <wp:positionH relativeFrom="column">
              <wp:posOffset>2641600</wp:posOffset>
            </wp:positionH>
            <wp:positionV relativeFrom="paragraph">
              <wp:posOffset>144145</wp:posOffset>
            </wp:positionV>
            <wp:extent cx="333375" cy="447675"/>
            <wp:effectExtent l="0" t="0" r="9525" b="9525"/>
            <wp:wrapSquare wrapText="bothSides"/>
            <wp:docPr id="508" name="Image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C1A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5EBF249F" wp14:editId="0D1A21B9">
            <wp:extent cx="1430528" cy="1422400"/>
            <wp:effectExtent l="0" t="0" r="0" b="6350"/>
            <wp:docPr id="529" name="Imagem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5963" cy="14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sz w:val="20"/>
          <w:szCs w:val="20"/>
          <w:lang w:val="pt-BR" w:eastAsia="pt-BR"/>
        </w:rPr>
        <w:t xml:space="preserve">        </w:t>
      </w:r>
    </w:p>
    <w:p w14:paraId="54EF16B4" w14:textId="373616E7" w:rsidR="00BB45CF" w:rsidRDefault="00BB45CF" w:rsidP="00BB45CF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628DE208" w14:textId="3A3B8F71" w:rsidR="00BB45CF" w:rsidRDefault="00BB45CF" w:rsidP="00BB45CF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35C2CF59" w14:textId="5B60CCC3" w:rsidR="00BB45CF" w:rsidRPr="00BB45CF" w:rsidRDefault="00BB45CF" w:rsidP="00BB45CF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D50491F" w14:textId="7AB2732F" w:rsidR="00471F39" w:rsidRPr="000C19D0" w:rsidRDefault="00630B14" w:rsidP="00E717B6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ab/>
      </w:r>
      <w:r w:rsidR="00471F39" w:rsidRPr="000C19D0">
        <w:rPr>
          <w:rFonts w:ascii="Verdana" w:hAnsi="Verdana" w:cs="Verdana"/>
          <w:sz w:val="20"/>
          <w:szCs w:val="20"/>
          <w:lang w:val="pt-BR" w:eastAsia="pt-BR"/>
        </w:rPr>
        <w:t>Clicando na emp</w:t>
      </w:r>
      <w:r w:rsidR="00E717B6" w:rsidRPr="000C19D0">
        <w:rPr>
          <w:rFonts w:ascii="Verdana" w:hAnsi="Verdana" w:cs="Verdana"/>
          <w:sz w:val="20"/>
          <w:szCs w:val="20"/>
          <w:lang w:val="pt-BR" w:eastAsia="pt-BR"/>
        </w:rPr>
        <w:t>r</w:t>
      </w:r>
      <w:r w:rsidR="00471F39" w:rsidRPr="000C19D0">
        <w:rPr>
          <w:rFonts w:ascii="Verdana" w:hAnsi="Verdana" w:cs="Verdana"/>
          <w:sz w:val="20"/>
          <w:szCs w:val="20"/>
          <w:lang w:val="pt-BR" w:eastAsia="pt-BR"/>
        </w:rPr>
        <w:t>esa irá abrir todos os dados que estão cadastrados em nossa base, para</w:t>
      </w:r>
      <w:r w:rsidR="00E717B6" w:rsidRPr="000C19D0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="00471F39" w:rsidRPr="000C19D0">
        <w:rPr>
          <w:rFonts w:ascii="Verdana" w:hAnsi="Verdana" w:cs="Verdana"/>
          <w:sz w:val="20"/>
          <w:szCs w:val="20"/>
          <w:lang w:val="pt-BR" w:eastAsia="pt-BR"/>
        </w:rPr>
        <w:t>alterar alguma informação é necessári</w:t>
      </w:r>
      <w:r w:rsidR="00E717B6" w:rsidRPr="000C19D0">
        <w:rPr>
          <w:rFonts w:ascii="Verdana" w:hAnsi="Verdana" w:cs="Verdana"/>
          <w:sz w:val="20"/>
          <w:szCs w:val="20"/>
          <w:lang w:val="pt-BR" w:eastAsia="pt-BR"/>
        </w:rPr>
        <w:t>o que entrem em contato com a GS1 Brasil.</w:t>
      </w:r>
    </w:p>
    <w:p w14:paraId="6CA16A9D" w14:textId="77777777" w:rsidR="009A007A" w:rsidRPr="000C19D0" w:rsidRDefault="009A007A" w:rsidP="00E717B6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E16061F" w14:textId="09446138" w:rsidR="009A007A" w:rsidRPr="000C19D0" w:rsidRDefault="00630B14" w:rsidP="000C19D0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0C19D0">
        <w:rPr>
          <w:rFonts w:ascii="Verdana" w:hAnsi="Verdana" w:cs="Verdana"/>
          <w:sz w:val="20"/>
          <w:szCs w:val="20"/>
          <w:lang w:val="pt-BR" w:eastAsia="pt-BR"/>
        </w:rPr>
        <w:tab/>
      </w:r>
    </w:p>
    <w:p w14:paraId="0783E906" w14:textId="19E29330" w:rsidR="009A007A" w:rsidRPr="002129BC" w:rsidRDefault="009A007A" w:rsidP="00E717B6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3F4CACA3" w14:textId="77777777" w:rsidR="00CC061F" w:rsidRPr="002129BC" w:rsidRDefault="00CC061F" w:rsidP="00E717B6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B87C812" w14:textId="4529AA0E" w:rsidR="00CC061F" w:rsidRPr="002129BC" w:rsidRDefault="00630B14" w:rsidP="00E717B6">
      <w:pPr>
        <w:autoSpaceDE w:val="0"/>
        <w:autoSpaceDN w:val="0"/>
        <w:adjustRightInd w:val="0"/>
        <w:jc w:val="both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ab/>
      </w:r>
    </w:p>
    <w:p w14:paraId="000F4737" w14:textId="48C47EAA" w:rsidR="008D6F80" w:rsidRPr="002129BC" w:rsidRDefault="00BE4637" w:rsidP="00800CC1">
      <w:pPr>
        <w:pStyle w:val="Ttulo2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12" w:name="_Toc12444208"/>
      <w:r w:rsidRPr="002129BC">
        <w:rPr>
          <w:rFonts w:ascii="Verdana" w:hAnsi="Verdana"/>
          <w:color w:val="1F497D" w:themeColor="text2"/>
          <w:sz w:val="20"/>
          <w:szCs w:val="20"/>
          <w:lang w:eastAsia="pt-BR"/>
        </w:rPr>
        <w:t>Cadastro de Produtos</w:t>
      </w:r>
      <w:bookmarkEnd w:id="12"/>
    </w:p>
    <w:p w14:paraId="353C2D14" w14:textId="609A32A1" w:rsidR="00226EF4" w:rsidRPr="002129BC" w:rsidRDefault="00226EF4" w:rsidP="00226EF4">
      <w:pPr>
        <w:pStyle w:val="GS1Body"/>
        <w:rPr>
          <w:rFonts w:ascii="Verdana" w:hAnsi="Verdana"/>
          <w:szCs w:val="20"/>
          <w:lang w:eastAsia="pt-BR"/>
        </w:rPr>
      </w:pPr>
    </w:p>
    <w:p w14:paraId="57AC7F8C" w14:textId="5C279A88" w:rsidR="00226EF4" w:rsidRPr="00AF296D" w:rsidRDefault="00226EF4" w:rsidP="00226EF4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Após efetuar o login no </w:t>
      </w:r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3.0, tela principal clicar no botão “</w:t>
      </w:r>
      <w:r w:rsidR="00FA2BEF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Cadastrar Novo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Produto” ao lado direito para adicionar os dados ou menu lado esquerdo “Produtos</w:t>
      </w:r>
      <w:r w:rsidR="00FA2BEF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(GTIN)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” -&gt; “</w:t>
      </w:r>
      <w:r w:rsidR="00F50518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Meus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Produto</w:t>
      </w:r>
      <w:r w:rsidR="000517E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s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” -&gt; “Novo Produto” -&gt; Opções – “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*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GTIN 12, GTIN 13” ou “GTIN 14” -&gt; “Novo Cadastro” e preencher todos os campos  obrigatórios</w:t>
      </w:r>
      <w:r w:rsidR="000517E3" w:rsidRPr="00AF296D">
        <w:rPr>
          <w:rFonts w:ascii="Verdana" w:hAnsi="Verdana"/>
          <w:noProof/>
          <w:sz w:val="20"/>
          <w:szCs w:val="20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.</w:t>
      </w:r>
    </w:p>
    <w:p w14:paraId="49566689" w14:textId="2EE2D40A" w:rsidR="00226EF4" w:rsidRPr="00AF296D" w:rsidRDefault="00226EF4" w:rsidP="00226EF4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0FA5F767" w14:textId="0E2F407A" w:rsidR="00226EF4" w:rsidRPr="00AF296D" w:rsidRDefault="00226EF4" w:rsidP="00226EF4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     Obs.: *A geração do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GTIN 12 são somente para empresa que possui licença específica para este tipo de codificação.</w:t>
      </w:r>
      <w:r w:rsidR="00F64BA0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Não é possível cadastrar GTIN-8 diretamente pela plataforma.</w:t>
      </w:r>
    </w:p>
    <w:p w14:paraId="6842FA6A" w14:textId="1F844A58" w:rsidR="00DF7255" w:rsidRPr="00AF296D" w:rsidRDefault="00DF7255" w:rsidP="00226EF4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16952694" w14:textId="0EC45CFE" w:rsidR="00226EF4" w:rsidRPr="00AF296D" w:rsidRDefault="000517E3" w:rsidP="00226EF4">
      <w:pPr>
        <w:pStyle w:val="GS1Body"/>
        <w:rPr>
          <w:rFonts w:ascii="Verdana" w:hAnsi="Verdana"/>
          <w:szCs w:val="20"/>
          <w:lang w:val="pt-BR" w:eastAsia="pt-BR"/>
        </w:rPr>
      </w:pPr>
      <w:r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788288" behindDoc="0" locked="0" layoutInCell="1" allowOverlap="1" wp14:anchorId="246192F5" wp14:editId="3A00A649">
            <wp:simplePos x="0" y="0"/>
            <wp:positionH relativeFrom="column">
              <wp:posOffset>255270</wp:posOffset>
            </wp:positionH>
            <wp:positionV relativeFrom="paragraph">
              <wp:posOffset>177165</wp:posOffset>
            </wp:positionV>
            <wp:extent cx="1390918" cy="1304924"/>
            <wp:effectExtent l="0" t="0" r="0" b="0"/>
            <wp:wrapNone/>
            <wp:docPr id="530" name="Image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18" cy="130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D7F58" w14:textId="69AB1066" w:rsidR="00630B14" w:rsidRPr="002129BC" w:rsidRDefault="00932EF9" w:rsidP="00630B14">
      <w:pPr>
        <w:jc w:val="center"/>
        <w:rPr>
          <w:rFonts w:ascii="Verdana" w:hAnsi="Verdana"/>
          <w:b/>
          <w:sz w:val="20"/>
          <w:szCs w:val="20"/>
          <w:lang w:val="pt-BR"/>
        </w:rPr>
      </w:pPr>
      <w:r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A3A30FF" wp14:editId="4B12C5B0">
                <wp:simplePos x="0" y="0"/>
                <wp:positionH relativeFrom="column">
                  <wp:posOffset>204771</wp:posOffset>
                </wp:positionH>
                <wp:positionV relativeFrom="paragraph">
                  <wp:posOffset>103505</wp:posOffset>
                </wp:positionV>
                <wp:extent cx="1487103" cy="327259"/>
                <wp:effectExtent l="0" t="0" r="18415" b="15875"/>
                <wp:wrapNone/>
                <wp:docPr id="359" name="Retângul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03" cy="3272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3A3C9" id="Retângulo 359" o:spid="_x0000_s1026" style="position:absolute;margin-left:16.1pt;margin-top:8.15pt;width:117.1pt;height:25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" filled="f" strokecolor="#c00000" strokeweight="2pt"/>
            </w:pict>
          </mc:Fallback>
        </mc:AlternateContent>
      </w:r>
      <w:r w:rsidR="000517E3"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 wp14:anchorId="569B013E" wp14:editId="2DD5D831">
            <wp:simplePos x="0" y="0"/>
            <wp:positionH relativeFrom="column">
              <wp:posOffset>2309495</wp:posOffset>
            </wp:positionH>
            <wp:positionV relativeFrom="paragraph">
              <wp:posOffset>69249</wp:posOffset>
            </wp:positionV>
            <wp:extent cx="3264730" cy="568960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7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B2E89" w14:textId="02614BF1" w:rsidR="00630B14" w:rsidRPr="002129BC" w:rsidRDefault="00932EF9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C7BEDD2" wp14:editId="3F90FA73">
                <wp:simplePos x="0" y="0"/>
                <wp:positionH relativeFrom="column">
                  <wp:posOffset>4138863</wp:posOffset>
                </wp:positionH>
                <wp:positionV relativeFrom="paragraph">
                  <wp:posOffset>71655</wp:posOffset>
                </wp:positionV>
                <wp:extent cx="1487103" cy="327259"/>
                <wp:effectExtent l="0" t="0" r="18415" b="15875"/>
                <wp:wrapNone/>
                <wp:docPr id="357" name="Retângulo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03" cy="3272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F9FAC" id="Retângulo 357" o:spid="_x0000_s1026" style="position:absolute;margin-left:325.9pt;margin-top:5.65pt;width:117.1pt;height:25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" filled="f" strokecolor="#c00000" strokeweight="2pt"/>
            </w:pict>
          </mc:Fallback>
        </mc:AlternateContent>
      </w:r>
    </w:p>
    <w:p w14:paraId="3C74EFE6" w14:textId="08430FE4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6D2411E2" w14:textId="31A6CD8A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1BCF084F" w14:textId="77777777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707E8641" w14:textId="618A3A61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40F1575C" w14:textId="77777777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05B1460F" w14:textId="77777777" w:rsidR="00630B14" w:rsidRPr="002129BC" w:rsidRDefault="00630B14" w:rsidP="00630B14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1DA1499E" w14:textId="2DE8332C" w:rsidR="0012757F" w:rsidRPr="002129BC" w:rsidRDefault="0012757F" w:rsidP="0012757F">
      <w:pPr>
        <w:rPr>
          <w:rFonts w:ascii="Verdana" w:hAnsi="Verdana"/>
          <w:sz w:val="20"/>
          <w:szCs w:val="20"/>
          <w:lang w:val="pt-BR"/>
        </w:rPr>
      </w:pPr>
    </w:p>
    <w:p w14:paraId="04881B81" w14:textId="77777777" w:rsidR="0091573C" w:rsidRPr="002129BC" w:rsidRDefault="0091573C">
      <w:pPr>
        <w:rPr>
          <w:rFonts w:ascii="Verdana" w:hAnsi="Verdana"/>
          <w:sz w:val="20"/>
          <w:szCs w:val="20"/>
          <w:lang w:val="pt-BR"/>
        </w:rPr>
      </w:pPr>
    </w:p>
    <w:p w14:paraId="193488A1" w14:textId="2C4F1A70" w:rsidR="00C7269C" w:rsidRPr="002129BC" w:rsidRDefault="00E465A3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lastRenderedPageBreak/>
        <w:t>Para o cadastro do produto preencher</w:t>
      </w:r>
      <w:r w:rsidR="00B4333C"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="00944A15" w:rsidRPr="002129BC">
        <w:rPr>
          <w:rFonts w:ascii="Verdana" w:hAnsi="Verdana" w:cs="Verdana"/>
          <w:sz w:val="20"/>
          <w:szCs w:val="20"/>
          <w:lang w:val="pt-BR" w:eastAsia="pt-BR"/>
        </w:rPr>
        <w:t xml:space="preserve">todos </w:t>
      </w:r>
      <w:r w:rsidR="00B4333C" w:rsidRPr="002129BC">
        <w:rPr>
          <w:rFonts w:ascii="Verdana" w:hAnsi="Verdana" w:cs="Verdana"/>
          <w:sz w:val="20"/>
          <w:szCs w:val="20"/>
          <w:lang w:val="pt-BR" w:eastAsia="pt-BR"/>
        </w:rPr>
        <w:t xml:space="preserve">os </w:t>
      </w:r>
      <w:r w:rsidR="00847BEA" w:rsidRPr="002129BC">
        <w:rPr>
          <w:rFonts w:ascii="Verdana" w:hAnsi="Verdana" w:cs="Verdana"/>
          <w:sz w:val="20"/>
          <w:szCs w:val="20"/>
          <w:lang w:val="pt-BR" w:eastAsia="pt-BR"/>
        </w:rPr>
        <w:t>campos:</w:t>
      </w:r>
    </w:p>
    <w:p w14:paraId="5E87B6B8" w14:textId="77777777" w:rsidR="001F6B78" w:rsidRPr="002129BC" w:rsidRDefault="001F6B7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5F4D7699" w14:textId="77777777" w:rsidR="00C931EF" w:rsidRPr="002129BC" w:rsidRDefault="001F6B78" w:rsidP="00C931EF">
      <w:pPr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u w:val="single"/>
          <w:lang w:val="pt-BR" w:eastAsia="pt-BR"/>
        </w:rPr>
        <w:t>Importante</w:t>
      </w: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: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="00675A27" w:rsidRPr="002129BC">
        <w:rPr>
          <w:rFonts w:ascii="Verdana" w:hAnsi="Verdana" w:cs="Verdana"/>
          <w:b/>
          <w:sz w:val="20"/>
          <w:szCs w:val="20"/>
          <w:lang w:val="pt-BR" w:eastAsia="pt-BR"/>
        </w:rPr>
        <w:t>Preencher os campos do produto com máximo de informações.</w:t>
      </w:r>
    </w:p>
    <w:p w14:paraId="198FBBB9" w14:textId="77777777" w:rsidR="008D6F80" w:rsidRPr="002129BC" w:rsidRDefault="008D6F80" w:rsidP="00C931EF">
      <w:pPr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5BBC6F7C" w14:textId="00C1221F" w:rsidR="00C931EF" w:rsidRPr="002129BC" w:rsidRDefault="00C931EF" w:rsidP="00C931EF">
      <w:pPr>
        <w:shd w:val="clear" w:color="auto" w:fill="FFFFFF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Com o Cadastro </w:t>
      </w:r>
      <w:r w:rsidR="00D93A0D" w:rsidRPr="002129BC">
        <w:rPr>
          <w:rFonts w:ascii="Verdana" w:hAnsi="Verdana" w:cs="Verdana"/>
          <w:sz w:val="20"/>
          <w:szCs w:val="20"/>
          <w:lang w:val="pt-BR" w:eastAsia="pt-BR"/>
        </w:rPr>
        <w:t>Nacional de Produtos,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a gestão de seus produtos fica muito mais fácil. </w:t>
      </w:r>
      <w:r w:rsidR="00675A27"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Além disso, o </w:t>
      </w:r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 conecta as informações dos produtos em todos os elos da cadeia produtiva, para garantir a quem produz, distribui e comercializa, o acesso com mais agilidade à dados qualificados e relevantes de cada produto.</w:t>
      </w:r>
    </w:p>
    <w:p w14:paraId="3A216799" w14:textId="77777777" w:rsidR="008D6F80" w:rsidRPr="002129BC" w:rsidRDefault="008D6F80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38A7036" w14:textId="0657B25D" w:rsidR="00052C38" w:rsidRPr="002129BC" w:rsidRDefault="00123602" w:rsidP="00EC5A75">
      <w:pPr>
        <w:pStyle w:val="Ttulo3"/>
        <w:numPr>
          <w:ilvl w:val="0"/>
          <w:numId w:val="0"/>
        </w:numPr>
        <w:ind w:left="864" w:hanging="864"/>
        <w:rPr>
          <w:rFonts w:ascii="Verdana" w:hAnsi="Verdana" w:cs="Verdana"/>
          <w:b w:val="0"/>
          <w:sz w:val="20"/>
          <w:szCs w:val="20"/>
          <w:lang w:val="pt-BR" w:eastAsia="pt-BR"/>
        </w:rPr>
      </w:pPr>
      <w:bookmarkStart w:id="13" w:name="_Toc12443919"/>
      <w:bookmarkStart w:id="14" w:name="_Toc12444209"/>
      <w:r w:rsidRPr="00AF296D">
        <w:rPr>
          <w:rFonts w:ascii="Verdana" w:hAnsi="Verdana"/>
          <w:sz w:val="20"/>
          <w:szCs w:val="20"/>
          <w:lang w:val="pt-BR" w:eastAsia="pt-BR"/>
        </w:rPr>
        <w:t>Informações Básica</w:t>
      </w:r>
      <w:bookmarkEnd w:id="13"/>
      <w:bookmarkEnd w:id="14"/>
    </w:p>
    <w:p w14:paraId="5A38B5AF" w14:textId="00F56F04" w:rsidR="00E465A3" w:rsidRPr="002129BC" w:rsidRDefault="00052C38">
      <w:pPr>
        <w:rPr>
          <w:rFonts w:ascii="Verdana" w:hAnsi="Verdana" w:cs="Verdana"/>
          <w:b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Abaixo as o</w:t>
      </w:r>
      <w:r w:rsidR="00123602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rientações </w:t>
      </w:r>
      <w:r w:rsidR="00D924B3" w:rsidRPr="002129BC">
        <w:rPr>
          <w:rFonts w:ascii="Verdana" w:hAnsi="Verdana" w:cs="Verdana"/>
          <w:b/>
          <w:sz w:val="20"/>
          <w:szCs w:val="20"/>
          <w:lang w:val="pt-BR" w:eastAsia="pt-BR"/>
        </w:rPr>
        <w:t>para o</w:t>
      </w:r>
      <w:r w:rsidR="00123602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 preenchimento dos campos:</w:t>
      </w:r>
    </w:p>
    <w:p w14:paraId="5F98E96D" w14:textId="77777777" w:rsidR="00123602" w:rsidRPr="002129BC" w:rsidRDefault="00123602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20994F1" w14:textId="77777777" w:rsidR="00951858" w:rsidRPr="002129BC" w:rsidRDefault="00123602" w:rsidP="008A65AC">
      <w:pPr>
        <w:pStyle w:val="PargrafodaLista"/>
        <w:numPr>
          <w:ilvl w:val="0"/>
          <w:numId w:val="13"/>
        </w:num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Tipo do Número de Identificação GTIN (*)</w:t>
      </w:r>
      <w:r w:rsidR="00E1513C" w:rsidRPr="002129BC">
        <w:rPr>
          <w:rFonts w:ascii="Verdana" w:hAnsi="Verdana" w:cs="Verdana"/>
          <w:sz w:val="20"/>
          <w:szCs w:val="20"/>
          <w:lang w:val="pt-BR" w:eastAsia="pt-BR"/>
        </w:rPr>
        <w:t xml:space="preserve"> – Selecione o tipo de GTIN</w:t>
      </w:r>
    </w:p>
    <w:p w14:paraId="1A0DA958" w14:textId="77777777" w:rsidR="00951858" w:rsidRPr="002129BC" w:rsidRDefault="00951858" w:rsidP="00951858">
      <w:pPr>
        <w:pStyle w:val="PargrafodaLista"/>
        <w:rPr>
          <w:rFonts w:ascii="Verdana" w:hAnsi="Verdana" w:cs="Verdana"/>
          <w:sz w:val="20"/>
          <w:szCs w:val="20"/>
          <w:lang w:val="pt-BR" w:eastAsia="pt-BR"/>
        </w:rPr>
      </w:pPr>
    </w:p>
    <w:p w14:paraId="343EC280" w14:textId="71161286" w:rsidR="00123602" w:rsidRPr="002129BC" w:rsidRDefault="00951858" w:rsidP="00123602">
      <w:pPr>
        <w:pStyle w:val="PargrafodaLista"/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*Importante: </w:t>
      </w:r>
      <w:r w:rsidR="002478A3" w:rsidRPr="002129BC">
        <w:rPr>
          <w:rFonts w:ascii="Verdana" w:hAnsi="Verdana" w:cs="Verdana"/>
          <w:sz w:val="20"/>
          <w:szCs w:val="20"/>
          <w:lang w:val="pt-BR" w:eastAsia="pt-BR"/>
        </w:rPr>
        <w:t xml:space="preserve">Para o cadastro do primeiro produto, sempre selecionar o tipo </w:t>
      </w:r>
      <w:r w:rsidR="002478A3" w:rsidRPr="002129BC">
        <w:rPr>
          <w:rFonts w:ascii="Verdana" w:hAnsi="Verdana" w:cs="Verdana"/>
          <w:b/>
          <w:sz w:val="20"/>
          <w:szCs w:val="20"/>
          <w:lang w:val="pt-BR" w:eastAsia="pt-BR"/>
        </w:rPr>
        <w:t>GTIN-13</w:t>
      </w:r>
      <w:r w:rsidR="00D93A0D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 </w:t>
      </w:r>
      <w:r w:rsidR="00D93A0D" w:rsidRPr="002129BC">
        <w:rPr>
          <w:rFonts w:ascii="Verdana" w:hAnsi="Verdana" w:cs="Verdana"/>
          <w:sz w:val="20"/>
          <w:szCs w:val="20"/>
          <w:lang w:val="pt-BR" w:eastAsia="pt-BR"/>
        </w:rPr>
        <w:t>ou</w:t>
      </w:r>
      <w:r w:rsidR="00D93A0D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 GTIN-12</w:t>
      </w:r>
    </w:p>
    <w:p w14:paraId="2B567E84" w14:textId="77777777" w:rsidR="00152D49" w:rsidRPr="002129BC" w:rsidRDefault="00152D49">
      <w:pPr>
        <w:rPr>
          <w:rFonts w:ascii="Verdana" w:hAnsi="Verdana"/>
          <w:sz w:val="20"/>
          <w:szCs w:val="20"/>
          <w:lang w:val="pt-BR"/>
        </w:rPr>
      </w:pPr>
    </w:p>
    <w:p w14:paraId="689EDC67" w14:textId="732209E2" w:rsidR="00944A15" w:rsidRPr="002129BC" w:rsidRDefault="00BB3BF6" w:rsidP="00944A15">
      <w:pPr>
        <w:pStyle w:val="Default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</w:r>
      <w:r w:rsidR="00944A15" w:rsidRPr="002129BC">
        <w:rPr>
          <w:rFonts w:ascii="Verdana" w:hAnsi="Verdana" w:cs="Verdana"/>
          <w:b/>
          <w:color w:val="auto"/>
          <w:sz w:val="20"/>
          <w:szCs w:val="20"/>
        </w:rPr>
        <w:t>GTIN12</w:t>
      </w:r>
      <w:r w:rsidR="00944A15" w:rsidRPr="002129BC">
        <w:rPr>
          <w:rFonts w:ascii="Verdana" w:hAnsi="Verdana" w:cs="Verdana"/>
          <w:color w:val="auto"/>
          <w:sz w:val="20"/>
          <w:szCs w:val="20"/>
        </w:rPr>
        <w:t xml:space="preserve"> = 11 dígitos + dígito verificador. </w:t>
      </w:r>
      <w:r w:rsidR="00951858" w:rsidRPr="002129BC">
        <w:rPr>
          <w:rFonts w:ascii="Verdana" w:hAnsi="Verdana" w:cs="Verdana"/>
          <w:color w:val="auto"/>
          <w:sz w:val="20"/>
          <w:szCs w:val="20"/>
        </w:rPr>
        <w:t>U</w:t>
      </w:r>
      <w:r w:rsidR="00944A15" w:rsidRPr="002129BC">
        <w:rPr>
          <w:rFonts w:ascii="Verdana" w:hAnsi="Verdana" w:cs="Verdana"/>
          <w:color w:val="auto"/>
          <w:sz w:val="20"/>
          <w:szCs w:val="20"/>
        </w:rPr>
        <w:t>so do prefixo de empresa UPC.</w:t>
      </w:r>
    </w:p>
    <w:p w14:paraId="71A54561" w14:textId="77777777" w:rsidR="00530457" w:rsidRPr="002129BC" w:rsidRDefault="00530457" w:rsidP="00944A15">
      <w:pPr>
        <w:pStyle w:val="Default"/>
        <w:rPr>
          <w:rFonts w:ascii="Verdana" w:hAnsi="Verdana" w:cs="Verdana"/>
          <w:color w:val="auto"/>
          <w:sz w:val="20"/>
          <w:szCs w:val="20"/>
        </w:rPr>
      </w:pPr>
    </w:p>
    <w:p w14:paraId="2AE4CF75" w14:textId="6C6382C3" w:rsidR="00951858" w:rsidRPr="002129BC" w:rsidRDefault="00951858" w:rsidP="00530457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  <w:t xml:space="preserve">A UCC (Uniform Code Council) adotou o padrão UPC de identificação, utilizado nos </w:t>
      </w:r>
      <w:r w:rsidRPr="002129BC">
        <w:rPr>
          <w:rFonts w:ascii="Verdana" w:hAnsi="Verdana" w:cs="Verdana"/>
          <w:color w:val="auto"/>
          <w:sz w:val="20"/>
          <w:szCs w:val="20"/>
        </w:rPr>
        <w:tab/>
        <w:t xml:space="preserve">E.U.A e Canadá. O GTIN-12 possui a </w:t>
      </w:r>
      <w:r w:rsidRPr="002129BC">
        <w:rPr>
          <w:rFonts w:ascii="Verdana" w:hAnsi="Verdana" w:cs="Verdana"/>
          <w:color w:val="auto"/>
          <w:sz w:val="20"/>
          <w:szCs w:val="20"/>
          <w:u w:val="single"/>
        </w:rPr>
        <w:t>mesma aplicação e objetivo</w:t>
      </w:r>
      <w:r w:rsidRPr="002129BC">
        <w:rPr>
          <w:rFonts w:ascii="Verdana" w:hAnsi="Verdana" w:cs="Verdana"/>
          <w:color w:val="auto"/>
          <w:sz w:val="20"/>
          <w:szCs w:val="20"/>
        </w:rPr>
        <w:t xml:space="preserve"> do GTIN-13, com a </w:t>
      </w:r>
      <w:r w:rsidR="00530457" w:rsidRPr="002129BC">
        <w:rPr>
          <w:rFonts w:ascii="Verdana" w:hAnsi="Verdana" w:cs="Verdana"/>
          <w:color w:val="auto"/>
          <w:sz w:val="20"/>
          <w:szCs w:val="20"/>
        </w:rPr>
        <w:tab/>
      </w:r>
      <w:r w:rsidRPr="002129BC">
        <w:rPr>
          <w:rFonts w:ascii="Verdana" w:hAnsi="Verdana" w:cs="Verdana"/>
          <w:color w:val="auto"/>
          <w:sz w:val="20"/>
          <w:szCs w:val="20"/>
        </w:rPr>
        <w:t>diferença única do tamanho da sua estrutura numérica, que contém 12 (doze) dígitos.</w:t>
      </w:r>
    </w:p>
    <w:p w14:paraId="4CF6D3F8" w14:textId="77777777" w:rsidR="00951858" w:rsidRPr="002129BC" w:rsidRDefault="00951858" w:rsidP="00530457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</w:p>
    <w:p w14:paraId="79C457B3" w14:textId="7CE8D360" w:rsidR="00944A15" w:rsidRPr="002129BC" w:rsidRDefault="00BB3BF6" w:rsidP="00BB3BF6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</w:r>
      <w:r w:rsidR="00944A15" w:rsidRPr="002129BC">
        <w:rPr>
          <w:rFonts w:ascii="Verdana" w:hAnsi="Verdana" w:cs="Verdana"/>
          <w:b/>
          <w:color w:val="auto"/>
          <w:sz w:val="20"/>
          <w:szCs w:val="20"/>
        </w:rPr>
        <w:t>GTIN13</w:t>
      </w:r>
      <w:r w:rsidR="00944A15" w:rsidRPr="002129BC">
        <w:rPr>
          <w:rFonts w:ascii="Verdana" w:hAnsi="Verdana" w:cs="Verdana"/>
          <w:color w:val="auto"/>
          <w:sz w:val="20"/>
          <w:szCs w:val="20"/>
        </w:rPr>
        <w:t xml:space="preserve"> = 12 dígitos + digito verificador. Identificação padronizada de todos os produtos</w:t>
      </w:r>
    </w:p>
    <w:p w14:paraId="4952BCF3" w14:textId="77777777" w:rsidR="00951858" w:rsidRPr="002129BC" w:rsidRDefault="00951858" w:rsidP="00BB3BF6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</w:p>
    <w:p w14:paraId="260E3371" w14:textId="7A3DBC6A" w:rsidR="00951858" w:rsidRPr="002129BC" w:rsidRDefault="00951858" w:rsidP="00BB3BF6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  <w:t xml:space="preserve">O GTIN-13, como informado na sua nomenclatura, possui 13 (treze) dígitos. Seu uso é </w:t>
      </w:r>
      <w:r w:rsidRPr="002129BC">
        <w:rPr>
          <w:rFonts w:ascii="Verdana" w:hAnsi="Verdana" w:cs="Verdana"/>
          <w:color w:val="auto"/>
          <w:sz w:val="20"/>
          <w:szCs w:val="20"/>
        </w:rPr>
        <w:tab/>
        <w:t xml:space="preserve">indicado para todos os itens comerciais, os quais precisam passar em um ponto de venda </w:t>
      </w:r>
      <w:r w:rsidRPr="002129BC">
        <w:rPr>
          <w:rFonts w:ascii="Verdana" w:hAnsi="Verdana" w:cs="Verdana"/>
          <w:color w:val="auto"/>
          <w:sz w:val="20"/>
          <w:szCs w:val="20"/>
        </w:rPr>
        <w:tab/>
        <w:t>rápido (PDV).</w:t>
      </w:r>
    </w:p>
    <w:p w14:paraId="614A5CAF" w14:textId="77777777" w:rsidR="00951858" w:rsidRPr="002129BC" w:rsidRDefault="00951858" w:rsidP="00BB3BF6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</w:r>
    </w:p>
    <w:p w14:paraId="507E0B46" w14:textId="0E5696D3" w:rsidR="00951858" w:rsidRPr="002129BC" w:rsidRDefault="00951858" w:rsidP="00BB3BF6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ab/>
        <w:t xml:space="preserve">Exemplo: </w:t>
      </w:r>
      <w:r w:rsidRPr="002129BC">
        <w:rPr>
          <w:rFonts w:ascii="Verdana" w:hAnsi="Verdana" w:cs="Verdana"/>
          <w:b/>
          <w:bCs/>
          <w:color w:val="auto"/>
          <w:sz w:val="20"/>
          <w:szCs w:val="20"/>
        </w:rPr>
        <w:t>789123456789w</w:t>
      </w:r>
      <w:r w:rsidRPr="002129BC">
        <w:rPr>
          <w:rFonts w:ascii="Verdana" w:hAnsi="Verdana" w:cs="Verdana"/>
          <w:bCs/>
          <w:color w:val="auto"/>
          <w:sz w:val="20"/>
          <w:szCs w:val="20"/>
        </w:rPr>
        <w:t>, onde “w” é o cálculo do dígito verificador</w:t>
      </w:r>
    </w:p>
    <w:p w14:paraId="35FEEB4A" w14:textId="77777777" w:rsidR="00944A15" w:rsidRPr="002129BC" w:rsidRDefault="00944A15" w:rsidP="00944A15">
      <w:pPr>
        <w:pStyle w:val="Default"/>
        <w:rPr>
          <w:rFonts w:ascii="Verdana" w:hAnsi="Verdana" w:cs="Verdana"/>
          <w:color w:val="auto"/>
          <w:sz w:val="20"/>
          <w:szCs w:val="20"/>
        </w:rPr>
      </w:pPr>
    </w:p>
    <w:p w14:paraId="3E90C369" w14:textId="12EBE6C0" w:rsidR="00944A15" w:rsidRPr="002129BC" w:rsidRDefault="00944A15" w:rsidP="00B773A3">
      <w:pPr>
        <w:pStyle w:val="Default"/>
        <w:ind w:left="720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b/>
          <w:color w:val="auto"/>
          <w:sz w:val="20"/>
          <w:szCs w:val="20"/>
        </w:rPr>
        <w:t>GTIN14</w:t>
      </w:r>
      <w:r w:rsidRPr="002129BC">
        <w:rPr>
          <w:rFonts w:ascii="Verdana" w:hAnsi="Verdana" w:cs="Verdana"/>
          <w:color w:val="auto"/>
          <w:sz w:val="20"/>
          <w:szCs w:val="20"/>
        </w:rPr>
        <w:t xml:space="preserve"> = 13 dígitos + dígito verificador. Ideal para </w:t>
      </w:r>
      <w:r w:rsidR="00960E78" w:rsidRPr="002129BC">
        <w:rPr>
          <w:rFonts w:ascii="Verdana" w:hAnsi="Verdana" w:cs="Verdana"/>
          <w:color w:val="auto"/>
          <w:sz w:val="20"/>
          <w:szCs w:val="20"/>
        </w:rPr>
        <w:t>embalagens / caixas ou pacotes com agrupamentos homogêneos dos itens criados</w:t>
      </w:r>
      <w:r w:rsidRPr="002129BC">
        <w:rPr>
          <w:rFonts w:ascii="Verdana" w:hAnsi="Verdana" w:cs="Verdana"/>
          <w:color w:val="auto"/>
          <w:sz w:val="20"/>
          <w:szCs w:val="20"/>
        </w:rPr>
        <w:t>.</w:t>
      </w:r>
    </w:p>
    <w:p w14:paraId="33EB39BD" w14:textId="77777777" w:rsidR="00D2413A" w:rsidRPr="002129BC" w:rsidRDefault="00D2413A" w:rsidP="00944A15">
      <w:pPr>
        <w:pStyle w:val="Default"/>
        <w:rPr>
          <w:rFonts w:ascii="Verdana" w:hAnsi="Verdana" w:cs="Verdana"/>
          <w:color w:val="auto"/>
          <w:sz w:val="20"/>
          <w:szCs w:val="20"/>
        </w:rPr>
      </w:pPr>
    </w:p>
    <w:p w14:paraId="307D7CC1" w14:textId="053C6D67" w:rsidR="00530457" w:rsidRPr="002129BC" w:rsidRDefault="00530457" w:rsidP="00530457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Gotham Office"/>
          <w:color w:val="000000"/>
          <w:sz w:val="20"/>
          <w:szCs w:val="20"/>
          <w:lang w:val="pt-BR" w:eastAsia="pt-BR"/>
        </w:rPr>
        <w:tab/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O GTIN-14 possui uma estrutura numérica de 14 (quatorze) dígitos. O GTIN-14 é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ab/>
        <w:t xml:space="preserve">utilizado para identificar diferentes possíveis formas de apresentação de um item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ab/>
        <w:t xml:space="preserve">comercial, os quais não precisam passar em check-out. </w:t>
      </w:r>
    </w:p>
    <w:p w14:paraId="409C5BAA" w14:textId="657E0B8D" w:rsidR="00530457" w:rsidRPr="002129BC" w:rsidRDefault="00530457" w:rsidP="00530457">
      <w:pPr>
        <w:pStyle w:val="Default"/>
        <w:ind w:left="720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color w:val="auto"/>
          <w:sz w:val="20"/>
          <w:szCs w:val="20"/>
        </w:rPr>
        <w:t>O GTIN-14 é utilizado para agrupamentos homogêneos de um item comercial, ou para diferentes níveis de embalagem.</w:t>
      </w:r>
    </w:p>
    <w:p w14:paraId="49756718" w14:textId="77777777" w:rsidR="00530457" w:rsidRPr="002129BC" w:rsidRDefault="00530457" w:rsidP="00530457">
      <w:pPr>
        <w:pStyle w:val="Default"/>
        <w:ind w:left="720"/>
        <w:jc w:val="both"/>
        <w:rPr>
          <w:rFonts w:ascii="Verdana" w:hAnsi="Verdana" w:cs="Verdana"/>
          <w:color w:val="auto"/>
          <w:sz w:val="20"/>
          <w:szCs w:val="20"/>
        </w:rPr>
      </w:pPr>
    </w:p>
    <w:p w14:paraId="163C706A" w14:textId="77777777" w:rsidR="00E204A4" w:rsidRPr="002129BC" w:rsidRDefault="00530457" w:rsidP="00383AB0">
      <w:pPr>
        <w:pStyle w:val="Default"/>
        <w:ind w:left="720"/>
        <w:rPr>
          <w:rFonts w:ascii="Verdana" w:hAnsi="Verdana" w:cs="Verdana"/>
          <w:b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>Exemplo:</w:t>
      </w:r>
      <w:r w:rsidR="00E204A4" w:rsidRPr="002129BC">
        <w:rPr>
          <w:rFonts w:ascii="Verdana" w:hAnsi="Verdana" w:cs="Verdana"/>
          <w:sz w:val="20"/>
          <w:szCs w:val="20"/>
        </w:rPr>
        <w:t xml:space="preserve"> </w:t>
      </w:r>
      <w:r w:rsidRPr="002129BC">
        <w:rPr>
          <w:rFonts w:ascii="Verdana" w:hAnsi="Verdana" w:cs="Verdana"/>
          <w:sz w:val="20"/>
          <w:szCs w:val="20"/>
        </w:rPr>
        <w:t xml:space="preserve"> </w:t>
      </w:r>
      <w:r w:rsidR="00367800" w:rsidRPr="002129BC">
        <w:rPr>
          <w:rFonts w:ascii="Verdana" w:hAnsi="Verdana" w:cs="Verdana"/>
          <w:b/>
          <w:sz w:val="20"/>
          <w:szCs w:val="20"/>
        </w:rPr>
        <w:t>1</w:t>
      </w:r>
      <w:r w:rsidR="00367800" w:rsidRPr="002129BC">
        <w:rPr>
          <w:rFonts w:ascii="Verdana" w:hAnsi="Verdana" w:cs="Verdana"/>
          <w:sz w:val="20"/>
          <w:szCs w:val="20"/>
        </w:rPr>
        <w:t>789123456789</w:t>
      </w:r>
      <w:r w:rsidR="00383AB0" w:rsidRPr="002129BC">
        <w:rPr>
          <w:rFonts w:ascii="Verdana" w:hAnsi="Verdana" w:cs="Verdana"/>
          <w:b/>
          <w:sz w:val="20"/>
          <w:szCs w:val="20"/>
        </w:rPr>
        <w:t>y</w:t>
      </w:r>
    </w:p>
    <w:p w14:paraId="3865676D" w14:textId="088F6407" w:rsidR="00951858" w:rsidRPr="002129BC" w:rsidRDefault="00E204A4" w:rsidP="004577A8">
      <w:pPr>
        <w:pStyle w:val="Default"/>
        <w:ind w:left="720"/>
        <w:jc w:val="both"/>
        <w:rPr>
          <w:rFonts w:ascii="Verdana" w:hAnsi="Verdana" w:cs="Verdana"/>
          <w:color w:val="auto"/>
          <w:sz w:val="20"/>
          <w:szCs w:val="20"/>
        </w:rPr>
      </w:pPr>
      <w:r w:rsidRPr="002129BC">
        <w:rPr>
          <w:rFonts w:ascii="Verdana" w:hAnsi="Verdana" w:cs="Verdana"/>
          <w:bCs/>
          <w:sz w:val="20"/>
          <w:szCs w:val="20"/>
        </w:rPr>
        <w:t>Caixa com</w:t>
      </w:r>
      <w:r w:rsidRPr="002129BC">
        <w:rPr>
          <w:rFonts w:ascii="Verdana" w:hAnsi="Verdana" w:cs="Verdana"/>
          <w:b/>
          <w:bCs/>
          <w:sz w:val="20"/>
          <w:szCs w:val="20"/>
        </w:rPr>
        <w:t xml:space="preserve"> </w:t>
      </w:r>
      <w:r w:rsidRPr="002129BC">
        <w:rPr>
          <w:rFonts w:ascii="Verdana" w:hAnsi="Verdana" w:cs="Verdana"/>
          <w:bCs/>
          <w:sz w:val="20"/>
          <w:szCs w:val="20"/>
        </w:rPr>
        <w:t>6 produtos</w:t>
      </w:r>
      <w:r w:rsidR="00383AB0" w:rsidRPr="002129BC">
        <w:rPr>
          <w:rFonts w:ascii="Verdana" w:hAnsi="Verdana" w:cs="Verdana"/>
          <w:sz w:val="20"/>
          <w:szCs w:val="20"/>
        </w:rPr>
        <w:t>, s</w:t>
      </w:r>
      <w:r w:rsidR="00951858" w:rsidRPr="002129BC">
        <w:rPr>
          <w:rFonts w:ascii="Verdana" w:hAnsi="Verdana" w:cs="Verdana"/>
          <w:color w:val="auto"/>
          <w:sz w:val="20"/>
          <w:szCs w:val="20"/>
        </w:rPr>
        <w:t xml:space="preserve">endo que a numeração </w:t>
      </w:r>
      <w:r w:rsidR="00951858" w:rsidRPr="002129BC">
        <w:rPr>
          <w:rFonts w:ascii="Verdana" w:hAnsi="Verdana" w:cs="Verdana"/>
          <w:b/>
          <w:bCs/>
          <w:color w:val="auto"/>
          <w:sz w:val="20"/>
          <w:szCs w:val="20"/>
        </w:rPr>
        <w:t xml:space="preserve">789123456789 </w:t>
      </w:r>
      <w:r w:rsidR="00951858" w:rsidRPr="002129BC">
        <w:rPr>
          <w:rFonts w:ascii="Verdana" w:hAnsi="Verdana" w:cs="Verdana"/>
          <w:color w:val="auto"/>
          <w:sz w:val="20"/>
          <w:szCs w:val="20"/>
        </w:rPr>
        <w:t>é a mesma que a do produto que deseja criar a caixa</w:t>
      </w:r>
      <w:r w:rsidRPr="002129BC">
        <w:rPr>
          <w:rFonts w:ascii="Verdana" w:hAnsi="Verdana" w:cs="Verdana"/>
          <w:color w:val="auto"/>
          <w:sz w:val="20"/>
          <w:szCs w:val="20"/>
        </w:rPr>
        <w:t xml:space="preserve">, onde </w:t>
      </w:r>
      <w:r w:rsidR="00951858" w:rsidRPr="002129BC">
        <w:rPr>
          <w:rFonts w:ascii="Verdana" w:hAnsi="Verdana" w:cs="Verdana"/>
          <w:b/>
          <w:bCs/>
          <w:color w:val="auto"/>
          <w:sz w:val="20"/>
          <w:szCs w:val="20"/>
        </w:rPr>
        <w:t xml:space="preserve">1 </w:t>
      </w:r>
      <w:r w:rsidR="00951858" w:rsidRPr="002129BC">
        <w:rPr>
          <w:rFonts w:ascii="Verdana" w:hAnsi="Verdana" w:cs="Verdana"/>
          <w:color w:val="auto"/>
          <w:sz w:val="20"/>
          <w:szCs w:val="20"/>
        </w:rPr>
        <w:t>é o item logístico</w:t>
      </w:r>
      <w:r w:rsidR="004577A8" w:rsidRPr="002129BC">
        <w:rPr>
          <w:rFonts w:ascii="Verdana" w:hAnsi="Verdana" w:cs="Verdana"/>
          <w:color w:val="auto"/>
          <w:sz w:val="20"/>
          <w:szCs w:val="20"/>
        </w:rPr>
        <w:t xml:space="preserve"> e </w:t>
      </w:r>
      <w:r w:rsidR="004577A8" w:rsidRPr="002129BC">
        <w:rPr>
          <w:rFonts w:ascii="Verdana" w:hAnsi="Verdana" w:cs="Verdana"/>
          <w:b/>
          <w:color w:val="auto"/>
          <w:sz w:val="20"/>
          <w:szCs w:val="20"/>
        </w:rPr>
        <w:t>y</w:t>
      </w:r>
      <w:r w:rsidR="004577A8" w:rsidRPr="002129BC">
        <w:rPr>
          <w:rFonts w:ascii="Verdana" w:hAnsi="Verdana" w:cs="Verdana"/>
          <w:color w:val="auto"/>
          <w:sz w:val="20"/>
          <w:szCs w:val="20"/>
        </w:rPr>
        <w:t xml:space="preserve"> </w:t>
      </w:r>
      <w:r w:rsidR="004577A8" w:rsidRPr="002129BC">
        <w:rPr>
          <w:rFonts w:ascii="Verdana" w:hAnsi="Verdana" w:cs="Verdana"/>
          <w:sz w:val="20"/>
          <w:szCs w:val="20"/>
        </w:rPr>
        <w:t>recalculando o dígito verificador.</w:t>
      </w:r>
    </w:p>
    <w:p w14:paraId="47B63C8B" w14:textId="77777777" w:rsidR="00E204A4" w:rsidRPr="002129BC" w:rsidRDefault="00E204A4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</w:p>
    <w:p w14:paraId="353D6B5A" w14:textId="5A23DEB0" w:rsidR="00E204A4" w:rsidRPr="002129BC" w:rsidRDefault="00E204A4" w:rsidP="004577A8">
      <w:pPr>
        <w:pStyle w:val="Default"/>
        <w:ind w:left="720"/>
        <w:jc w:val="both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 xml:space="preserve">Caso desenvolvam uma caixa com </w:t>
      </w:r>
      <w:r w:rsidRPr="002129BC">
        <w:rPr>
          <w:rFonts w:ascii="Verdana" w:hAnsi="Verdana" w:cs="Verdana"/>
          <w:sz w:val="20"/>
          <w:szCs w:val="20"/>
          <w:u w:val="single"/>
        </w:rPr>
        <w:t>outra quantidade do mesmo produto</w:t>
      </w:r>
      <w:r w:rsidR="004577A8" w:rsidRPr="002129BC">
        <w:rPr>
          <w:rFonts w:ascii="Verdana" w:hAnsi="Verdana" w:cs="Verdana"/>
          <w:sz w:val="20"/>
          <w:szCs w:val="20"/>
        </w:rPr>
        <w:t xml:space="preserve"> </w:t>
      </w:r>
      <w:r w:rsidRPr="002129BC">
        <w:rPr>
          <w:rFonts w:ascii="Verdana" w:hAnsi="Verdana" w:cs="Verdana"/>
          <w:b/>
          <w:bCs/>
          <w:sz w:val="20"/>
          <w:szCs w:val="20"/>
        </w:rPr>
        <w:t>789123456789</w:t>
      </w:r>
      <w:r w:rsidRPr="002129BC">
        <w:rPr>
          <w:rFonts w:ascii="Verdana" w:hAnsi="Verdana" w:cs="Verdana"/>
          <w:sz w:val="20"/>
          <w:szCs w:val="20"/>
        </w:rPr>
        <w:t xml:space="preserve"> então será outra numeração logística</w:t>
      </w:r>
      <w:r w:rsidR="004577A8" w:rsidRPr="002129BC">
        <w:rPr>
          <w:rFonts w:ascii="Verdana" w:hAnsi="Verdana" w:cs="Verdana"/>
          <w:sz w:val="20"/>
          <w:szCs w:val="20"/>
        </w:rPr>
        <w:t>.</w:t>
      </w:r>
    </w:p>
    <w:p w14:paraId="2D22E519" w14:textId="77777777" w:rsidR="004577A8" w:rsidRPr="002129BC" w:rsidRDefault="004577A8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</w:p>
    <w:p w14:paraId="44184094" w14:textId="28B4A447" w:rsidR="00E204A4" w:rsidRPr="002129BC" w:rsidRDefault="00E204A4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 xml:space="preserve">Exemplo: </w:t>
      </w:r>
      <w:r w:rsidRPr="002129BC">
        <w:rPr>
          <w:rFonts w:ascii="Verdana" w:hAnsi="Verdana" w:cs="Verdana"/>
          <w:b/>
          <w:bCs/>
          <w:sz w:val="20"/>
          <w:szCs w:val="20"/>
        </w:rPr>
        <w:t>2</w:t>
      </w:r>
      <w:r w:rsidRPr="002129BC">
        <w:rPr>
          <w:rFonts w:ascii="Verdana" w:hAnsi="Verdana" w:cs="Verdana"/>
          <w:sz w:val="20"/>
          <w:szCs w:val="20"/>
        </w:rPr>
        <w:t>789123456789</w:t>
      </w:r>
      <w:r w:rsidR="0085581A" w:rsidRPr="002129BC">
        <w:rPr>
          <w:rFonts w:ascii="Verdana" w:hAnsi="Verdana" w:cs="Verdana"/>
          <w:b/>
          <w:bCs/>
          <w:sz w:val="20"/>
          <w:szCs w:val="20"/>
        </w:rPr>
        <w:t>x</w:t>
      </w:r>
      <w:r w:rsidR="00B43882" w:rsidRPr="002129BC">
        <w:rPr>
          <w:rFonts w:ascii="Verdana" w:hAnsi="Verdana" w:cs="Verdana"/>
          <w:b/>
          <w:bCs/>
          <w:sz w:val="20"/>
          <w:szCs w:val="20"/>
        </w:rPr>
        <w:t xml:space="preserve"> </w:t>
      </w:r>
      <w:r w:rsidR="0085581A" w:rsidRPr="002129BC">
        <w:rPr>
          <w:rFonts w:ascii="Verdana" w:hAnsi="Verdana" w:cs="Verdana"/>
          <w:b/>
          <w:bCs/>
          <w:sz w:val="20"/>
          <w:szCs w:val="20"/>
        </w:rPr>
        <w:t>,</w:t>
      </w:r>
      <w:r w:rsidRPr="002129BC">
        <w:rPr>
          <w:rFonts w:ascii="Verdana" w:hAnsi="Verdana" w:cs="Verdana"/>
          <w:sz w:val="20"/>
          <w:szCs w:val="20"/>
        </w:rPr>
        <w:t xml:space="preserve"> recalculando o dígito verificador. </w:t>
      </w:r>
    </w:p>
    <w:p w14:paraId="350EEF8A" w14:textId="1908605F" w:rsidR="001F2117" w:rsidRPr="002129BC" w:rsidRDefault="001F2117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</w:p>
    <w:p w14:paraId="7165CAD1" w14:textId="05DC2AEC" w:rsidR="001F2117" w:rsidRPr="002129BC" w:rsidRDefault="001F2117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A676291" wp14:editId="7FD3A9F0">
            <wp:extent cx="6106795" cy="2952750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C14C" w14:textId="04ED0F81" w:rsidR="00EC5A75" w:rsidRPr="002129BC" w:rsidRDefault="00EC5A75" w:rsidP="00E204A4">
      <w:pPr>
        <w:pStyle w:val="Default"/>
        <w:ind w:left="720"/>
        <w:rPr>
          <w:rFonts w:ascii="Verdana" w:hAnsi="Verdana" w:cs="Verdana"/>
          <w:sz w:val="20"/>
          <w:szCs w:val="20"/>
        </w:rPr>
      </w:pPr>
    </w:p>
    <w:p w14:paraId="0D73BB0F" w14:textId="77777777" w:rsidR="00847BEA" w:rsidRPr="002129BC" w:rsidRDefault="00847BEA" w:rsidP="00383AB0">
      <w:pPr>
        <w:pStyle w:val="Default"/>
        <w:ind w:left="720"/>
        <w:rPr>
          <w:rFonts w:ascii="Verdana" w:hAnsi="Verdana" w:cs="Verdana"/>
          <w:sz w:val="20"/>
          <w:szCs w:val="20"/>
        </w:rPr>
      </w:pPr>
    </w:p>
    <w:p w14:paraId="6FA7D327" w14:textId="464A3B55" w:rsidR="00944A15" w:rsidRPr="002129BC" w:rsidRDefault="00944A15" w:rsidP="00383AB0">
      <w:pPr>
        <w:pStyle w:val="Default"/>
        <w:jc w:val="both"/>
        <w:rPr>
          <w:rFonts w:ascii="Verdana" w:hAnsi="Verdana" w:cs="Verdana"/>
          <w:color w:val="auto"/>
          <w:sz w:val="20"/>
          <w:szCs w:val="20"/>
        </w:rPr>
      </w:pPr>
    </w:p>
    <w:p w14:paraId="28D2F756" w14:textId="63E9592A" w:rsidR="00083C83" w:rsidRPr="002129BC" w:rsidRDefault="00083C83" w:rsidP="00083C83">
      <w:pPr>
        <w:pStyle w:val="Default"/>
        <w:ind w:left="720"/>
        <w:jc w:val="both"/>
        <w:rPr>
          <w:rFonts w:ascii="Verdana" w:hAnsi="Verdana" w:cs="Verdana"/>
          <w:b/>
          <w:bCs/>
          <w:color w:val="auto"/>
          <w:sz w:val="20"/>
          <w:szCs w:val="20"/>
        </w:rPr>
      </w:pPr>
      <w:r w:rsidRPr="002129BC">
        <w:rPr>
          <w:rFonts w:ascii="Verdana" w:hAnsi="Verdana" w:cs="Verdana"/>
          <w:b/>
          <w:bCs/>
          <w:color w:val="auto"/>
          <w:sz w:val="20"/>
          <w:szCs w:val="20"/>
        </w:rPr>
        <w:t>Identificação:</w:t>
      </w:r>
    </w:p>
    <w:p w14:paraId="5AD009BC" w14:textId="11413644" w:rsidR="00B60FF4" w:rsidRPr="00BC599A" w:rsidRDefault="00BC599A" w:rsidP="00CA1934">
      <w:pPr>
        <w:pStyle w:val="PargrafodaLista"/>
        <w:numPr>
          <w:ilvl w:val="0"/>
          <w:numId w:val="13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 wp14:anchorId="22424B0C" wp14:editId="4E1FBC80">
            <wp:simplePos x="0" y="0"/>
            <wp:positionH relativeFrom="column">
              <wp:posOffset>1631950</wp:posOffset>
            </wp:positionH>
            <wp:positionV relativeFrom="paragraph">
              <wp:posOffset>501650</wp:posOffset>
            </wp:positionV>
            <wp:extent cx="1746250" cy="191770"/>
            <wp:effectExtent l="0" t="0" r="6350" b="0"/>
            <wp:wrapSquare wrapText="bothSides"/>
            <wp:docPr id="533" name="Imagem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8A3" w:rsidRPr="00BC599A">
        <w:rPr>
          <w:rFonts w:ascii="Verdana" w:hAnsi="Verdana" w:cs="Verdana"/>
          <w:sz w:val="20"/>
          <w:szCs w:val="20"/>
          <w:lang w:val="pt-BR" w:eastAsia="pt-BR"/>
        </w:rPr>
        <w:t xml:space="preserve">Preencher a descrição </w:t>
      </w:r>
      <w:r w:rsidR="00EC5A75" w:rsidRPr="00BC599A">
        <w:rPr>
          <w:rFonts w:ascii="Verdana" w:hAnsi="Verdana" w:cs="Verdana"/>
          <w:sz w:val="20"/>
          <w:szCs w:val="20"/>
          <w:lang w:val="pt-BR" w:eastAsia="pt-BR"/>
        </w:rPr>
        <w:t>do produto,</w:t>
      </w:r>
      <w:r w:rsidRPr="00BC599A">
        <w:rPr>
          <w:rFonts w:ascii="Verdana" w:hAnsi="Verdana" w:cs="Verdana"/>
          <w:sz w:val="20"/>
          <w:szCs w:val="20"/>
          <w:lang w:val="pt-BR" w:eastAsia="pt-BR"/>
        </w:rPr>
        <w:t xml:space="preserve"> se for GTIN-14 preencher</w:t>
      </w:r>
      <w:r w:rsidR="00EC5A75" w:rsidRPr="00BC599A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="002478A3" w:rsidRPr="00BC599A">
        <w:rPr>
          <w:rFonts w:ascii="Verdana" w:hAnsi="Verdana" w:cs="Verdana"/>
          <w:sz w:val="20"/>
          <w:szCs w:val="20"/>
          <w:lang w:val="pt-BR" w:eastAsia="pt-BR"/>
        </w:rPr>
        <w:t xml:space="preserve">o </w:t>
      </w:r>
      <w:r w:rsidR="00C534E1" w:rsidRPr="00BC599A">
        <w:rPr>
          <w:rFonts w:ascii="Verdana" w:hAnsi="Verdana" w:cs="Verdana"/>
          <w:sz w:val="20"/>
          <w:szCs w:val="20"/>
          <w:lang w:val="pt-BR" w:eastAsia="pt-BR"/>
        </w:rPr>
        <w:t>GTIN</w:t>
      </w:r>
      <w:r w:rsidRPr="00BC599A">
        <w:rPr>
          <w:rFonts w:ascii="Verdana" w:hAnsi="Verdana" w:cs="Verdana"/>
          <w:sz w:val="20"/>
          <w:szCs w:val="20"/>
          <w:lang w:val="pt-BR" w:eastAsia="pt-BR"/>
        </w:rPr>
        <w:t>s</w:t>
      </w:r>
      <w:r w:rsidR="00C534E1" w:rsidRPr="00BC599A">
        <w:rPr>
          <w:rFonts w:ascii="Verdana" w:hAnsi="Verdana" w:cs="Verdana"/>
          <w:sz w:val="20"/>
          <w:szCs w:val="20"/>
          <w:lang w:val="pt-BR" w:eastAsia="pt-BR"/>
        </w:rPr>
        <w:t xml:space="preserve"> contido</w:t>
      </w:r>
      <w:r w:rsidRPr="00BC599A">
        <w:rPr>
          <w:rFonts w:ascii="Verdana" w:hAnsi="Verdana" w:cs="Verdana"/>
          <w:sz w:val="20"/>
          <w:szCs w:val="20"/>
          <w:lang w:val="pt-BR" w:eastAsia="pt-BR"/>
        </w:rPr>
        <w:t>s</w:t>
      </w:r>
      <w:r w:rsidR="002C6686" w:rsidRPr="00BC599A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Pr="00BC599A">
        <w:rPr>
          <w:rFonts w:ascii="Verdana" w:hAnsi="Verdana" w:cs="Verdana"/>
          <w:sz w:val="20"/>
          <w:szCs w:val="20"/>
          <w:lang w:val="pt-BR" w:eastAsia="pt-BR"/>
        </w:rPr>
        <w:t>no</w:t>
      </w:r>
      <w:r w:rsidR="002478A3" w:rsidRPr="00BC599A">
        <w:rPr>
          <w:rFonts w:ascii="Verdana" w:hAnsi="Verdana" w:cs="Verdana"/>
          <w:sz w:val="20"/>
          <w:szCs w:val="20"/>
          <w:lang w:val="pt-BR" w:eastAsia="pt-BR"/>
        </w:rPr>
        <w:t xml:space="preserve"> produto</w:t>
      </w:r>
      <w:r w:rsidR="002C6686" w:rsidRPr="00BC599A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>
        <w:rPr>
          <w:rFonts w:ascii="Verdana" w:hAnsi="Verdana" w:cs="Verdana"/>
          <w:sz w:val="20"/>
          <w:szCs w:val="20"/>
          <w:lang w:val="pt-BR" w:eastAsia="pt-BR"/>
        </w:rPr>
        <w:t>Adic</w:t>
      </w:r>
      <w:r w:rsidR="002C6686" w:rsidRPr="00BC599A">
        <w:rPr>
          <w:rFonts w:ascii="Verdana" w:hAnsi="Verdana" w:cs="Verdana"/>
          <w:sz w:val="20"/>
          <w:szCs w:val="20"/>
          <w:lang w:val="pt-BR" w:eastAsia="pt-BR"/>
        </w:rPr>
        <w:t xml:space="preserve">ionar imagens do produto ou “clicar” em produto em desenvolvimento sem imagem disponível. Se desejar manter permitir o compartilhamento de dados </w:t>
      </w:r>
      <w:r w:rsidR="006F6E91" w:rsidRPr="00BC599A">
        <w:rPr>
          <w:rFonts w:ascii="Verdana" w:hAnsi="Verdana" w:cs="Verdana"/>
          <w:sz w:val="20"/>
          <w:szCs w:val="20"/>
          <w:lang w:val="pt-BR" w:eastAsia="pt-BR"/>
        </w:rPr>
        <w:t>manter o botão na cor laranja. EX:</w:t>
      </w:r>
      <w:r w:rsidR="002C6686" w:rsidRPr="00BC599A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</w:p>
    <w:p w14:paraId="214958AB" w14:textId="15DB66A6" w:rsidR="009E7902" w:rsidRDefault="009E7902" w:rsidP="00EC5A75">
      <w:pPr>
        <w:pStyle w:val="PargrafodaLista"/>
        <w:jc w:val="both"/>
        <w:rPr>
          <w:rFonts w:ascii="Verdana" w:hAnsi="Verdana"/>
          <w:noProof/>
          <w:sz w:val="20"/>
          <w:szCs w:val="20"/>
        </w:rPr>
      </w:pPr>
    </w:p>
    <w:p w14:paraId="1CFDAF92" w14:textId="27509F45" w:rsidR="009E7902" w:rsidRDefault="009E7902" w:rsidP="00EC5A75">
      <w:pPr>
        <w:pStyle w:val="PargrafodaLista"/>
        <w:jc w:val="both"/>
        <w:rPr>
          <w:rFonts w:ascii="Verdana" w:hAnsi="Verdana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AFAE13F" wp14:editId="54DA7371">
            <wp:extent cx="6106795" cy="2189480"/>
            <wp:effectExtent l="0" t="0" r="8255" b="1270"/>
            <wp:docPr id="448" name="Image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A6DF" w14:textId="3E69B1F2" w:rsidR="009E7902" w:rsidRDefault="009E7902" w:rsidP="00EC5A75">
      <w:pPr>
        <w:pStyle w:val="PargrafodaLista"/>
        <w:jc w:val="both"/>
        <w:rPr>
          <w:rFonts w:ascii="Verdana" w:hAnsi="Verdana"/>
          <w:noProof/>
          <w:sz w:val="20"/>
          <w:szCs w:val="20"/>
        </w:rPr>
      </w:pPr>
    </w:p>
    <w:p w14:paraId="35BFE5D4" w14:textId="4ED59278" w:rsidR="006E2F8E" w:rsidRDefault="006E2F8E">
      <w:pPr>
        <w:jc w:val="both"/>
        <w:rPr>
          <w:rFonts w:ascii="Verdana" w:hAnsi="Verdana"/>
          <w:b/>
          <w:bCs/>
          <w:sz w:val="20"/>
          <w:szCs w:val="20"/>
          <w:lang w:val="pt-BR"/>
        </w:rPr>
      </w:pPr>
      <w:r w:rsidRPr="007B27ED">
        <w:rPr>
          <w:rFonts w:ascii="Verdana" w:hAnsi="Verdana"/>
          <w:b/>
          <w:bCs/>
          <w:sz w:val="20"/>
          <w:szCs w:val="20"/>
          <w:lang w:val="pt-BR"/>
        </w:rPr>
        <w:t>Obs.: Cadastro em outros idiomas servem somente para o envio das informações para outros países. As informações originais e a sua linguagem original do produto não devem ser alteradas. Para mudanças de idiomas na embalagem do produto, um novo GTIN deve ser criado.</w:t>
      </w:r>
    </w:p>
    <w:p w14:paraId="7260D311" w14:textId="53C23FB9" w:rsidR="007C6B15" w:rsidRDefault="007C6B15">
      <w:pPr>
        <w:jc w:val="both"/>
        <w:rPr>
          <w:rFonts w:ascii="Verdana" w:hAnsi="Verdana"/>
          <w:b/>
          <w:bCs/>
          <w:sz w:val="20"/>
          <w:szCs w:val="20"/>
          <w:lang w:val="pt-BR"/>
        </w:rPr>
      </w:pPr>
    </w:p>
    <w:p w14:paraId="5E13754C" w14:textId="361E9C1F" w:rsidR="007C6B15" w:rsidRPr="007B27ED" w:rsidRDefault="009A09F3" w:rsidP="007B27ED">
      <w:pPr>
        <w:jc w:val="both"/>
        <w:rPr>
          <w:rFonts w:ascii="Verdana" w:hAnsi="Verdana"/>
          <w:b/>
          <w:bCs/>
          <w:sz w:val="20"/>
          <w:szCs w:val="20"/>
          <w:lang w:val="pt-BR"/>
        </w:rPr>
      </w:pPr>
      <w:r>
        <w:rPr>
          <w:rFonts w:ascii="Verdana" w:hAnsi="Verdana"/>
          <w:b/>
          <w:bCs/>
          <w:sz w:val="20"/>
          <w:szCs w:val="20"/>
          <w:lang w:val="pt-BR"/>
        </w:rPr>
        <w:t>M</w:t>
      </w:r>
      <w:r w:rsidR="007C6B15">
        <w:rPr>
          <w:rFonts w:ascii="Verdana" w:hAnsi="Verdana"/>
          <w:b/>
          <w:bCs/>
          <w:sz w:val="20"/>
          <w:szCs w:val="20"/>
          <w:lang w:val="pt-BR"/>
        </w:rPr>
        <w:t xml:space="preserve">aiores informações sobre as regras de alocação </w:t>
      </w:r>
      <w:r>
        <w:rPr>
          <w:rFonts w:ascii="Verdana" w:hAnsi="Verdana"/>
          <w:b/>
          <w:bCs/>
          <w:sz w:val="20"/>
          <w:szCs w:val="20"/>
          <w:lang w:val="pt-BR"/>
        </w:rPr>
        <w:t xml:space="preserve">GS1 </w:t>
      </w:r>
      <w:r w:rsidR="007C6B15">
        <w:rPr>
          <w:rFonts w:ascii="Verdana" w:hAnsi="Verdana"/>
          <w:b/>
          <w:bCs/>
          <w:sz w:val="20"/>
          <w:szCs w:val="20"/>
          <w:lang w:val="pt-BR"/>
        </w:rPr>
        <w:t xml:space="preserve">do GTIN, acesse </w:t>
      </w:r>
      <w:r w:rsidR="00165B17">
        <w:rPr>
          <w:rFonts w:ascii="Verdana" w:hAnsi="Verdana"/>
          <w:b/>
          <w:bCs/>
          <w:sz w:val="20"/>
          <w:szCs w:val="20"/>
          <w:lang w:val="pt-BR"/>
        </w:rPr>
        <w:t>a ferramenta</w:t>
      </w:r>
      <w:r w:rsidR="007C6B15">
        <w:rPr>
          <w:rFonts w:ascii="Verdana" w:hAnsi="Verdana"/>
          <w:b/>
          <w:bCs/>
          <w:sz w:val="20"/>
          <w:szCs w:val="20"/>
          <w:lang w:val="pt-BR"/>
        </w:rPr>
        <w:t xml:space="preserve"> de suporte</w:t>
      </w:r>
      <w:r>
        <w:rPr>
          <w:rFonts w:ascii="Verdana" w:hAnsi="Verdana"/>
          <w:b/>
          <w:bCs/>
          <w:sz w:val="20"/>
          <w:szCs w:val="20"/>
          <w:lang w:val="pt-BR"/>
        </w:rPr>
        <w:t>:</w:t>
      </w:r>
      <w:r w:rsidR="007C6B15">
        <w:rPr>
          <w:rFonts w:ascii="Verdana" w:hAnsi="Verdana"/>
          <w:b/>
          <w:bCs/>
          <w:sz w:val="20"/>
          <w:szCs w:val="20"/>
          <w:lang w:val="pt-BR"/>
        </w:rPr>
        <w:t xml:space="preserve"> </w:t>
      </w:r>
      <w:hyperlink r:id="rId50" w:history="1">
        <w:r w:rsidR="007C6B15" w:rsidRPr="003C3C57">
          <w:rPr>
            <w:rStyle w:val="Hyperlink"/>
            <w:rFonts w:ascii="Verdana" w:hAnsi="Verdana"/>
            <w:b/>
            <w:bCs/>
            <w:sz w:val="20"/>
            <w:szCs w:val="20"/>
            <w:lang w:val="pt-BR"/>
          </w:rPr>
          <w:t>https://www.gs1.org/1/gtinrules/pt/decision-support</w:t>
        </w:r>
      </w:hyperlink>
      <w:r w:rsidR="007C6B15">
        <w:rPr>
          <w:rFonts w:ascii="Verdana" w:hAnsi="Verdana"/>
          <w:b/>
          <w:bCs/>
          <w:sz w:val="20"/>
          <w:szCs w:val="20"/>
          <w:lang w:val="pt-BR"/>
        </w:rPr>
        <w:t xml:space="preserve"> </w:t>
      </w:r>
    </w:p>
    <w:p w14:paraId="7FE841EF" w14:textId="42762E0B" w:rsidR="009E7902" w:rsidRDefault="009E7902" w:rsidP="00EC5A75">
      <w:pPr>
        <w:pStyle w:val="PargrafodaLista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4AD146CE" w14:textId="2FE88373" w:rsidR="00CA5EB7" w:rsidRDefault="00CA5EB7" w:rsidP="00EC5A75">
      <w:pPr>
        <w:pStyle w:val="PargrafodaLista"/>
        <w:jc w:val="both"/>
        <w:rPr>
          <w:rFonts w:ascii="Verdana" w:hAnsi="Verdana"/>
          <w:b/>
          <w:bCs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97D1471" wp14:editId="752A0F8C">
                <wp:simplePos x="0" y="0"/>
                <wp:positionH relativeFrom="column">
                  <wp:posOffset>88900</wp:posOffset>
                </wp:positionH>
                <wp:positionV relativeFrom="paragraph">
                  <wp:posOffset>2967355</wp:posOffset>
                </wp:positionV>
                <wp:extent cx="355600" cy="901700"/>
                <wp:effectExtent l="0" t="38100" r="63500" b="31750"/>
                <wp:wrapNone/>
                <wp:docPr id="33" name="Conector: Curv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90170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D1D7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o 33" o:spid="_x0000_s1026" type="#_x0000_t38" style="position:absolute;margin-left:7pt;margin-top:233.65pt;width:28pt;height:71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" adj="10800" strokecolor="red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068A5C" wp14:editId="77B9CBB5">
                <wp:simplePos x="0" y="0"/>
                <wp:positionH relativeFrom="column">
                  <wp:posOffset>434975</wp:posOffset>
                </wp:positionH>
                <wp:positionV relativeFrom="paragraph">
                  <wp:posOffset>2875280</wp:posOffset>
                </wp:positionV>
                <wp:extent cx="2063750" cy="215900"/>
                <wp:effectExtent l="0" t="0" r="12700" b="1270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3BEB2" id="Retângulo 22" o:spid="_x0000_s1026" style="position:absolute;margin-left:34.25pt;margin-top:226.4pt;width:162.5pt;height:1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9A6DF3" wp14:editId="772D83F9">
            <wp:extent cx="6106795" cy="3461385"/>
            <wp:effectExtent l="0" t="0" r="8255" b="5715"/>
            <wp:docPr id="450" name="Image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1032" w14:textId="4DEFB45A" w:rsidR="00CA5EB7" w:rsidRDefault="00CA5EB7" w:rsidP="00EC5A75">
      <w:pPr>
        <w:pStyle w:val="PargrafodaLista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3332C163" w14:textId="3528DF2C" w:rsidR="00CA5EB7" w:rsidRDefault="00CA5EB7" w:rsidP="00EC5A75">
      <w:pPr>
        <w:pStyle w:val="PargrafodaLista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37D60BAD" w14:textId="50A0BE5F" w:rsidR="00CA5EB7" w:rsidRDefault="00CA5EB7" w:rsidP="00EC5A75">
      <w:pPr>
        <w:pStyle w:val="PargrafodaLista"/>
        <w:jc w:val="both"/>
        <w:rPr>
          <w:rFonts w:ascii="Verdana" w:hAnsi="Verdana"/>
          <w:b/>
          <w:bCs/>
          <w:noProof/>
          <w:sz w:val="20"/>
          <w:szCs w:val="20"/>
        </w:rPr>
      </w:pPr>
    </w:p>
    <w:p w14:paraId="566952DD" w14:textId="2C1E7DDE" w:rsidR="001349C5" w:rsidRPr="002129BC" w:rsidRDefault="00083C83" w:rsidP="006479E5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          </w:t>
      </w:r>
    </w:p>
    <w:p w14:paraId="4089901E" w14:textId="6C3F1E0F" w:rsidR="006479E5" w:rsidRPr="00FB235F" w:rsidRDefault="006479E5" w:rsidP="006479E5">
      <w:pPr>
        <w:autoSpaceDE w:val="0"/>
        <w:autoSpaceDN w:val="0"/>
        <w:adjustRightInd w:val="0"/>
        <w:rPr>
          <w:rFonts w:ascii="Verdana" w:hAnsi="Verdana" w:cs="Segoe UI"/>
          <w:color w:val="FF0000"/>
          <w:sz w:val="21"/>
          <w:szCs w:val="21"/>
          <w:lang w:val="pt-BR" w:eastAsia="pt-BR"/>
        </w:rPr>
      </w:pPr>
      <w:r>
        <w:rPr>
          <w:rFonts w:ascii="Verdana" w:hAnsi="Verdana" w:cs="Segoe UI"/>
          <w:noProof/>
          <w:color w:val="00000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448C3B" wp14:editId="7E7B1521">
                <wp:simplePos x="0" y="0"/>
                <wp:positionH relativeFrom="column">
                  <wp:posOffset>88900</wp:posOffset>
                </wp:positionH>
                <wp:positionV relativeFrom="paragraph">
                  <wp:posOffset>13970</wp:posOffset>
                </wp:positionV>
                <wp:extent cx="107950" cy="120650"/>
                <wp:effectExtent l="0" t="0" r="6350" b="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795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90184" id="Elipse 39" o:spid="_x0000_s1026" style="position:absolute;margin-left:7pt;margin-top:1.1pt;width:8.5pt;height:9.5pt;flip:x 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" fillcolor="red" stroked="f" strokeweight="2pt"/>
            </w:pict>
          </mc:Fallback>
        </mc:AlternateContent>
      </w:r>
      <w:r>
        <w:rPr>
          <w:rFonts w:ascii="Verdana" w:hAnsi="Verdana" w:cs="Segoe UI"/>
          <w:color w:val="000000"/>
          <w:sz w:val="20"/>
          <w:szCs w:val="20"/>
          <w:lang w:val="pt-BR" w:eastAsia="pt-BR"/>
        </w:rPr>
        <w:t xml:space="preserve">     </w:t>
      </w:r>
      <w:r w:rsidR="00FB235F" w:rsidRPr="00FB235F">
        <w:rPr>
          <w:rFonts w:ascii="Verdana" w:hAnsi="Verdana" w:cs="Segoe UI"/>
          <w:color w:val="FF0000"/>
          <w:sz w:val="20"/>
          <w:szCs w:val="20"/>
          <w:lang w:val="pt-BR" w:eastAsia="pt-BR"/>
        </w:rPr>
        <w:t>Atenção os</w:t>
      </w:r>
      <w:r w:rsidRPr="00FB235F">
        <w:rPr>
          <w:rFonts w:ascii="Verdana" w:hAnsi="Verdana" w:cs="Segoe UI"/>
          <w:color w:val="FF0000"/>
          <w:sz w:val="20"/>
          <w:szCs w:val="20"/>
          <w:lang w:val="pt-BR" w:eastAsia="pt-BR"/>
        </w:rPr>
        <w:t xml:space="preserve"> produtos com este checkbox "sem imagem" selecionado só </w:t>
      </w:r>
      <w:r w:rsidR="00FB235F" w:rsidRPr="00FB235F">
        <w:rPr>
          <w:rFonts w:ascii="Verdana" w:hAnsi="Verdana" w:cs="Segoe UI"/>
          <w:color w:val="FF0000"/>
          <w:sz w:val="20"/>
          <w:szCs w:val="20"/>
          <w:lang w:val="pt-BR" w:eastAsia="pt-BR"/>
        </w:rPr>
        <w:t>o</w:t>
      </w:r>
      <w:r w:rsidRPr="00FB235F">
        <w:rPr>
          <w:rFonts w:ascii="Verdana" w:hAnsi="Verdana" w:cs="Segoe UI"/>
          <w:color w:val="FF0000"/>
          <w:sz w:val="20"/>
          <w:szCs w:val="20"/>
          <w:lang w:val="pt-BR" w:eastAsia="pt-BR"/>
        </w:rPr>
        <w:t xml:space="preserve"> GTIN inativo</w:t>
      </w:r>
      <w:r w:rsidR="00FB235F" w:rsidRPr="00FB235F">
        <w:rPr>
          <w:rFonts w:ascii="Verdana" w:hAnsi="Verdana" w:cs="Segoe UI"/>
          <w:color w:val="FF0000"/>
          <w:sz w:val="20"/>
          <w:szCs w:val="20"/>
          <w:lang w:val="pt-BR" w:eastAsia="pt-BR"/>
        </w:rPr>
        <w:t>.</w:t>
      </w:r>
    </w:p>
    <w:p w14:paraId="6375A701" w14:textId="68BF477F" w:rsidR="00FB235F" w:rsidRDefault="006479E5" w:rsidP="006479E5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</w:t>
      </w:r>
      <w:r w:rsidR="00FB235F">
        <w:rPr>
          <w:rFonts w:ascii="Verdana" w:hAnsi="Verdana"/>
          <w:sz w:val="20"/>
          <w:szCs w:val="20"/>
          <w:lang w:val="pt-BR"/>
        </w:rPr>
        <w:t xml:space="preserve">   </w:t>
      </w:r>
    </w:p>
    <w:p w14:paraId="2868EDD7" w14:textId="64A4D57F" w:rsidR="006479E5" w:rsidRPr="006479E5" w:rsidRDefault="00FB235F" w:rsidP="006479E5">
      <w:pPr>
        <w:autoSpaceDE w:val="0"/>
        <w:autoSpaceDN w:val="0"/>
        <w:adjustRightInd w:val="0"/>
        <w:rPr>
          <w:rFonts w:ascii="Verdana" w:hAnsi="Verdana" w:cs="Segoe UI"/>
          <w:sz w:val="21"/>
          <w:szCs w:val="21"/>
          <w:lang w:val="pt-BR" w:eastAsia="pt-BR"/>
        </w:rPr>
      </w:pPr>
      <w:r>
        <w:rPr>
          <w:rFonts w:ascii="Verdana" w:hAnsi="Verdana"/>
          <w:sz w:val="20"/>
          <w:szCs w:val="20"/>
          <w:lang w:val="pt-BR"/>
        </w:rPr>
        <w:t xml:space="preserve">     </w:t>
      </w:r>
      <w:r w:rsidR="006479E5" w:rsidRPr="002129BC">
        <w:rPr>
          <w:rFonts w:ascii="Verdana" w:hAnsi="Verdana" w:cs="Helvetica"/>
          <w:sz w:val="20"/>
          <w:szCs w:val="20"/>
          <w:lang w:val="pt-BR"/>
        </w:rPr>
        <w:t>Em seguida “clicar” em Salvar</w:t>
      </w:r>
      <w:r>
        <w:rPr>
          <w:rFonts w:ascii="Verdana" w:hAnsi="Verdana" w:cs="Helvetica"/>
          <w:sz w:val="20"/>
          <w:szCs w:val="20"/>
          <w:lang w:val="pt-BR"/>
        </w:rPr>
        <w:t>.</w:t>
      </w:r>
    </w:p>
    <w:p w14:paraId="5C7914C4" w14:textId="5BA42777" w:rsidR="006479E5" w:rsidRPr="002129BC" w:rsidRDefault="006479E5" w:rsidP="006479E5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          </w:t>
      </w:r>
    </w:p>
    <w:p w14:paraId="14C4C354" w14:textId="1C8EACCC" w:rsidR="001349C5" w:rsidRDefault="001349C5">
      <w:pPr>
        <w:rPr>
          <w:rFonts w:ascii="Verdana" w:hAnsi="Verdana"/>
          <w:sz w:val="20"/>
          <w:szCs w:val="20"/>
          <w:lang w:val="pt-BR"/>
        </w:rPr>
      </w:pPr>
    </w:p>
    <w:p w14:paraId="4D13A71B" w14:textId="77777777" w:rsidR="007E17E2" w:rsidRDefault="001349C5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           </w:t>
      </w:r>
    </w:p>
    <w:p w14:paraId="4AD6E7EC" w14:textId="32CE37AE" w:rsidR="00FA555E" w:rsidRDefault="00CC21FC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b/>
          <w:bCs/>
          <w:sz w:val="20"/>
          <w:szCs w:val="20"/>
          <w:lang w:val="pt-BR"/>
        </w:rPr>
        <w:t>Geral:</w:t>
      </w:r>
    </w:p>
    <w:p w14:paraId="650C11D3" w14:textId="77777777" w:rsidR="006E2F8E" w:rsidRPr="002129BC" w:rsidRDefault="006E2F8E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27B0653B" w14:textId="27C284AC" w:rsidR="00506995" w:rsidRPr="002129BC" w:rsidRDefault="00CC21FC" w:rsidP="00FE5E02">
      <w:pPr>
        <w:pStyle w:val="PargrafodaLista"/>
        <w:numPr>
          <w:ilvl w:val="0"/>
          <w:numId w:val="32"/>
        </w:num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sz w:val="20"/>
          <w:szCs w:val="20"/>
          <w:lang w:val="pt-BR"/>
        </w:rPr>
        <w:t>Preencher o campo “Marca”</w:t>
      </w:r>
      <w:r w:rsidR="00506995" w:rsidRPr="002129BC">
        <w:rPr>
          <w:rFonts w:ascii="Verdana" w:hAnsi="Verdana" w:cs="Verdana"/>
          <w:sz w:val="20"/>
          <w:szCs w:val="20"/>
          <w:lang w:val="pt-BR" w:eastAsia="pt-BR"/>
        </w:rPr>
        <w:t xml:space="preserve"> Incluir a marca no qual o produto é identificado no      </w:t>
      </w:r>
    </w:p>
    <w:p w14:paraId="6FA0E453" w14:textId="60E3ABFE" w:rsidR="002478A3" w:rsidRPr="002129BC" w:rsidRDefault="00506995" w:rsidP="00847BEA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          Mercado com letras maiúsculas. Ex</w:t>
      </w:r>
      <w:r w:rsidR="00621ED9">
        <w:rPr>
          <w:rFonts w:ascii="Verdana" w:hAnsi="Verdana" w:cs="Verdana"/>
          <w:sz w:val="20"/>
          <w:szCs w:val="20"/>
          <w:lang w:val="pt-BR" w:eastAsia="pt-BR"/>
        </w:rPr>
        <w:t>emplo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: </w:t>
      </w:r>
      <w:r w:rsidR="006E2F8E">
        <w:rPr>
          <w:rFonts w:ascii="Verdana" w:hAnsi="Verdana" w:cs="Verdana"/>
          <w:sz w:val="20"/>
          <w:szCs w:val="20"/>
          <w:lang w:val="pt-BR" w:eastAsia="pt-BR"/>
        </w:rPr>
        <w:t xml:space="preserve">GS1 </w:t>
      </w:r>
      <w:r w:rsidR="00621ED9">
        <w:rPr>
          <w:rFonts w:ascii="Verdana" w:hAnsi="Verdana" w:cs="Verdana"/>
          <w:sz w:val="20"/>
          <w:szCs w:val="20"/>
          <w:lang w:val="pt-BR" w:eastAsia="pt-BR"/>
        </w:rPr>
        <w:t>BRASIL</w:t>
      </w:r>
      <w:r w:rsidR="00621ED9" w:rsidRPr="002129BC">
        <w:rPr>
          <w:rFonts w:ascii="Verdana" w:hAnsi="Verdana" w:cs="Verdana"/>
          <w:sz w:val="20"/>
          <w:szCs w:val="20"/>
          <w:lang w:val="pt-BR" w:eastAsia="pt-BR"/>
        </w:rPr>
        <w:t xml:space="preserve"> etc.</w:t>
      </w:r>
      <w:r w:rsidR="001349C5" w:rsidRPr="002129BC">
        <w:rPr>
          <w:rFonts w:ascii="Verdana" w:hAnsi="Verdana" w:cs="Verdana"/>
          <w:sz w:val="20"/>
          <w:szCs w:val="20"/>
          <w:lang w:val="pt-BR" w:eastAsia="pt-BR"/>
        </w:rPr>
        <w:t xml:space="preserve"> e preencher o campo “País de  Origem” escolher na lista o país de origem.         </w:t>
      </w:r>
      <w:r w:rsidR="00CC21FC" w:rsidRPr="002129BC">
        <w:rPr>
          <w:rFonts w:ascii="Verdana" w:hAnsi="Verdana"/>
          <w:b/>
          <w:bCs/>
          <w:sz w:val="20"/>
          <w:szCs w:val="20"/>
          <w:lang w:val="pt-BR"/>
        </w:rPr>
        <w:t xml:space="preserve">          </w:t>
      </w:r>
    </w:p>
    <w:p w14:paraId="62B0AEFD" w14:textId="77777777" w:rsidR="00052C38" w:rsidRPr="002129BC" w:rsidRDefault="00052C38" w:rsidP="00052C38">
      <w:pPr>
        <w:pStyle w:val="PargrafodaLista"/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6478273C" w14:textId="194A0E36" w:rsidR="005A3D85" w:rsidRPr="002129BC" w:rsidRDefault="00CA5EB7" w:rsidP="004577A8">
      <w:pPr>
        <w:jc w:val="center"/>
        <w:rPr>
          <w:rFonts w:ascii="Verdana" w:hAnsi="Verdana"/>
          <w:sz w:val="20"/>
          <w:szCs w:val="20"/>
          <w:lang w:val="pt-BR"/>
        </w:rPr>
      </w:pPr>
      <w:r w:rsidRPr="00CA5EB7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7E24FFF" wp14:editId="1FE918EB">
            <wp:extent cx="6106795" cy="3637915"/>
            <wp:effectExtent l="0" t="0" r="8255" b="635"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684F" w14:textId="6A28BB80" w:rsidR="001349C5" w:rsidRPr="002129BC" w:rsidRDefault="001349C5" w:rsidP="005A3D85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37AE2053" w14:textId="3B13F920" w:rsidR="00EF3E67" w:rsidRPr="00AF296D" w:rsidRDefault="004201AA" w:rsidP="004201AA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Características</w:t>
      </w:r>
    </w:p>
    <w:p w14:paraId="08490FE7" w14:textId="77777777" w:rsidR="00477C8E" w:rsidRPr="00AF296D" w:rsidRDefault="00477C8E" w:rsidP="004201AA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2E4F7704" w14:textId="26C85E62" w:rsidR="000C1823" w:rsidRPr="002129BC" w:rsidRDefault="004157C8" w:rsidP="004157C8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 Preencher o</w:t>
      </w:r>
      <w:r w:rsidR="000C1823" w:rsidRPr="002129BC">
        <w:rPr>
          <w:rFonts w:ascii="Verdana" w:hAnsi="Verdana"/>
          <w:sz w:val="20"/>
          <w:szCs w:val="20"/>
          <w:lang w:val="pt-BR"/>
        </w:rPr>
        <w:t xml:space="preserve">s seguintes </w:t>
      </w:r>
      <w:r w:rsidRPr="002129BC">
        <w:rPr>
          <w:rFonts w:ascii="Verdana" w:hAnsi="Verdana"/>
          <w:sz w:val="20"/>
          <w:szCs w:val="20"/>
          <w:lang w:val="pt-BR"/>
        </w:rPr>
        <w:t>campo</w:t>
      </w:r>
      <w:r w:rsidR="000C1823" w:rsidRPr="002129BC">
        <w:rPr>
          <w:rFonts w:ascii="Verdana" w:hAnsi="Verdana"/>
          <w:sz w:val="20"/>
          <w:szCs w:val="20"/>
          <w:lang w:val="pt-BR"/>
        </w:rPr>
        <w:t>s:</w:t>
      </w:r>
    </w:p>
    <w:p w14:paraId="37C064BF" w14:textId="2EF446BC" w:rsidR="000C1823" w:rsidRPr="002129BC" w:rsidRDefault="000C1823" w:rsidP="000C1823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Características -&gt;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 xml:space="preserve"> Peso Bruto</w:t>
      </w:r>
    </w:p>
    <w:p w14:paraId="6AE5CFD9" w14:textId="11BDD7FE" w:rsidR="000C1823" w:rsidRPr="002129BC" w:rsidRDefault="000C1823" w:rsidP="000C1823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Características -&gt; </w:t>
      </w:r>
      <w:r w:rsidR="00477C8E" w:rsidRPr="002129BC">
        <w:rPr>
          <w:rFonts w:ascii="Verdana" w:hAnsi="Verdana" w:cs="Helvetica"/>
          <w:sz w:val="20"/>
          <w:szCs w:val="20"/>
          <w:shd w:val="clear" w:color="auto" w:fill="FFFFFF"/>
        </w:rPr>
        <w:t>Unidade de Medida</w:t>
      </w:r>
    </w:p>
    <w:p w14:paraId="473F64B3" w14:textId="77777777" w:rsidR="000C1823" w:rsidRPr="002129BC" w:rsidRDefault="000C1823" w:rsidP="000C1823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Características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Conteúdo Líquido</w:t>
      </w:r>
    </w:p>
    <w:p w14:paraId="66070CDA" w14:textId="77777777" w:rsidR="000C1823" w:rsidRPr="002129BC" w:rsidRDefault="000C1823" w:rsidP="000C1823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Características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Unidade de Medida</w:t>
      </w:r>
    </w:p>
    <w:p w14:paraId="6FD9A938" w14:textId="0C3DBE76" w:rsidR="000C1823" w:rsidRPr="002129BC" w:rsidRDefault="000C1823" w:rsidP="004157C8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</w:p>
    <w:p w14:paraId="3D4F504D" w14:textId="77777777" w:rsidR="000C1823" w:rsidRPr="002129BC" w:rsidRDefault="000C1823" w:rsidP="004157C8">
      <w:pPr>
        <w:autoSpaceDE w:val="0"/>
        <w:autoSpaceDN w:val="0"/>
        <w:adjustRightInd w:val="0"/>
        <w:rPr>
          <w:rFonts w:ascii="Verdana" w:hAnsi="Verdana"/>
          <w:sz w:val="20"/>
          <w:szCs w:val="20"/>
          <w:lang w:val="pt-BR"/>
        </w:rPr>
      </w:pPr>
    </w:p>
    <w:p w14:paraId="1FC99FA0" w14:textId="14FD7699" w:rsidR="00EF3E67" w:rsidRPr="002129BC" w:rsidRDefault="00EF3E67" w:rsidP="005A3D85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ABB8B45" w14:textId="11E8928B" w:rsidR="00EF3E67" w:rsidRPr="002129BC" w:rsidRDefault="00EF3E67" w:rsidP="005A3D85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BF4787E" wp14:editId="0C75268F">
            <wp:extent cx="6106795" cy="3348990"/>
            <wp:effectExtent l="0" t="0" r="8255" b="3810"/>
            <wp:docPr id="535" name="Imagem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CF46" w14:textId="0A2E6A1A" w:rsidR="00823EF6" w:rsidRPr="00AF296D" w:rsidRDefault="000C1823" w:rsidP="00823EF6">
      <w:pPr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 xml:space="preserve">   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7AC8FAC" wp14:editId="2CD767A0">
            <wp:extent cx="5703570" cy="1258498"/>
            <wp:effectExtent l="0" t="0" r="0" b="0"/>
            <wp:docPr id="536" name="Imagem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5764" cy="12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998A" w14:textId="77777777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543081EA" w14:textId="0FE7C63D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Se o produto for de medida variável, clicar em produto com medida variável e preencher os campos obrigatórios:</w:t>
      </w:r>
    </w:p>
    <w:p w14:paraId="15B7DDA1" w14:textId="224AA05C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  <w:r w:rsidRPr="00823EF6">
        <w:rPr>
          <w:noProof/>
        </w:rPr>
        <w:drawing>
          <wp:anchor distT="0" distB="0" distL="114300" distR="114300" simplePos="0" relativeHeight="252063744" behindDoc="0" locked="0" layoutInCell="1" allowOverlap="1" wp14:anchorId="79B2200E" wp14:editId="31B821A1">
            <wp:simplePos x="0" y="0"/>
            <wp:positionH relativeFrom="column">
              <wp:posOffset>76200</wp:posOffset>
            </wp:positionH>
            <wp:positionV relativeFrom="paragraph">
              <wp:posOffset>112395</wp:posOffset>
            </wp:positionV>
            <wp:extent cx="6106795" cy="1483995"/>
            <wp:effectExtent l="0" t="0" r="8255" b="1905"/>
            <wp:wrapNone/>
            <wp:docPr id="366" name="Imagem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BCD90" w14:textId="74DB7289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0B14515E" w14:textId="258240AB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10F79878" w14:textId="05A0FDDA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0C3747E6" w14:textId="3FCE02C5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5D4D0C97" w14:textId="6FE8F291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56AE8C3A" w14:textId="0146681D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0514C840" w14:textId="0952FD12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4FC354E4" w14:textId="139C95FD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7932CAD2" w14:textId="2C9BD82C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71C0C974" w14:textId="0BFD4D32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0F8739EE" w14:textId="51C60CDE" w:rsidR="00823EF6" w:rsidRPr="00AF296D" w:rsidRDefault="00823EF6" w:rsidP="00823EF6">
      <w:pPr>
        <w:pStyle w:val="PargrafodaLista"/>
        <w:rPr>
          <w:rFonts w:ascii="Verdana" w:hAnsi="Verdana"/>
          <w:noProof/>
          <w:sz w:val="20"/>
          <w:szCs w:val="20"/>
          <w:lang w:val="pt-BR"/>
        </w:rPr>
      </w:pPr>
    </w:p>
    <w:p w14:paraId="24C4DCBA" w14:textId="7822D633" w:rsidR="00477C8E" w:rsidRPr="00AF296D" w:rsidRDefault="00477C8E" w:rsidP="00477C8E">
      <w:pPr>
        <w:pStyle w:val="PargrafodaLista"/>
        <w:numPr>
          <w:ilvl w:val="0"/>
          <w:numId w:val="31"/>
        </w:numPr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Lembrem-se que apesar de ter campos obrigatórios é muito importante que todos os campos estejam preenchidos.</w:t>
      </w:r>
    </w:p>
    <w:p w14:paraId="46A40F70" w14:textId="1D22D3DC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</w:p>
    <w:p w14:paraId="7D21C94F" w14:textId="4DCA9366" w:rsidR="00FE5E02" w:rsidRPr="00AF296D" w:rsidRDefault="00FE5E02" w:rsidP="00FE5E02">
      <w:pPr>
        <w:rPr>
          <w:rFonts w:ascii="Verdana" w:hAnsi="Verdana"/>
          <w:b/>
          <w:bCs/>
          <w:noProof/>
          <w:sz w:val="20"/>
          <w:szCs w:val="20"/>
          <w:lang w:val="pt-BR"/>
        </w:rPr>
      </w:pPr>
      <w:r w:rsidRPr="00AF296D">
        <w:rPr>
          <w:rFonts w:ascii="Verdana" w:hAnsi="Verdana"/>
          <w:b/>
          <w:bCs/>
          <w:noProof/>
          <w:sz w:val="20"/>
          <w:szCs w:val="20"/>
          <w:lang w:val="pt-BR"/>
        </w:rPr>
        <w:t xml:space="preserve">     Fiscal</w:t>
      </w:r>
    </w:p>
    <w:p w14:paraId="271F1DCE" w14:textId="7A0618B8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 xml:space="preserve">     Preencher os campos NCM e CEST.</w:t>
      </w:r>
    </w:p>
    <w:p w14:paraId="61E45BD3" w14:textId="5804A37B" w:rsidR="00FE5E02" w:rsidRPr="002129BC" w:rsidRDefault="00FE5E02" w:rsidP="00FE5E0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lastRenderedPageBreak/>
        <w:t xml:space="preserve">     O campo</w:t>
      </w:r>
      <w:r w:rsidR="007E17E2" w:rsidRPr="00AF296D">
        <w:rPr>
          <w:rFonts w:ascii="Verdana" w:hAnsi="Verdana"/>
          <w:noProof/>
          <w:sz w:val="20"/>
          <w:szCs w:val="20"/>
          <w:lang w:val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NCM (Nomenclatura Comum do Mercosul) do produto. Trata-se de um código de oito (8) dígitos estabelecidos pelo Governo Brasileiro para identificar a natureza das mercadorias e promover o desenvolvimento do comercio internacional.</w:t>
      </w:r>
    </w:p>
    <w:p w14:paraId="34730CA4" w14:textId="77777777" w:rsidR="008E0A0B" w:rsidRPr="002129BC" w:rsidRDefault="008E0A0B" w:rsidP="008E0A0B">
      <w:pPr>
        <w:pStyle w:val="NormalWeb"/>
        <w:numPr>
          <w:ilvl w:val="0"/>
          <w:numId w:val="13"/>
        </w:numPr>
        <w:shd w:val="clear" w:color="auto" w:fill="FDFDFD"/>
        <w:spacing w:before="0" w:beforeAutospacing="0" w:after="360" w:afterAutospacing="0"/>
        <w:jc w:val="both"/>
        <w:rPr>
          <w:rFonts w:ascii="Verdana" w:hAnsi="Verdana" w:cs="Arial"/>
          <w:color w:val="111111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 xml:space="preserve">O CEST é a abreviatura de </w:t>
      </w:r>
      <w:r w:rsidRPr="002129BC">
        <w:rPr>
          <w:rFonts w:ascii="Verdana" w:hAnsi="Verdana" w:cs="Verdana"/>
          <w:i/>
          <w:sz w:val="20"/>
          <w:szCs w:val="20"/>
          <w:u w:val="single"/>
        </w:rPr>
        <w:t>Código Especificador da Substituição Tributária</w:t>
      </w:r>
      <w:r w:rsidRPr="002129BC">
        <w:rPr>
          <w:rFonts w:ascii="Verdana" w:hAnsi="Verdana" w:cs="Verdana"/>
          <w:sz w:val="20"/>
          <w:szCs w:val="20"/>
        </w:rPr>
        <w:t>. O objetivo deste novo código é estabelecer uma forma de uniformizar e identificar as mercadorias e bens passíveis de sujeição ao regime de substituição tributária e de antecipação de recolhimento do ICMS com o encerramento de tributação, relativos às operações subsequentes. Sua regulamentação se dá através do</w:t>
      </w:r>
      <w:r w:rsidRPr="002129BC">
        <w:rPr>
          <w:rFonts w:ascii="Verdana" w:hAnsi="Verdana" w:cs="Arial"/>
          <w:color w:val="111111"/>
          <w:sz w:val="20"/>
          <w:szCs w:val="20"/>
        </w:rPr>
        <w:t> </w:t>
      </w:r>
      <w:hyperlink r:id="rId56" w:tgtFrame="_blank" w:history="1">
        <w:r w:rsidRPr="002129BC">
          <w:rPr>
            <w:rStyle w:val="Hyperlink"/>
            <w:rFonts w:ascii="Verdana" w:hAnsi="Verdana"/>
            <w:color w:val="337AB7"/>
            <w:sz w:val="20"/>
            <w:szCs w:val="20"/>
          </w:rPr>
          <w:t>convênio ICMS 92/15</w:t>
        </w:r>
      </w:hyperlink>
      <w:r w:rsidRPr="002129BC">
        <w:rPr>
          <w:rFonts w:ascii="Verdana" w:hAnsi="Verdana" w:cs="Arial"/>
          <w:color w:val="111111"/>
          <w:sz w:val="20"/>
          <w:szCs w:val="20"/>
        </w:rPr>
        <w:t>.</w:t>
      </w:r>
    </w:p>
    <w:p w14:paraId="3CB8C226" w14:textId="77777777" w:rsidR="008E0A0B" w:rsidRPr="002129BC" w:rsidRDefault="008E0A0B" w:rsidP="008E0A0B">
      <w:pPr>
        <w:pStyle w:val="NormalWeb"/>
        <w:numPr>
          <w:ilvl w:val="0"/>
          <w:numId w:val="13"/>
        </w:numPr>
        <w:shd w:val="clear" w:color="auto" w:fill="FDFDFD"/>
        <w:spacing w:before="0" w:beforeAutospacing="0" w:after="360" w:afterAutospacing="0"/>
        <w:jc w:val="both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>Em resumo o CEST é um novo código no qual constará nos produtos sujeitos a substituição tributária.</w:t>
      </w:r>
    </w:p>
    <w:p w14:paraId="16FD0C17" w14:textId="77777777" w:rsidR="008E0A0B" w:rsidRPr="002129BC" w:rsidRDefault="008E0A0B" w:rsidP="008E0A0B">
      <w:pPr>
        <w:pStyle w:val="NormalWeb"/>
        <w:numPr>
          <w:ilvl w:val="0"/>
          <w:numId w:val="13"/>
        </w:numPr>
        <w:shd w:val="clear" w:color="auto" w:fill="FDFDFD"/>
        <w:spacing w:before="0" w:beforeAutospacing="0" w:after="360" w:afterAutospacing="0"/>
        <w:jc w:val="both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>O que define se usará o CEST ou não é o fato dele estar na tabela do convênio ICMS 92/15.</w:t>
      </w:r>
    </w:p>
    <w:p w14:paraId="04C5917F" w14:textId="77777777" w:rsidR="008E0A0B" w:rsidRPr="002129BC" w:rsidRDefault="008E0A0B" w:rsidP="008E0A0B">
      <w:pPr>
        <w:pStyle w:val="NormalWeb"/>
        <w:numPr>
          <w:ilvl w:val="0"/>
          <w:numId w:val="13"/>
        </w:numPr>
        <w:shd w:val="clear" w:color="auto" w:fill="FDFDFD"/>
        <w:spacing w:before="0" w:beforeAutospacing="0" w:after="360" w:afterAutospacing="0"/>
        <w:jc w:val="both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 xml:space="preserve">O CONFAZ disponibiliza uma tabela contendo o CEST, a NCM e a descrição dos produtos para consulta a classificação. </w:t>
      </w:r>
    </w:p>
    <w:p w14:paraId="2A6B5F06" w14:textId="77777777" w:rsidR="008E0A0B" w:rsidRPr="002129BC" w:rsidRDefault="008E0A0B" w:rsidP="008E0A0B">
      <w:pPr>
        <w:pStyle w:val="NormalWeb"/>
        <w:numPr>
          <w:ilvl w:val="0"/>
          <w:numId w:val="13"/>
        </w:numPr>
        <w:shd w:val="clear" w:color="auto" w:fill="FDFDFD"/>
        <w:spacing w:before="0" w:beforeAutospacing="0" w:after="360" w:afterAutospacing="0" w:line="360" w:lineRule="atLeast"/>
        <w:rPr>
          <w:rFonts w:ascii="Verdana" w:hAnsi="Verdana" w:cs="Verdana"/>
          <w:sz w:val="20"/>
          <w:szCs w:val="20"/>
        </w:rPr>
      </w:pPr>
      <w:r w:rsidRPr="002129BC">
        <w:rPr>
          <w:rFonts w:ascii="Verdana" w:hAnsi="Verdana" w:cs="Verdana"/>
          <w:sz w:val="20"/>
          <w:szCs w:val="20"/>
        </w:rPr>
        <w:t>A tabela mais nova foi publicada no convênio 52/17 e está disponível através do link abaixo:</w:t>
      </w:r>
    </w:p>
    <w:p w14:paraId="10A38FA9" w14:textId="74293142" w:rsidR="00FE5E02" w:rsidRPr="002129BC" w:rsidRDefault="00B3283B" w:rsidP="008E0A0B">
      <w:pPr>
        <w:pStyle w:val="Pargrafoda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hyperlink r:id="rId57" w:history="1">
        <w:r w:rsidR="008E0A0B" w:rsidRPr="002129BC">
          <w:rPr>
            <w:rStyle w:val="Hyperlink"/>
            <w:rFonts w:ascii="Verdana" w:hAnsi="Verdana"/>
            <w:sz w:val="20"/>
            <w:szCs w:val="20"/>
            <w:lang w:val="pt-BR"/>
          </w:rPr>
          <w:t>https://www.confaz.fazenda.gov.br/legislacao/convenios/2017/CV052_17</w:t>
        </w:r>
      </w:hyperlink>
    </w:p>
    <w:p w14:paraId="498C0E2F" w14:textId="207A589F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</w:p>
    <w:p w14:paraId="7CE7D0AB" w14:textId="643D2336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</w:p>
    <w:p w14:paraId="0700F4B9" w14:textId="4AB91178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</w:p>
    <w:p w14:paraId="38E009E4" w14:textId="05E8312B" w:rsidR="00FE5E02" w:rsidRPr="00AF296D" w:rsidRDefault="00FE5E02" w:rsidP="00FE5E02">
      <w:pPr>
        <w:rPr>
          <w:rFonts w:ascii="Verdana" w:hAnsi="Verdana"/>
          <w:noProof/>
          <w:sz w:val="20"/>
          <w:szCs w:val="20"/>
          <w:lang w:val="pt-BR"/>
        </w:rPr>
      </w:pPr>
    </w:p>
    <w:p w14:paraId="37B30115" w14:textId="065D4866" w:rsidR="00FE5E02" w:rsidRPr="002129BC" w:rsidRDefault="00EC2F0C" w:rsidP="00FE5E02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3AF225C" wp14:editId="7D17AD1C">
                <wp:simplePos x="0" y="0"/>
                <wp:positionH relativeFrom="column">
                  <wp:posOffset>57150</wp:posOffset>
                </wp:positionH>
                <wp:positionV relativeFrom="paragraph">
                  <wp:posOffset>2073910</wp:posOffset>
                </wp:positionV>
                <wp:extent cx="190500" cy="939800"/>
                <wp:effectExtent l="0" t="38100" r="57150" b="31750"/>
                <wp:wrapNone/>
                <wp:docPr id="52" name="Conector: Curv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3980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B865" id="Conector: Curvo 52" o:spid="_x0000_s1026" type="#_x0000_t38" style="position:absolute;margin-left:4.5pt;margin-top:163.3pt;width:15pt;height:74p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" adj="10800" strokecolor="red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D88C468" wp14:editId="64012CBC">
                <wp:simplePos x="0" y="0"/>
                <wp:positionH relativeFrom="column">
                  <wp:posOffset>184150</wp:posOffset>
                </wp:positionH>
                <wp:positionV relativeFrom="paragraph">
                  <wp:posOffset>1997710</wp:posOffset>
                </wp:positionV>
                <wp:extent cx="1682750" cy="158750"/>
                <wp:effectExtent l="0" t="0" r="12700" b="1270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0AC23" id="Retângulo 50" o:spid="_x0000_s1026" style="position:absolute;margin-left:14.5pt;margin-top:157.3pt;width:132.5pt;height:12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" filled="f" strokecolor="red" strokeweight="2pt"/>
            </w:pict>
          </mc:Fallback>
        </mc:AlternateContent>
      </w:r>
      <w:r w:rsidR="00FE5E02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3560C25F" wp14:editId="5EAF42B6">
            <wp:extent cx="6106795" cy="2741930"/>
            <wp:effectExtent l="0" t="0" r="8255" b="1270"/>
            <wp:docPr id="537" name="Imagem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9E47" w14:textId="1B59C4EB" w:rsidR="000C1823" w:rsidRPr="002129BC" w:rsidRDefault="000C1823" w:rsidP="001349C5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55A36615" w14:textId="5C54B48F" w:rsidR="00EC2F0C" w:rsidRDefault="00EC2F0C" w:rsidP="001349C5">
      <w:pPr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FF62D3B" wp14:editId="40669ABA">
                <wp:simplePos x="0" y="0"/>
                <wp:positionH relativeFrom="column">
                  <wp:posOffset>44450</wp:posOffset>
                </wp:positionH>
                <wp:positionV relativeFrom="paragraph">
                  <wp:posOffset>71121</wp:posOffset>
                </wp:positionV>
                <wp:extent cx="88900" cy="88900"/>
                <wp:effectExtent l="0" t="0" r="25400" b="25400"/>
                <wp:wrapNone/>
                <wp:docPr id="204" name="E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88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9C8F5" id="Elipse 204" o:spid="_x0000_s1026" style="position:absolute;margin-left:3.5pt;margin-top:5.6pt;width:7pt;height: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" fillcolor="red" strokecolor="red" strokeweight="2pt"/>
            </w:pict>
          </mc:Fallback>
        </mc:AlternateContent>
      </w:r>
    </w:p>
    <w:p w14:paraId="10F04FCA" w14:textId="305B78F2" w:rsidR="00EC2F0C" w:rsidRDefault="00EC2F0C" w:rsidP="00EC2F0C">
      <w:pPr>
        <w:autoSpaceDE w:val="0"/>
        <w:autoSpaceDN w:val="0"/>
        <w:adjustRightInd w:val="0"/>
        <w:rPr>
          <w:rFonts w:ascii="Segoe UI" w:hAnsi="Segoe UI" w:cs="Segoe UI"/>
          <w:sz w:val="21"/>
          <w:szCs w:val="21"/>
          <w:lang w:val="pt-BR" w:eastAsia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 xml:space="preserve">    </w:t>
      </w:r>
      <w:r>
        <w:rPr>
          <w:rFonts w:ascii="Segoe UI" w:hAnsi="Segoe UI" w:cs="Segoe UI"/>
          <w:color w:val="000000"/>
          <w:sz w:val="20"/>
          <w:szCs w:val="20"/>
          <w:lang w:val="pt-BR" w:eastAsia="pt-BR"/>
        </w:rPr>
        <w:t>Clicar</w:t>
      </w:r>
      <w:r w:rsidR="00037DC8">
        <w:rPr>
          <w:rFonts w:ascii="Segoe UI" w:hAnsi="Segoe UI" w:cs="Segoe UI"/>
          <w:color w:val="000000"/>
          <w:sz w:val="20"/>
          <w:szCs w:val="20"/>
          <w:lang w:val="pt-BR" w:eastAsia="pt-BR"/>
        </w:rPr>
        <w:t xml:space="preserve"> no checkbox caso </w:t>
      </w:r>
      <w:r>
        <w:rPr>
          <w:rFonts w:ascii="Segoe UI" w:hAnsi="Segoe UI" w:cs="Segoe UI"/>
          <w:color w:val="000000"/>
          <w:sz w:val="20"/>
          <w:szCs w:val="20"/>
          <w:lang w:val="pt-BR" w:eastAsia="pt-BR"/>
        </w:rPr>
        <w:t>não possu</w:t>
      </w:r>
      <w:r w:rsidR="00037DC8">
        <w:rPr>
          <w:rFonts w:ascii="Segoe UI" w:hAnsi="Segoe UI" w:cs="Segoe UI"/>
          <w:color w:val="000000"/>
          <w:sz w:val="20"/>
          <w:szCs w:val="20"/>
          <w:lang w:val="pt-BR" w:eastAsia="pt-BR"/>
        </w:rPr>
        <w:t>a</w:t>
      </w:r>
      <w:r>
        <w:rPr>
          <w:rFonts w:ascii="Segoe UI" w:hAnsi="Segoe UI" w:cs="Segoe UI"/>
          <w:color w:val="000000"/>
          <w:sz w:val="20"/>
          <w:szCs w:val="20"/>
          <w:lang w:val="pt-BR" w:eastAsia="pt-BR"/>
        </w:rPr>
        <w:t xml:space="preserve"> CEST.</w:t>
      </w:r>
    </w:p>
    <w:p w14:paraId="4BCE6A55" w14:textId="0E100527" w:rsidR="00EC2F0C" w:rsidRPr="00AF296D" w:rsidRDefault="00EC2F0C" w:rsidP="001349C5">
      <w:pPr>
        <w:rPr>
          <w:rFonts w:ascii="Verdana" w:hAnsi="Verdana"/>
          <w:noProof/>
          <w:sz w:val="20"/>
          <w:szCs w:val="20"/>
          <w:lang w:val="pt-BR"/>
        </w:rPr>
      </w:pPr>
    </w:p>
    <w:p w14:paraId="3DD4AA7C" w14:textId="66A02B35" w:rsidR="00EC2F0C" w:rsidRDefault="00DB4BA3" w:rsidP="001349C5">
      <w:pPr>
        <w:rPr>
          <w:rFonts w:ascii="Verdana" w:hAnsi="Verdana"/>
          <w:noProof/>
          <w:sz w:val="20"/>
          <w:szCs w:val="20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29A66E97" wp14:editId="3295EE4E">
            <wp:extent cx="6106795" cy="1153795"/>
            <wp:effectExtent l="0" t="0" r="8255" b="8255"/>
            <wp:docPr id="544" name="Image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CAE" w14:textId="63CC6D3B" w:rsidR="00FE5E02" w:rsidRDefault="00FE5E02" w:rsidP="001349C5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18995B5C" w14:textId="77777777" w:rsidR="00A270D1" w:rsidRDefault="00A270D1" w:rsidP="00FE5E02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0642B5B7" w14:textId="7D9A0406" w:rsidR="00FE5E02" w:rsidRPr="002129BC" w:rsidRDefault="00FE5E02" w:rsidP="00FE5E02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Específicos </w:t>
      </w:r>
    </w:p>
    <w:p w14:paraId="0A5933A3" w14:textId="7809929E" w:rsidR="00FE5E02" w:rsidRPr="002129BC" w:rsidRDefault="00FE5E02" w:rsidP="00FE5E02">
      <w:pPr>
        <w:pStyle w:val="PargrafodaLista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Preencher a classificação do produto seguindo as orientações Classificação Global de Produtos (GPC)</w:t>
      </w:r>
      <w:r w:rsidR="007143C5" w:rsidRPr="002129BC">
        <w:rPr>
          <w:rFonts w:ascii="Verdana" w:hAnsi="Verdana" w:cs="Verdana"/>
          <w:sz w:val="20"/>
          <w:szCs w:val="20"/>
          <w:lang w:val="pt-BR" w:eastAsia="pt-BR"/>
        </w:rPr>
        <w:t xml:space="preserve"> que trará automaticamente os mais atualizados.</w:t>
      </w:r>
    </w:p>
    <w:p w14:paraId="07D747D9" w14:textId="2E5DCF37" w:rsidR="007143C5" w:rsidRDefault="007143C5" w:rsidP="007143C5">
      <w:pPr>
        <w:pStyle w:val="PargrafodaLista"/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68E0A8D0" w14:textId="04D26969" w:rsidR="00964030" w:rsidRPr="004D7B0D" w:rsidRDefault="004D7B0D" w:rsidP="004D7B0D">
      <w:pPr>
        <w:pStyle w:val="PargrafodaLista"/>
        <w:autoSpaceDE w:val="0"/>
        <w:autoSpaceDN w:val="0"/>
        <w:adjustRightInd w:val="0"/>
        <w:rPr>
          <w:rFonts w:ascii="Segoe UI" w:hAnsi="Segoe UI" w:cs="Segoe UI"/>
          <w:color w:val="FF0000"/>
          <w:sz w:val="21"/>
          <w:szCs w:val="21"/>
          <w:lang w:val="pt-BR" w:eastAsia="pt-BR"/>
        </w:rPr>
      </w:pPr>
      <w:r>
        <w:rPr>
          <w:rFonts w:ascii="Segoe UI" w:hAnsi="Segoe UI" w:cs="Segoe UI"/>
          <w:color w:val="FF0000"/>
          <w:sz w:val="20"/>
          <w:szCs w:val="20"/>
          <w:lang w:val="pt-BR" w:eastAsia="pt-BR"/>
        </w:rPr>
        <w:t>*</w:t>
      </w:r>
      <w:r w:rsidR="00964030" w:rsidRPr="004D7B0D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No </w:t>
      </w:r>
      <w:r w:rsidR="00023D3C" w:rsidRPr="00023D3C">
        <w:rPr>
          <w:rFonts w:ascii="Segoe UI" w:hAnsi="Segoe UI" w:cs="Segoe UI"/>
          <w:color w:val="FF0000"/>
          <w:sz w:val="20"/>
          <w:szCs w:val="20"/>
          <w:lang w:val="pt-BR" w:eastAsia="pt-BR"/>
        </w:rPr>
        <w:t>Cadastro Nacional de Produtos</w:t>
      </w:r>
      <w:r w:rsidR="00964030" w:rsidRPr="004D7B0D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 3.0 basta inserir o código da subclasse (brick) para selecionar o GPC. Não é necessário sempre usar a "Busca avançada" ou usar os demais níveis (segmento, família, classe) como era na versão anterior.</w:t>
      </w:r>
    </w:p>
    <w:p w14:paraId="5FE3426D" w14:textId="77777777" w:rsidR="00964030" w:rsidRPr="002129BC" w:rsidRDefault="00964030" w:rsidP="007143C5">
      <w:pPr>
        <w:pStyle w:val="PargrafodaLista"/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6C005A35" w14:textId="6491942B" w:rsidR="00FE5E02" w:rsidRPr="002129BC" w:rsidRDefault="00FE5E02" w:rsidP="001349C5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3FEE2BA2" w14:textId="7245919E" w:rsidR="00FE5E02" w:rsidRPr="002129BC" w:rsidRDefault="00FE5E02" w:rsidP="001349C5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1F0441F" wp14:editId="69657EA3">
            <wp:extent cx="6106795" cy="2571115"/>
            <wp:effectExtent l="0" t="0" r="8255" b="635"/>
            <wp:docPr id="538" name="Imagem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581A" w14:textId="09AA9154" w:rsidR="00FE5E02" w:rsidRPr="002129BC" w:rsidRDefault="00FE5E02" w:rsidP="001349C5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6F95EEE6" w14:textId="109D159B" w:rsidR="009D1BF1" w:rsidRPr="002129BC" w:rsidRDefault="004D7B0D" w:rsidP="001349C5">
      <w:pPr>
        <w:rPr>
          <w:rFonts w:ascii="Verdana" w:hAnsi="Verdana"/>
          <w:b/>
          <w:bCs/>
          <w:sz w:val="20"/>
          <w:szCs w:val="20"/>
          <w:lang w:val="pt-BR"/>
        </w:rPr>
      </w:pPr>
      <w:r>
        <w:rPr>
          <w:rFonts w:ascii="Verdana" w:hAnsi="Verdana"/>
          <w:b/>
          <w:bCs/>
          <w:sz w:val="20"/>
          <w:szCs w:val="20"/>
          <w:lang w:val="pt-BR"/>
        </w:rPr>
        <w:t>Em busca avançada do GPC</w:t>
      </w:r>
    </w:p>
    <w:p w14:paraId="449D251B" w14:textId="77777777" w:rsidR="009D1BF1" w:rsidRPr="002129BC" w:rsidRDefault="009D1BF1" w:rsidP="009D1BF1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O preenchimento do campo GPC é importante para classificar corretamente o produto conforme o segmento, família, classe e subclasse do produto que está na busca avançada do GPC.</w:t>
      </w:r>
    </w:p>
    <w:p w14:paraId="5BA5645C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7307F84F" w14:textId="77777777" w:rsidR="009D1BF1" w:rsidRPr="002129BC" w:rsidRDefault="009D1BF1" w:rsidP="009D1BF1">
      <w:pPr>
        <w:pStyle w:val="PargrafodaLista"/>
        <w:numPr>
          <w:ilvl w:val="0"/>
          <w:numId w:val="23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Segmento: Um segmento industrial</w:t>
      </w:r>
    </w:p>
    <w:p w14:paraId="13CDD534" w14:textId="77777777" w:rsidR="009D1BF1" w:rsidRPr="002129BC" w:rsidRDefault="009D1BF1" w:rsidP="009D1BF1">
      <w:pPr>
        <w:pStyle w:val="PargrafodaLista"/>
        <w:numPr>
          <w:ilvl w:val="0"/>
          <w:numId w:val="23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Família: uma ampla divisão para um segmento</w:t>
      </w:r>
    </w:p>
    <w:p w14:paraId="5A78F1F3" w14:textId="77777777" w:rsidR="009D1BF1" w:rsidRPr="002129BC" w:rsidRDefault="009D1BF1" w:rsidP="009D1BF1">
      <w:pPr>
        <w:pStyle w:val="PargrafodaLista"/>
        <w:numPr>
          <w:ilvl w:val="0"/>
          <w:numId w:val="23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Classe: um grupo de categorias</w:t>
      </w:r>
    </w:p>
    <w:p w14:paraId="6CE6CABF" w14:textId="601B46B4" w:rsidR="009D1BF1" w:rsidRPr="002129BC" w:rsidRDefault="009D1BF1" w:rsidP="009D1BF1">
      <w:pPr>
        <w:pStyle w:val="PargrafodaLista"/>
        <w:numPr>
          <w:ilvl w:val="0"/>
          <w:numId w:val="23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Brick/SubClasse: Agrupamento coerente de itens que fornece visibilidade e torna possível a uniformidade dessa informação entre os usuários. </w:t>
      </w:r>
    </w:p>
    <w:p w14:paraId="6CFCE890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3D72BACC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Ex.: Produto Suco de Laranja.</w:t>
      </w:r>
    </w:p>
    <w:p w14:paraId="7574FFE5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Segmento: Alimentos / Bebidas / Tabaco.</w:t>
      </w:r>
    </w:p>
    <w:p w14:paraId="2489E197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Família: Bebidas.</w:t>
      </w:r>
    </w:p>
    <w:p w14:paraId="58A018D3" w14:textId="77777777" w:rsidR="009D1BF1" w:rsidRPr="002129BC" w:rsidRDefault="009D1BF1" w:rsidP="009D1BF1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Classe: Bebidas Não Alcoólicas – Prontas para Beber.</w:t>
      </w:r>
    </w:p>
    <w:p w14:paraId="10E52E9F" w14:textId="77777777" w:rsidR="009D1BF1" w:rsidRPr="002129BC" w:rsidRDefault="009D1BF1" w:rsidP="009D1BF1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lastRenderedPageBreak/>
        <w:t>Subclasse (Brick): Bebidas à base de suco – Prontas para beber (Perecíveis).</w:t>
      </w:r>
    </w:p>
    <w:p w14:paraId="433A46AE" w14:textId="77777777" w:rsidR="009D1BF1" w:rsidRPr="002129BC" w:rsidRDefault="009D1BF1" w:rsidP="009D1BF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4F951DFF" w14:textId="1402B0D7" w:rsidR="009D1BF1" w:rsidRPr="002129BC" w:rsidRDefault="005B33E8" w:rsidP="001349C5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46EEEA" wp14:editId="75B814FE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6106795" cy="4417695"/>
                <wp:effectExtent l="0" t="0" r="27305" b="2095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795" cy="4417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BD1ED" id="Retângulo 6" o:spid="_x0000_s1026" style="position:absolute;margin-left:0;margin-top:-.15pt;width:480.85pt;height:347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" filled="f" strokecolor="black [3213]" strokeweight="2pt"/>
            </w:pict>
          </mc:Fallback>
        </mc:AlternateContent>
      </w:r>
      <w:r w:rsidR="009D1BF1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24E7EEA" wp14:editId="320A560D">
            <wp:extent cx="6106795" cy="4417695"/>
            <wp:effectExtent l="0" t="0" r="8255" b="1905"/>
            <wp:docPr id="539" name="Imagem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E588" w14:textId="3740D6B2" w:rsidR="00C7129B" w:rsidRPr="002129BC" w:rsidRDefault="00C7129B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57BED586" w14:textId="77777777" w:rsidR="00735315" w:rsidRDefault="009D1BF1" w:rsidP="0073531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Após o preenchimento do GPC, seguir o cadastro para os seguintes campos</w:t>
      </w:r>
      <w:r w:rsidR="002450E6">
        <w:rPr>
          <w:rFonts w:ascii="Verdana" w:hAnsi="Verdana" w:cs="Verdana"/>
          <w:sz w:val="20"/>
          <w:szCs w:val="20"/>
          <w:lang w:val="pt-BR" w:eastAsia="pt-BR"/>
        </w:rPr>
        <w:t xml:space="preserve"> abaixo:</w:t>
      </w:r>
    </w:p>
    <w:p w14:paraId="5C35D0D6" w14:textId="17828240" w:rsidR="002450E6" w:rsidRPr="00735315" w:rsidRDefault="00735315" w:rsidP="00735315">
      <w:pPr>
        <w:rPr>
          <w:rFonts w:ascii="Verdana" w:hAnsi="Verdana" w:cs="Verdana"/>
          <w:color w:val="FF0000"/>
          <w:sz w:val="18"/>
          <w:szCs w:val="18"/>
          <w:lang w:val="pt-BR" w:eastAsia="pt-BR"/>
        </w:rPr>
      </w:pPr>
      <w:r w:rsidRPr="00735315">
        <w:rPr>
          <w:rFonts w:ascii="Verdana" w:hAnsi="Verdana" w:cs="Verdana"/>
          <w:color w:val="FF0000"/>
          <w:sz w:val="20"/>
          <w:szCs w:val="20"/>
          <w:lang w:val="pt-BR" w:eastAsia="pt-BR"/>
        </w:rPr>
        <w:t>*</w:t>
      </w:r>
      <w:r w:rsidRPr="00735315">
        <w:rPr>
          <w:rFonts w:ascii="Verdana" w:hAnsi="Verdana" w:cs="Verdana"/>
          <w:color w:val="FF0000"/>
          <w:sz w:val="18"/>
          <w:szCs w:val="18"/>
          <w:lang w:val="pt-BR" w:eastAsia="pt-BR"/>
        </w:rPr>
        <w:t xml:space="preserve">Atenção </w:t>
      </w:r>
      <w:r w:rsidRPr="00735315">
        <w:rPr>
          <w:rFonts w:ascii="Verdana" w:hAnsi="Verdana" w:cs="Segoe UI"/>
          <w:color w:val="FF0000"/>
          <w:sz w:val="18"/>
          <w:szCs w:val="18"/>
          <w:lang w:val="pt-BR" w:eastAsia="pt-BR"/>
        </w:rPr>
        <w:t>os campos abaixo estão disponíveis somente se o produto for classificado dentro do segmento de alimentos/bebidas.</w:t>
      </w:r>
    </w:p>
    <w:p w14:paraId="4B139136" w14:textId="77777777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46CF35B" w14:textId="1F646675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- Descrição de porção ou medida</w:t>
      </w:r>
    </w:p>
    <w:p w14:paraId="69BB6BFF" w14:textId="413D4091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- Referência diária </w:t>
      </w:r>
    </w:p>
    <w:p w14:paraId="11FA8D70" w14:textId="77777777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5B6D2D8" w14:textId="3AD78406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546204E4" wp14:editId="5193FB47">
            <wp:extent cx="6106795" cy="1468755"/>
            <wp:effectExtent l="0" t="0" r="8255" b="0"/>
            <wp:docPr id="540" name="Imagem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3B6D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5C709BB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75FA746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18659F52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C18D201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520048D6" w14:textId="77777777" w:rsidR="00EB080F" w:rsidRPr="002129BC" w:rsidRDefault="00EB080F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11038169" w14:textId="5F3D695F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Selecione um item da tabela nutricional e informe a quantidade, unidade de medida e %VD (porcentagem de valor diário).</w:t>
      </w:r>
    </w:p>
    <w:p w14:paraId="2814EB48" w14:textId="77777777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DDE1ECA" w14:textId="2616AABB" w:rsidR="009D1BF1" w:rsidRPr="002129BC" w:rsidRDefault="009D1BF1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98CEA6F" wp14:editId="351BA25E">
            <wp:extent cx="6106795" cy="1369695"/>
            <wp:effectExtent l="0" t="0" r="8255" b="1905"/>
            <wp:docPr id="541" name="Imagem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8F1D" w14:textId="009F3ACF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79FC08E" w14:textId="0FAF4A18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Caso possua informação de itens alérgenos alimentares da informação nutricional, informar selecionando o item na tabela abaixo e observações:</w:t>
      </w:r>
    </w:p>
    <w:p w14:paraId="2E3A9148" w14:textId="77777777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D4F086D" w14:textId="77777777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5B0B1287" w14:textId="11052452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57B20405" wp14:editId="0030C63F">
            <wp:extent cx="6106795" cy="2430780"/>
            <wp:effectExtent l="0" t="0" r="8255" b="7620"/>
            <wp:docPr id="543" name="Imagem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8789" w14:textId="77777777" w:rsidR="008E0A0B" w:rsidRPr="002129BC" w:rsidRDefault="008E0A0B" w:rsidP="008E0A0B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77547C2E" w14:textId="3E7678E4" w:rsidR="008E0A0B" w:rsidRPr="00AF296D" w:rsidRDefault="008E0A0B" w:rsidP="008E0A0B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Comercial </w:t>
      </w:r>
    </w:p>
    <w:p w14:paraId="57E21706" w14:textId="77777777" w:rsidR="008C5F76" w:rsidRPr="00AF296D" w:rsidRDefault="008C5F76" w:rsidP="005A3D85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Nessa seção você deve informar o site ou link com informações com divulgação do seu produto.</w:t>
      </w:r>
    </w:p>
    <w:p w14:paraId="75F82D1B" w14:textId="491DB228" w:rsidR="008E0A0B" w:rsidRPr="009F264C" w:rsidRDefault="008C5F76" w:rsidP="005A3D85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9F264C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Preencher a data de lançamento para o Mercado, o campo obrigatório é o </w:t>
      </w:r>
      <w:r w:rsidR="008E0A0B" w:rsidRPr="009F264C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País de Destino</w:t>
      </w:r>
      <w:r w:rsidRPr="009F264C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 e caso haja mais de um país basta clicar no botão Adicionar outro País.</w:t>
      </w:r>
    </w:p>
    <w:p w14:paraId="13488705" w14:textId="432677CD" w:rsidR="008C5F76" w:rsidRPr="00AF296D" w:rsidRDefault="008C5F76" w:rsidP="005A3D85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Em Pedidos, preencher a quantidade minima para o pedido, selecionar a Unidade de medida para pedidos e preencher o campo múltiplo da quantidade para pedido.</w:t>
      </w:r>
    </w:p>
    <w:p w14:paraId="35CEC093" w14:textId="77777777" w:rsidR="008C5F76" w:rsidRPr="00AF296D" w:rsidRDefault="008C5F76" w:rsidP="005A3D85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56D787AA" w14:textId="17D33A05" w:rsidR="008E0A0B" w:rsidRPr="002129BC" w:rsidRDefault="008E0A0B" w:rsidP="005A3D85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68E09A2" wp14:editId="6A32070C">
            <wp:extent cx="6106795" cy="2883535"/>
            <wp:effectExtent l="0" t="0" r="8255" b="0"/>
            <wp:docPr id="545" name="Imagem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FFE1" w14:textId="77777777" w:rsidR="008E0A0B" w:rsidRPr="002129BC" w:rsidRDefault="008E0A0B" w:rsidP="008E0A0B">
      <w:pPr>
        <w:pStyle w:val="PargrafodaLista"/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1D08B001" w14:textId="4C784F97" w:rsidR="008C5F76" w:rsidRPr="002129BC" w:rsidRDefault="000D6DA7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3E922AD9" wp14:editId="1C453EFD">
            <wp:extent cx="6106795" cy="120396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51D0" w14:textId="1CDC3984" w:rsidR="00691830" w:rsidRPr="00691830" w:rsidRDefault="00691830" w:rsidP="00691830">
      <w:pPr>
        <w:autoSpaceDE w:val="0"/>
        <w:autoSpaceDN w:val="0"/>
        <w:adjustRightInd w:val="0"/>
        <w:rPr>
          <w:rFonts w:ascii="Verdana" w:hAnsi="Verdana" w:cs="Segoe UI"/>
          <w:sz w:val="21"/>
          <w:szCs w:val="21"/>
          <w:lang w:val="pt-BR" w:eastAsia="pt-BR"/>
        </w:rPr>
      </w:pPr>
      <w:r w:rsidRPr="00691830">
        <w:rPr>
          <w:rFonts w:ascii="Verdana" w:hAnsi="Verdana" w:cs="Segoe UI"/>
          <w:color w:val="000000"/>
          <w:sz w:val="20"/>
          <w:szCs w:val="20"/>
          <w:lang w:val="pt-BR" w:eastAsia="pt-BR"/>
        </w:rPr>
        <w:t>Conferir o resumo com as informações cadastradas, pois existem restrições para a edição das mesmas.</w:t>
      </w:r>
    </w:p>
    <w:p w14:paraId="5918BACC" w14:textId="43581421" w:rsidR="00691830" w:rsidRPr="00691830" w:rsidRDefault="00691830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1307D7F8" w14:textId="2C83D896" w:rsidR="00691C5A" w:rsidRPr="002129BC" w:rsidRDefault="00691C5A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Após aceitar o termo de responsabilidade </w:t>
      </w:r>
      <w:r w:rsidR="00F450D6" w:rsidRPr="002129BC">
        <w:rPr>
          <w:rFonts w:ascii="Verdana" w:hAnsi="Verdana" w:cs="Verdana"/>
          <w:sz w:val="20"/>
          <w:szCs w:val="20"/>
          <w:lang w:val="pt-BR" w:eastAsia="pt-BR"/>
        </w:rPr>
        <w:t>abaixo,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clicar no botão Gerar GTIN-13 que aparecerá em verde na tela.</w:t>
      </w:r>
    </w:p>
    <w:p w14:paraId="097D4D5C" w14:textId="7F563F81" w:rsidR="00691C5A" w:rsidRPr="00AF296D" w:rsidRDefault="00691C5A" w:rsidP="008C5F76">
      <w:pPr>
        <w:rPr>
          <w:rFonts w:ascii="Verdana" w:hAnsi="Verdana"/>
          <w:noProof/>
          <w:sz w:val="20"/>
          <w:szCs w:val="20"/>
          <w:lang w:val="pt-BR"/>
        </w:rPr>
      </w:pPr>
    </w:p>
    <w:p w14:paraId="2ACF2B1B" w14:textId="6B939EEE" w:rsidR="00691C5A" w:rsidRPr="002129BC" w:rsidRDefault="00691C5A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945068D" wp14:editId="278E39CB">
            <wp:extent cx="6106795" cy="1267460"/>
            <wp:effectExtent l="0" t="0" r="8255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447B" w14:textId="77777777" w:rsidR="00691C5A" w:rsidRPr="002129BC" w:rsidRDefault="00691C5A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49A9FEE" w14:textId="13DEB0EB" w:rsidR="00691C5A" w:rsidRDefault="00691C5A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BEEB9B1" w14:textId="49AEDB1E" w:rsidR="009565BF" w:rsidRPr="009565BF" w:rsidRDefault="009565BF" w:rsidP="009565BF">
      <w:pPr>
        <w:autoSpaceDE w:val="0"/>
        <w:autoSpaceDN w:val="0"/>
        <w:adjustRightInd w:val="0"/>
        <w:rPr>
          <w:rFonts w:ascii="Segoe UI" w:hAnsi="Segoe UI" w:cs="Segoe UI"/>
          <w:color w:val="FF0000"/>
          <w:sz w:val="21"/>
          <w:szCs w:val="21"/>
          <w:lang w:val="pt-BR" w:eastAsia="pt-BR"/>
        </w:rPr>
      </w:pPr>
      <w:r w:rsidRPr="009565BF">
        <w:rPr>
          <w:rFonts w:ascii="Verdana" w:hAnsi="Verdana" w:cs="Verdana"/>
          <w:b/>
          <w:bCs/>
          <w:color w:val="FF0000"/>
          <w:sz w:val="20"/>
          <w:szCs w:val="20"/>
          <w:u w:val="single"/>
          <w:lang w:val="pt-BR" w:eastAsia="pt-BR"/>
        </w:rPr>
        <w:t xml:space="preserve">Nota: </w:t>
      </w:r>
      <w:r w:rsidRPr="009565BF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 Agora o usuário poderá escolher entre o próximo GTIN disponível ou um GTIN "buraco"</w:t>
      </w:r>
      <w:r w:rsidR="00D909A2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 (quando existem buracos na ordem crescente de geração de GTINs, devido ao legado do sistema.</w:t>
      </w:r>
    </w:p>
    <w:p w14:paraId="6135DE5E" w14:textId="2377BE84" w:rsidR="009565BF" w:rsidRPr="002129BC" w:rsidRDefault="009565BF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5BDF699" w14:textId="29BDBC77" w:rsidR="00691C5A" w:rsidRPr="002129BC" w:rsidRDefault="00691C5A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Em seguida aparecerá uma nova tela</w:t>
      </w:r>
      <w:r w:rsidR="00CD4BDA" w:rsidRPr="002129BC">
        <w:rPr>
          <w:rFonts w:ascii="Verdana" w:hAnsi="Verdana" w:cs="Verdana"/>
          <w:sz w:val="20"/>
          <w:szCs w:val="20"/>
          <w:lang w:val="pt-BR" w:eastAsia="pt-BR"/>
        </w:rPr>
        <w:t>,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informando o GTIN 13 ativo</w:t>
      </w:r>
      <w:r w:rsidR="00CD4BDA" w:rsidRPr="002129BC">
        <w:rPr>
          <w:rFonts w:ascii="Verdana" w:hAnsi="Verdana" w:cs="Verdana"/>
          <w:sz w:val="20"/>
          <w:szCs w:val="20"/>
          <w:lang w:val="pt-BR" w:eastAsia="pt-BR"/>
        </w:rPr>
        <w:t>. Clique em Gerar GTIN-13 ativo.</w:t>
      </w:r>
    </w:p>
    <w:p w14:paraId="4554DF92" w14:textId="6EF3D767" w:rsidR="00691C5A" w:rsidRPr="002129BC" w:rsidRDefault="00691C5A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692F20CE" wp14:editId="164BD7F9">
            <wp:extent cx="3597275" cy="2558062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06304" cy="25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70C6" w14:textId="7D8C4FF4" w:rsidR="00CD4BDA" w:rsidRPr="002129BC" w:rsidRDefault="00CD4BDA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AE432B0" w14:textId="01C42658" w:rsidR="00CD4BDA" w:rsidRPr="002129BC" w:rsidRDefault="00CD4BDA" w:rsidP="00CD4BDA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Pronto seu GTIN-13 foi criado, segue abaixo a imagem:</w:t>
      </w:r>
    </w:p>
    <w:p w14:paraId="5CFFA90D" w14:textId="57054292" w:rsidR="00CD4BDA" w:rsidRPr="002129BC" w:rsidRDefault="00CD4BDA" w:rsidP="00CD4BDA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FD7CCA0" w14:textId="60424245" w:rsidR="00CD4BDA" w:rsidRPr="002129BC" w:rsidRDefault="00B94D60" w:rsidP="00CD4BD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 wp14:anchorId="20D4A25E" wp14:editId="68F53115">
            <wp:simplePos x="0" y="0"/>
            <wp:positionH relativeFrom="column">
              <wp:posOffset>247015</wp:posOffset>
            </wp:positionH>
            <wp:positionV relativeFrom="paragraph">
              <wp:posOffset>1712595</wp:posOffset>
            </wp:positionV>
            <wp:extent cx="819752" cy="695325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52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DA" w:rsidRPr="00AF296D">
        <w:rPr>
          <w:rFonts w:ascii="Verdana" w:hAnsi="Verdana"/>
          <w:noProof/>
          <w:sz w:val="20"/>
          <w:szCs w:val="20"/>
          <w:lang w:val="pt-BR"/>
        </w:rPr>
        <w:t xml:space="preserve"> </w:t>
      </w:r>
      <w:r w:rsidR="00CD4BDA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C582ADD" wp14:editId="5053F129">
            <wp:extent cx="6106795" cy="4548505"/>
            <wp:effectExtent l="0" t="0" r="8255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5787" w14:textId="2909062C" w:rsidR="00691C5A" w:rsidRDefault="00691C5A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5A3E8EE3" w14:textId="012A7D73" w:rsidR="009565BF" w:rsidRDefault="009565BF" w:rsidP="009565BF">
      <w:pPr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 w:cs="Verdana"/>
          <w:sz w:val="20"/>
          <w:szCs w:val="20"/>
          <w:lang w:val="pt-BR" w:eastAsia="pt-BR"/>
        </w:rPr>
        <w:lastRenderedPageBreak/>
        <w:t>Após a geração do GTIN-13 você terá acesso à seguintes opções:</w:t>
      </w:r>
    </w:p>
    <w:p w14:paraId="561B4E5D" w14:textId="139A5E97" w:rsidR="009565BF" w:rsidRDefault="009565BF" w:rsidP="009565BF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2A546CE" w14:textId="6DDC1356" w:rsidR="009565BF" w:rsidRDefault="009565BF" w:rsidP="009565BF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 w:rsidRPr="009565BF">
        <w:rPr>
          <w:rFonts w:ascii="Verdana" w:hAnsi="Verdana" w:cs="Verdana"/>
          <w:b/>
          <w:bCs/>
          <w:sz w:val="20"/>
          <w:szCs w:val="20"/>
          <w:lang w:val="pt-BR" w:eastAsia="pt-BR"/>
        </w:rPr>
        <w:t>Ver Produto Cadastrado</w:t>
      </w: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; </w:t>
      </w:r>
    </w:p>
    <w:p w14:paraId="3ED98550" w14:textId="7B142C13" w:rsidR="009565BF" w:rsidRDefault="009565BF" w:rsidP="009565BF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>Gerar GTIN-14;</w:t>
      </w:r>
    </w:p>
    <w:p w14:paraId="6A3C5165" w14:textId="5E2A0B28" w:rsidR="009565BF" w:rsidRDefault="009565BF" w:rsidP="009565BF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>Visualizar código de Barras;</w:t>
      </w:r>
    </w:p>
    <w:p w14:paraId="40E5D550" w14:textId="0077A255" w:rsidR="009565BF" w:rsidRDefault="009565BF" w:rsidP="009565BF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>Exportar Cadastro.</w:t>
      </w:r>
    </w:p>
    <w:p w14:paraId="3C9E165A" w14:textId="5AC50E32" w:rsidR="009565BF" w:rsidRDefault="009565BF" w:rsidP="009565BF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47FBE1E" w14:textId="16464880" w:rsidR="00F33293" w:rsidRDefault="00094BEB" w:rsidP="009565BF">
      <w:pPr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 w:cs="Verdana"/>
          <w:sz w:val="20"/>
          <w:szCs w:val="20"/>
          <w:lang w:val="pt-BR" w:eastAsia="pt-BR"/>
        </w:rPr>
        <w:t xml:space="preserve">Na opção, </w:t>
      </w:r>
      <w:r w:rsidRPr="00094BEB">
        <w:rPr>
          <w:rFonts w:ascii="Verdana" w:hAnsi="Verdana" w:cs="Verdana"/>
          <w:b/>
          <w:bCs/>
          <w:sz w:val="20"/>
          <w:szCs w:val="20"/>
          <w:lang w:val="pt-BR" w:eastAsia="pt-BR"/>
        </w:rPr>
        <w:t>Ver Produto Cadastrado</w:t>
      </w: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, </w:t>
      </w:r>
      <w:r>
        <w:rPr>
          <w:rFonts w:ascii="Verdana" w:hAnsi="Verdana" w:cs="Verdana"/>
          <w:sz w:val="20"/>
          <w:szCs w:val="20"/>
          <w:lang w:val="pt-BR" w:eastAsia="pt-BR"/>
        </w:rPr>
        <w:t xml:space="preserve">você terá acesso </w:t>
      </w:r>
      <w:r w:rsidR="00F33293">
        <w:rPr>
          <w:rFonts w:ascii="Verdana" w:hAnsi="Verdana" w:cs="Verdana"/>
          <w:sz w:val="20"/>
          <w:szCs w:val="20"/>
          <w:lang w:val="pt-BR" w:eastAsia="pt-BR"/>
        </w:rPr>
        <w:t>a seguinte tela:</w:t>
      </w:r>
    </w:p>
    <w:p w14:paraId="77415560" w14:textId="2F8520C3" w:rsidR="00F33293" w:rsidRDefault="00F33293" w:rsidP="009565BF">
      <w:pPr>
        <w:rPr>
          <w:rFonts w:ascii="Verdana" w:hAnsi="Verdana" w:cs="Verdana"/>
          <w:sz w:val="20"/>
          <w:szCs w:val="20"/>
          <w:lang w:val="pt-BR" w:eastAsia="pt-BR"/>
        </w:rPr>
      </w:pPr>
      <w:r w:rsidRPr="00F33293">
        <w:rPr>
          <w:noProof/>
        </w:rPr>
        <w:drawing>
          <wp:anchor distT="0" distB="0" distL="114300" distR="114300" simplePos="0" relativeHeight="252057600" behindDoc="0" locked="0" layoutInCell="1" allowOverlap="1" wp14:anchorId="14336A1B" wp14:editId="2D61AFFE">
            <wp:simplePos x="0" y="0"/>
            <wp:positionH relativeFrom="column">
              <wp:posOffset>-128270</wp:posOffset>
            </wp:positionH>
            <wp:positionV relativeFrom="paragraph">
              <wp:posOffset>112395</wp:posOffset>
            </wp:positionV>
            <wp:extent cx="6106795" cy="2308225"/>
            <wp:effectExtent l="0" t="0" r="8255" b="0"/>
            <wp:wrapNone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74AFB" w14:textId="79E869EE" w:rsidR="00F33293" w:rsidRPr="00094BEB" w:rsidRDefault="00F33293" w:rsidP="009565BF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B4A09BA" w14:textId="269F22CD" w:rsidR="009565BF" w:rsidRDefault="009565BF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5C2239A1" w14:textId="41137FF2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15C344C3" w14:textId="0C055EB7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2D84193D" w14:textId="5ED4ED0E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1CA35E70" w14:textId="426AAFCD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11E71F65" w14:textId="5FC5B265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69D23B52" w14:textId="461BF5D9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46A7EDD" w14:textId="08D891B9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60DF60DB" w14:textId="77777777" w:rsidR="00F33293" w:rsidRDefault="00F33293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6DBCDB00" w14:textId="62DAA7C9" w:rsidR="009565BF" w:rsidRPr="002129BC" w:rsidRDefault="009565BF" w:rsidP="00691C5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49107E01" w14:textId="77777777" w:rsidR="00F33293" w:rsidRDefault="008C5F76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2129BC"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  <w:t xml:space="preserve"> </w:t>
      </w:r>
    </w:p>
    <w:p w14:paraId="69732E50" w14:textId="7BA611CC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9F6A4BC" w14:textId="083A18C3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74A25DD" w14:textId="5EBC0BE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0E7AA2DA" wp14:editId="761D07E0">
            <wp:simplePos x="0" y="0"/>
            <wp:positionH relativeFrom="column">
              <wp:posOffset>-127000</wp:posOffset>
            </wp:positionH>
            <wp:positionV relativeFrom="paragraph">
              <wp:posOffset>102235</wp:posOffset>
            </wp:positionV>
            <wp:extent cx="6106795" cy="969645"/>
            <wp:effectExtent l="0" t="0" r="8255" b="1905"/>
            <wp:wrapNone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AE155" w14:textId="12717743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B2C18A3" w14:textId="6C6943FC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A9777F9" w14:textId="15055EF3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E0F66DB" w14:textId="3F196E2E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3D3973A" w14:textId="1DD6B624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65D5ED4" w14:textId="7777777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F0C57DD" w14:textId="0B0E2B40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36817E9" w14:textId="679104E3" w:rsidR="00F33293" w:rsidRPr="00F33293" w:rsidRDefault="00F33293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 w:cs="Verdana"/>
          <w:sz w:val="20"/>
          <w:szCs w:val="20"/>
          <w:lang w:val="pt-BR" w:eastAsia="pt-BR"/>
        </w:rPr>
        <w:t>Nessa tela você poderá verificar as pendências, exportar e editar seu cadastro.</w:t>
      </w:r>
    </w:p>
    <w:p w14:paraId="5C27E4B1" w14:textId="59F62625" w:rsidR="00F33293" w:rsidRDefault="00F33293" w:rsidP="00F33293">
      <w:pPr>
        <w:jc w:val="center"/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217B1401" wp14:editId="64DC22E2">
            <wp:simplePos x="0" y="0"/>
            <wp:positionH relativeFrom="column">
              <wp:posOffset>1149350</wp:posOffset>
            </wp:positionH>
            <wp:positionV relativeFrom="paragraph">
              <wp:posOffset>43815</wp:posOffset>
            </wp:positionV>
            <wp:extent cx="3810000" cy="2267697"/>
            <wp:effectExtent l="0" t="0" r="0" b="0"/>
            <wp:wrapNone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6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39C4D" w14:textId="478865DB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073A956" w14:textId="453925D8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851D0BA" w14:textId="7777777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3B12CBC" w14:textId="4B5E788C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2435D0B" w14:textId="228C88D5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5159945" w14:textId="58A5CFCB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C2195F4" w14:textId="4EA3D71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3DF1DF0" w14:textId="55ADBE1A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FC2B796" w14:textId="3A00920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0079A2E" w14:textId="6645F89B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7686BB1" w14:textId="048D4894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98A8892" w14:textId="42B29030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41D2DE7" w14:textId="0BC843F2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E6A3D34" w14:textId="15EB7C67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643B5F35" wp14:editId="305BFDBC">
            <wp:simplePos x="0" y="0"/>
            <wp:positionH relativeFrom="column">
              <wp:posOffset>1225550</wp:posOffset>
            </wp:positionH>
            <wp:positionV relativeFrom="paragraph">
              <wp:posOffset>149860</wp:posOffset>
            </wp:positionV>
            <wp:extent cx="3733800" cy="819150"/>
            <wp:effectExtent l="0" t="0" r="0" b="0"/>
            <wp:wrapNone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F132" w14:textId="01A79AD5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C8F6529" w14:textId="74288060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0D1E2B4" w14:textId="2A098886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7D749DD" w14:textId="49398DC2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0002996" w14:textId="68E7305B" w:rsidR="00F33293" w:rsidRDefault="00684EB6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684EB6">
        <w:rPr>
          <w:noProof/>
        </w:rPr>
        <w:lastRenderedPageBreak/>
        <w:drawing>
          <wp:anchor distT="0" distB="0" distL="114300" distR="114300" simplePos="0" relativeHeight="252061696" behindDoc="0" locked="0" layoutInCell="1" allowOverlap="1" wp14:anchorId="0866592C" wp14:editId="1627288D">
            <wp:simplePos x="0" y="0"/>
            <wp:positionH relativeFrom="column">
              <wp:posOffset>1585595</wp:posOffset>
            </wp:positionH>
            <wp:positionV relativeFrom="paragraph">
              <wp:posOffset>-33655</wp:posOffset>
            </wp:positionV>
            <wp:extent cx="3013771" cy="1654175"/>
            <wp:effectExtent l="0" t="0" r="0" b="3175"/>
            <wp:wrapNone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71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B3A3E" w14:textId="65FB8EC8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3E650DC" w14:textId="048861BE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0DC45F5" w14:textId="3173395C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276BED9" w14:textId="4C427FE2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9A54D6A" w14:textId="25979D26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47472C7" w14:textId="69B9B773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2E31CD9" w14:textId="2DD66F2C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673C99F" w14:textId="1AC99722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911568B" w14:textId="6F99B43B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D219B84" w14:textId="0D58241F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96E74D5" w14:textId="3A81AF2B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B872276" w14:textId="6B39F8A5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B38DBB9" w14:textId="4322971E" w:rsidR="00F33293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F97C60">
        <w:rPr>
          <w:noProof/>
        </w:rPr>
        <w:drawing>
          <wp:anchor distT="0" distB="0" distL="114300" distR="114300" simplePos="0" relativeHeight="252062720" behindDoc="0" locked="0" layoutInCell="1" allowOverlap="1" wp14:anchorId="3A749606" wp14:editId="69E22595">
            <wp:simplePos x="0" y="0"/>
            <wp:positionH relativeFrom="column">
              <wp:posOffset>1054100</wp:posOffset>
            </wp:positionH>
            <wp:positionV relativeFrom="paragraph">
              <wp:posOffset>67945</wp:posOffset>
            </wp:positionV>
            <wp:extent cx="3902075" cy="3223770"/>
            <wp:effectExtent l="0" t="0" r="3175" b="0"/>
            <wp:wrapNone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3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39796" w14:textId="7DB27DE4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888D45C" w14:textId="33CA4659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C1684F2" w14:textId="76B4680D" w:rsidR="00F33293" w:rsidRDefault="00F33293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8EB3F35" w14:textId="34A73F39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F4978DA" w14:textId="344EFF76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F891761" w14:textId="34C012C0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2FFFD38" w14:textId="7C1C2BB5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389D5F9" w14:textId="69E283CD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1E74137" w14:textId="0FBDAA7C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A41FFCE" w14:textId="50FF7AD8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41897CB" w14:textId="6E843317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0A8EC5E" w14:textId="2D3AF935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70A2444" w14:textId="4B1E1999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CC8D4B4" w14:textId="1F94DA3B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C84BEEF" w14:textId="67FEFFDC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9C90FDC" w14:textId="6C01E723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D4AFEE1" w14:textId="4D71D499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A840F3F" w14:textId="2E728EFB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0FDD164" w14:textId="29A9F501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0C92BF1" w14:textId="5B0F8A4D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2E069F2" w14:textId="3A6E174F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B07E136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B027FAE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2B6787ED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0F8653C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136DE62C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4B438215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F1F271C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1CFFE587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7722B73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0616C61B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E29601B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D0ABE52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7CE00F37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E2CAA35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280BC6A0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4970E800" w14:textId="77777777" w:rsidR="00F611D7" w:rsidRDefault="00F611D7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2C8113B5" w14:textId="31B0BAEE" w:rsidR="00205A4E" w:rsidRDefault="00205A4E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 w:rsidRPr="00F611D7">
        <w:rPr>
          <w:rFonts w:ascii="Verdana" w:hAnsi="Verdana" w:cs="Verdana"/>
          <w:b/>
          <w:bCs/>
          <w:sz w:val="20"/>
          <w:szCs w:val="20"/>
          <w:lang w:val="pt-BR" w:eastAsia="pt-BR"/>
        </w:rPr>
        <w:lastRenderedPageBreak/>
        <w:t>Dentro da Visualização</w:t>
      </w:r>
      <w:r w:rsidR="00AA6562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 do produto</w:t>
      </w:r>
      <w:r w:rsidR="00F611D7" w:rsidRPr="00F611D7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 o usuário terá acesso:</w:t>
      </w:r>
    </w:p>
    <w:p w14:paraId="64000151" w14:textId="6F3F7DDA" w:rsidR="00567159" w:rsidRDefault="00567159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D991A68" w14:textId="52862E1C" w:rsidR="00567159" w:rsidRDefault="00567159" w:rsidP="00567159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>Algumas ações ao lado direito da tela do produto:</w:t>
      </w:r>
    </w:p>
    <w:p w14:paraId="3596CF30" w14:textId="0F007B7A" w:rsidR="00567159" w:rsidRDefault="00567159" w:rsidP="00567159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4CF163B4" wp14:editId="701568EC">
            <wp:simplePos x="0" y="0"/>
            <wp:positionH relativeFrom="column">
              <wp:posOffset>1962150</wp:posOffset>
            </wp:positionH>
            <wp:positionV relativeFrom="paragraph">
              <wp:posOffset>157480</wp:posOffset>
            </wp:positionV>
            <wp:extent cx="1733550" cy="667376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6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7423F" w14:textId="2ECC43A8" w:rsidR="00567159" w:rsidRDefault="00567159" w:rsidP="00567159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46D5549C" wp14:editId="2211F3C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65300" cy="260105"/>
            <wp:effectExtent l="0" t="0" r="6350" b="698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C16F1" w14:textId="26F71E42" w:rsidR="00567159" w:rsidRPr="00F611D7" w:rsidRDefault="00567159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158E2F2D" w14:textId="4A29F14D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1721F82" w14:textId="222F9BF7" w:rsidR="00567159" w:rsidRDefault="00567159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77F0F20" w14:textId="208DBB48" w:rsidR="00567159" w:rsidRDefault="00567159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8568954" w14:textId="77777777" w:rsidR="00567159" w:rsidRDefault="00567159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D6BC679" w14:textId="77777777" w:rsidR="00567159" w:rsidRDefault="00567159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C9F56C5" w14:textId="54CCB645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  <w:t>Cadastro:</w:t>
      </w:r>
    </w:p>
    <w:p w14:paraId="3EF8B94D" w14:textId="66E996B6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A47B8DB" w14:textId="12556031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F611D7">
        <w:rPr>
          <w:noProof/>
        </w:rPr>
        <w:drawing>
          <wp:inline distT="0" distB="0" distL="0" distR="0" wp14:anchorId="7057F10B" wp14:editId="72A66562">
            <wp:extent cx="6106795" cy="2697480"/>
            <wp:effectExtent l="0" t="0" r="8255" b="762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F1FD" w14:textId="4C7961A3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7A38B9F" w14:textId="3AD071AE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  <w:t>Código de barras:</w:t>
      </w:r>
    </w:p>
    <w:p w14:paraId="7207DC2F" w14:textId="3296F03C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38AFCB2" w14:textId="15D53CE0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F611D7">
        <w:rPr>
          <w:noProof/>
        </w:rPr>
        <w:drawing>
          <wp:inline distT="0" distB="0" distL="0" distR="0" wp14:anchorId="308D2023" wp14:editId="1515ED0C">
            <wp:extent cx="6106795" cy="2705735"/>
            <wp:effectExtent l="0" t="0" r="8255" b="0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7ED2" w14:textId="73AEFC2D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B0D4BE7" w14:textId="69A5E42B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C2F3C29" w14:textId="672881C2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  <w:t>Lotes:</w:t>
      </w:r>
    </w:p>
    <w:p w14:paraId="1806CD70" w14:textId="46626BCE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34BC968" w14:textId="77777777" w:rsidR="00CB2FFD" w:rsidRPr="00AF296D" w:rsidRDefault="00CB2FFD" w:rsidP="008C5F76">
      <w:pPr>
        <w:rPr>
          <w:rFonts w:ascii="Verdana" w:hAnsi="Verdana" w:cs="Arial"/>
          <w:sz w:val="21"/>
          <w:szCs w:val="21"/>
          <w:lang w:val="pt-BR"/>
        </w:rPr>
      </w:pPr>
      <w:r w:rsidRPr="00AF296D">
        <w:rPr>
          <w:rFonts w:ascii="Verdana" w:hAnsi="Verdana" w:cs="Arial"/>
          <w:sz w:val="21"/>
          <w:szCs w:val="21"/>
          <w:lang w:val="pt-BR"/>
        </w:rPr>
        <w:t>Nessa opção é você criará um lote.</w:t>
      </w:r>
    </w:p>
    <w:p w14:paraId="039D2DFB" w14:textId="4A04A8F1" w:rsidR="00F611D7" w:rsidRPr="00AF296D" w:rsidRDefault="00CB2FFD" w:rsidP="008C5F76">
      <w:pPr>
        <w:rPr>
          <w:rFonts w:ascii="Verdana" w:hAnsi="Verdana" w:cs="Arial"/>
          <w:sz w:val="21"/>
          <w:szCs w:val="21"/>
          <w:lang w:val="pt-BR"/>
        </w:rPr>
      </w:pPr>
      <w:r w:rsidRPr="00AF296D">
        <w:rPr>
          <w:rFonts w:ascii="Verdana" w:hAnsi="Verdana" w:cs="Arial"/>
          <w:b/>
          <w:bCs/>
          <w:sz w:val="21"/>
          <w:szCs w:val="21"/>
          <w:lang w:val="pt-BR"/>
        </w:rPr>
        <w:t xml:space="preserve">Definição Lote: </w:t>
      </w:r>
      <w:r w:rsidR="00F611D7" w:rsidRPr="00AF296D">
        <w:rPr>
          <w:rFonts w:ascii="Verdana" w:hAnsi="Verdana" w:cs="Arial"/>
          <w:sz w:val="21"/>
          <w:szCs w:val="21"/>
          <w:lang w:val="pt-BR"/>
        </w:rPr>
        <w:t xml:space="preserve">Em </w:t>
      </w:r>
      <w:hyperlink r:id="rId81" w:tooltip="Logística" w:history="1">
        <w:r w:rsidR="00F611D7" w:rsidRPr="00AF296D">
          <w:rPr>
            <w:rStyle w:val="Hyperlink"/>
            <w:rFonts w:ascii="Verdana" w:hAnsi="Verdana"/>
            <w:color w:val="auto"/>
            <w:sz w:val="21"/>
            <w:szCs w:val="21"/>
            <w:lang w:val="pt-BR"/>
          </w:rPr>
          <w:t>logística</w:t>
        </w:r>
      </w:hyperlink>
      <w:r w:rsidR="00F611D7" w:rsidRPr="00AF296D">
        <w:rPr>
          <w:rFonts w:ascii="Verdana" w:hAnsi="Verdana" w:cs="Arial"/>
          <w:sz w:val="21"/>
          <w:szCs w:val="21"/>
          <w:lang w:val="pt-BR"/>
        </w:rPr>
        <w:t xml:space="preserve">, um </w:t>
      </w:r>
      <w:r w:rsidR="00F611D7" w:rsidRPr="00AF296D">
        <w:rPr>
          <w:rFonts w:ascii="Verdana" w:hAnsi="Verdana" w:cs="Arial"/>
          <w:b/>
          <w:bCs/>
          <w:sz w:val="21"/>
          <w:szCs w:val="21"/>
          <w:lang w:val="pt-BR"/>
        </w:rPr>
        <w:t>lote</w:t>
      </w:r>
      <w:r w:rsidR="00F611D7" w:rsidRPr="00AF296D">
        <w:rPr>
          <w:rFonts w:ascii="Verdana" w:hAnsi="Verdana" w:cs="Arial"/>
          <w:sz w:val="21"/>
          <w:szCs w:val="21"/>
          <w:lang w:val="pt-BR"/>
        </w:rPr>
        <w:t xml:space="preserve"> é qualquer </w:t>
      </w:r>
      <w:hyperlink r:id="rId82" w:history="1">
        <w:r w:rsidR="00F611D7" w:rsidRPr="00AF296D">
          <w:rPr>
            <w:rStyle w:val="Hyperlink"/>
            <w:rFonts w:ascii="Verdana" w:hAnsi="Verdana"/>
            <w:color w:val="auto"/>
            <w:sz w:val="21"/>
            <w:szCs w:val="21"/>
            <w:lang w:val="pt-BR"/>
          </w:rPr>
          <w:t>remessa</w:t>
        </w:r>
      </w:hyperlink>
      <w:r w:rsidR="00F611D7" w:rsidRPr="00AF296D">
        <w:rPr>
          <w:rFonts w:ascii="Verdana" w:hAnsi="Verdana" w:cs="Arial"/>
          <w:sz w:val="21"/>
          <w:szCs w:val="21"/>
          <w:lang w:val="pt-BR"/>
        </w:rPr>
        <w:t xml:space="preserve"> composta por várias unidades de um mesmo item de </w:t>
      </w:r>
      <w:hyperlink r:id="rId83" w:tooltip="Suprimento" w:history="1">
        <w:r w:rsidR="00F611D7" w:rsidRPr="00AF296D">
          <w:rPr>
            <w:rStyle w:val="Hyperlink"/>
            <w:rFonts w:ascii="Verdana" w:hAnsi="Verdana"/>
            <w:color w:val="auto"/>
            <w:sz w:val="21"/>
            <w:szCs w:val="21"/>
            <w:lang w:val="pt-BR"/>
          </w:rPr>
          <w:t>suprimento</w:t>
        </w:r>
      </w:hyperlink>
      <w:r w:rsidR="00F611D7" w:rsidRPr="00AF296D">
        <w:rPr>
          <w:rFonts w:ascii="Verdana" w:hAnsi="Verdana" w:cs="Arial"/>
          <w:sz w:val="21"/>
          <w:szCs w:val="21"/>
          <w:lang w:val="pt-BR"/>
        </w:rPr>
        <w:t>.</w:t>
      </w:r>
    </w:p>
    <w:p w14:paraId="0AA7569C" w14:textId="5A0E2818" w:rsidR="00F611D7" w:rsidRPr="00AF296D" w:rsidRDefault="00F611D7" w:rsidP="008C5F76">
      <w:pPr>
        <w:rPr>
          <w:rFonts w:ascii="Verdana" w:hAnsi="Verdana" w:cs="Arial"/>
          <w:sz w:val="21"/>
          <w:szCs w:val="21"/>
          <w:lang w:val="pt-BR"/>
        </w:rPr>
      </w:pPr>
    </w:p>
    <w:p w14:paraId="0E291B6F" w14:textId="77777777" w:rsidR="00F611D7" w:rsidRPr="00AF296D" w:rsidRDefault="00F611D7" w:rsidP="008C5F76">
      <w:pPr>
        <w:rPr>
          <w:rFonts w:ascii="Verdana" w:hAnsi="Verdana"/>
          <w:sz w:val="14"/>
          <w:szCs w:val="14"/>
          <w:vertAlign w:val="superscript"/>
          <w:lang w:val="pt-BR"/>
        </w:rPr>
      </w:pPr>
    </w:p>
    <w:p w14:paraId="5997ADF4" w14:textId="05661F96" w:rsidR="00F611D7" w:rsidRPr="00AF296D" w:rsidRDefault="00F611D7" w:rsidP="008C5F76">
      <w:pPr>
        <w:rPr>
          <w:rFonts w:ascii="Verdana" w:hAnsi="Verdana"/>
          <w:sz w:val="20"/>
          <w:szCs w:val="20"/>
          <w:vertAlign w:val="superscript"/>
          <w:lang w:val="pt-BR"/>
        </w:rPr>
      </w:pPr>
    </w:p>
    <w:p w14:paraId="4D556FE7" w14:textId="0276A875" w:rsidR="00F611D7" w:rsidRPr="00F611D7" w:rsidRDefault="00F611D7" w:rsidP="00F611D7">
      <w:pPr>
        <w:rPr>
          <w:rFonts w:ascii="Verdana" w:hAnsi="Verdana" w:cs="Verdana"/>
          <w:sz w:val="20"/>
          <w:szCs w:val="20"/>
          <w:lang w:val="pt-BR" w:eastAsia="pt-BR"/>
        </w:rPr>
      </w:pPr>
      <w:r w:rsidRPr="00F611D7">
        <w:rPr>
          <w:rFonts w:ascii="Verdana" w:hAnsi="Verdana" w:cs="Verdana"/>
          <w:sz w:val="20"/>
          <w:szCs w:val="20"/>
          <w:lang w:val="pt-BR" w:eastAsia="pt-BR"/>
        </w:rPr>
        <w:t xml:space="preserve">Para gerar um lote para o seu GTIN, você deve clicar em </w:t>
      </w:r>
      <w:r w:rsidR="00524E54">
        <w:rPr>
          <w:rFonts w:ascii="Verdana" w:hAnsi="Verdana" w:cs="Verdana"/>
          <w:sz w:val="20"/>
          <w:szCs w:val="20"/>
          <w:lang w:val="pt-BR" w:eastAsia="pt-BR"/>
        </w:rPr>
        <w:t>“</w:t>
      </w:r>
      <w:r w:rsidRPr="00F611D7">
        <w:rPr>
          <w:rFonts w:ascii="Verdana" w:hAnsi="Verdana" w:cs="Verdana"/>
          <w:sz w:val="20"/>
          <w:szCs w:val="20"/>
          <w:lang w:val="pt-BR" w:eastAsia="pt-BR"/>
        </w:rPr>
        <w:t>Novo Lote</w:t>
      </w:r>
      <w:r w:rsidR="00524E54">
        <w:rPr>
          <w:rFonts w:ascii="Verdana" w:hAnsi="Verdana" w:cs="Verdana"/>
          <w:sz w:val="20"/>
          <w:szCs w:val="20"/>
          <w:lang w:val="pt-BR" w:eastAsia="pt-BR"/>
        </w:rPr>
        <w:t>”</w:t>
      </w:r>
      <w:r w:rsidR="005E1688">
        <w:rPr>
          <w:rFonts w:ascii="Verdana" w:hAnsi="Verdana" w:cs="Verdana"/>
          <w:sz w:val="20"/>
          <w:szCs w:val="20"/>
          <w:lang w:val="pt-BR" w:eastAsia="pt-BR"/>
        </w:rPr>
        <w:t>:</w:t>
      </w:r>
    </w:p>
    <w:p w14:paraId="39D66654" w14:textId="1A633C60" w:rsidR="00F611D7" w:rsidRPr="00F611D7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6949E968" wp14:editId="6267FA5E">
            <wp:simplePos x="0" y="0"/>
            <wp:positionH relativeFrom="column">
              <wp:posOffset>31750</wp:posOffset>
            </wp:positionH>
            <wp:positionV relativeFrom="paragraph">
              <wp:posOffset>77470</wp:posOffset>
            </wp:positionV>
            <wp:extent cx="6106795" cy="1516380"/>
            <wp:effectExtent l="0" t="0" r="8255" b="7620"/>
            <wp:wrapNone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09286" w14:textId="34B43482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73AEA35" w14:textId="0C6D2B83" w:rsidR="00F611D7" w:rsidRDefault="00F611D7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449C30A" w14:textId="129FE00E" w:rsidR="0020167B" w:rsidRPr="00AF296D" w:rsidRDefault="0020167B" w:rsidP="008C5F76">
      <w:pPr>
        <w:rPr>
          <w:lang w:val="pt-BR"/>
        </w:rPr>
      </w:pPr>
    </w:p>
    <w:p w14:paraId="391220DE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62CB231E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2CA1C2E6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36A4B254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076F9E33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163484C3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66586F13" w14:textId="77777777" w:rsidR="00524E54" w:rsidRPr="00AF296D" w:rsidRDefault="00524E54" w:rsidP="008C5F76">
      <w:pPr>
        <w:rPr>
          <w:rFonts w:ascii="Verdana" w:hAnsi="Verdana"/>
          <w:sz w:val="20"/>
          <w:szCs w:val="20"/>
          <w:lang w:val="pt-BR"/>
        </w:rPr>
      </w:pPr>
    </w:p>
    <w:p w14:paraId="3C50CEED" w14:textId="1F07FC9E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AF296D">
        <w:rPr>
          <w:rFonts w:ascii="Verdana" w:hAnsi="Verdana"/>
          <w:sz w:val="20"/>
          <w:szCs w:val="20"/>
          <w:lang w:val="pt-BR"/>
        </w:rPr>
        <w:t>Preencha os campos e clique em “Salvar”:</w:t>
      </w:r>
    </w:p>
    <w:p w14:paraId="5E9F954A" w14:textId="5013EBEA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78F52897" wp14:editId="4895CF31">
            <wp:simplePos x="0" y="0"/>
            <wp:positionH relativeFrom="column">
              <wp:posOffset>146050</wp:posOffset>
            </wp:positionH>
            <wp:positionV relativeFrom="paragraph">
              <wp:posOffset>120650</wp:posOffset>
            </wp:positionV>
            <wp:extent cx="6106795" cy="3111500"/>
            <wp:effectExtent l="0" t="0" r="8255" b="0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7ADC6" w14:textId="46B754A8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152E975" w14:textId="2D5BEDF3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EFE9D16" w14:textId="78DD1AD2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55AF594" w14:textId="42CAEBA0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40FC77F" w14:textId="1C03D499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AEF4462" w14:textId="681F192C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C15A852" w14:textId="35E70484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AA514AA" w14:textId="094D6D0A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5DE53FA" w14:textId="7D486D64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E9991C8" w14:textId="447A9A9F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E8A8DFE" w14:textId="14762703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3C35A7C" w14:textId="487309F5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051DDB7" w14:textId="5FB3638F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FFF59FC" w14:textId="022C1C80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14E0907" w14:textId="59BD4A0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DCDE275" w14:textId="6E757C44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C2D2DC5" w14:textId="5C41BC2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0DBF8FC" w14:textId="71EBCD0F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E26BFC4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4FBB348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5A3B5E6D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098BE85B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C670D27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82E26C8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F3AA1C2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98CDBCC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B966B2D" w14:textId="77777777" w:rsidR="00567159" w:rsidRDefault="00567159" w:rsidP="008C5F76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1A4F88DE" w14:textId="7BD8EA03" w:rsidR="00524E54" w:rsidRPr="003E3D72" w:rsidRDefault="003E3D72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 w:rsidRPr="003E3D72">
        <w:rPr>
          <w:rFonts w:ascii="Verdana" w:hAnsi="Verdana" w:cs="Verdana"/>
          <w:sz w:val="20"/>
          <w:szCs w:val="20"/>
          <w:lang w:val="pt-BR" w:eastAsia="pt-BR"/>
        </w:rPr>
        <w:lastRenderedPageBreak/>
        <w:t>Visualização após criação de Lote:</w:t>
      </w:r>
    </w:p>
    <w:p w14:paraId="290933C9" w14:textId="2BC2F4BB" w:rsidR="00524E54" w:rsidRDefault="003E3D72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noProof/>
        </w:rPr>
        <w:drawing>
          <wp:inline distT="0" distB="0" distL="0" distR="0" wp14:anchorId="71338139" wp14:editId="29BF1F44">
            <wp:extent cx="6106795" cy="1207135"/>
            <wp:effectExtent l="0" t="0" r="8255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8D2F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2ACA7CD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4A1A0741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AA555D4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54221B4B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F4763FA" w14:textId="77777777" w:rsidR="00524E54" w:rsidRDefault="00524E5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5C614E66" w14:textId="2DBE729B" w:rsidR="00A34134" w:rsidRDefault="00CB2FFD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t>Qualificação:</w:t>
      </w:r>
    </w:p>
    <w:p w14:paraId="7E3F7694" w14:textId="77777777" w:rsidR="00CB2FFD" w:rsidRDefault="00CB2FFD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1D68681" w14:textId="7794AE2D" w:rsidR="00CB2FFD" w:rsidRPr="00FB3576" w:rsidRDefault="00FB3576" w:rsidP="008C5F76">
      <w:pPr>
        <w:rPr>
          <w:rFonts w:ascii="Verdana" w:hAnsi="Verdana" w:cs="Verdana"/>
          <w:sz w:val="20"/>
          <w:szCs w:val="20"/>
          <w:lang w:val="pt-BR" w:eastAsia="pt-BR"/>
        </w:rPr>
      </w:pPr>
      <w:r w:rsidRPr="00FB3576">
        <w:rPr>
          <w:rFonts w:ascii="Verdana" w:hAnsi="Verdana" w:cs="Verdana"/>
          <w:sz w:val="20"/>
          <w:szCs w:val="20"/>
          <w:lang w:val="pt-BR" w:eastAsia="pt-BR"/>
        </w:rPr>
        <w:t>Nessa opção é possível visualizar a qualificação do produto com dados qualificados por empresas especializadas.</w:t>
      </w:r>
    </w:p>
    <w:p w14:paraId="1DEAE6FE" w14:textId="77777777" w:rsidR="00FB3576" w:rsidRDefault="00FB3576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6BBE77E5" w14:textId="0CCC92F6" w:rsidR="00CB2FFD" w:rsidRDefault="00CB2FFD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noProof/>
        </w:rPr>
        <w:drawing>
          <wp:inline distT="0" distB="0" distL="0" distR="0" wp14:anchorId="1F2E8FAE" wp14:editId="1E6BEF0C">
            <wp:extent cx="6106795" cy="1852930"/>
            <wp:effectExtent l="0" t="0" r="8255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881D" w14:textId="37CB9E76" w:rsidR="00A34134" w:rsidRDefault="00A3413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198AEBB6" w14:textId="01816C9A" w:rsidR="00F1095C" w:rsidRDefault="00F1095C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591F6FF5" w14:textId="77777777" w:rsidR="00A34134" w:rsidRDefault="00A34134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5190790B" w14:textId="6243ABB7" w:rsidR="00F82142" w:rsidRPr="00812BFA" w:rsidRDefault="00812BFA" w:rsidP="008C5F76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 w:rsidRPr="00812BFA">
        <w:rPr>
          <w:rFonts w:ascii="Verdana" w:hAnsi="Verdana" w:cs="Verdana"/>
          <w:b/>
          <w:bCs/>
          <w:sz w:val="20"/>
          <w:szCs w:val="20"/>
          <w:lang w:val="pt-BR" w:eastAsia="pt-BR"/>
        </w:rPr>
        <w:t>Gerar o GTIN-14:</w:t>
      </w:r>
    </w:p>
    <w:p w14:paraId="14F47A8A" w14:textId="484569B9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6C96A23" w14:textId="29F5C66F" w:rsidR="00F82142" w:rsidRDefault="00524E5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812BFA">
        <w:rPr>
          <w:noProof/>
        </w:rPr>
        <w:drawing>
          <wp:anchor distT="0" distB="0" distL="114300" distR="114300" simplePos="0" relativeHeight="252069888" behindDoc="0" locked="0" layoutInCell="1" allowOverlap="1" wp14:anchorId="02D70D6F" wp14:editId="72FEB3FF">
            <wp:simplePos x="0" y="0"/>
            <wp:positionH relativeFrom="column">
              <wp:posOffset>420370</wp:posOffset>
            </wp:positionH>
            <wp:positionV relativeFrom="paragraph">
              <wp:posOffset>10795</wp:posOffset>
            </wp:positionV>
            <wp:extent cx="5271770" cy="1736725"/>
            <wp:effectExtent l="0" t="0" r="508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0EA9" w14:textId="46CB81CD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C382DB5" w14:textId="2DD519F2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1B8E07F" w14:textId="2CBDCDC6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2B30AB0" w14:textId="0F478C56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86BB14D" w14:textId="379302D4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D9BFCC1" w14:textId="4FC2B60E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86E9754" w14:textId="474098DA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B0208CA" w14:textId="1B79DB14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476CFC5" w14:textId="0D0D9F5F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EA7BB14" w14:textId="63C0D79D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81C8AB5" w14:textId="7A023870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23C161A" w14:textId="1628AF33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1D60381" w14:textId="7A514CBE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66B8903" w14:textId="77777777" w:rsidR="0075648B" w:rsidRDefault="0075648B" w:rsidP="0075648B">
      <w:pPr>
        <w:rPr>
          <w:rFonts w:ascii="Verdana" w:hAnsi="Verdana" w:cs="Verdana"/>
          <w:b/>
          <w:bCs/>
          <w:sz w:val="20"/>
          <w:szCs w:val="20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lang w:val="pt-BR" w:eastAsia="pt-BR"/>
        </w:rPr>
        <w:lastRenderedPageBreak/>
        <w:t>Visualizar código de Barras;</w:t>
      </w:r>
    </w:p>
    <w:p w14:paraId="1BFA0FE9" w14:textId="34D19EAB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199AB2D" w14:textId="1EB382CA" w:rsidR="00F82142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75648B">
        <w:rPr>
          <w:noProof/>
        </w:rPr>
        <w:drawing>
          <wp:anchor distT="0" distB="0" distL="114300" distR="114300" simplePos="0" relativeHeight="252070912" behindDoc="0" locked="0" layoutInCell="1" allowOverlap="1" wp14:anchorId="57AFEC13" wp14:editId="0B2FC2C1">
            <wp:simplePos x="0" y="0"/>
            <wp:positionH relativeFrom="column">
              <wp:posOffset>581660</wp:posOffset>
            </wp:positionH>
            <wp:positionV relativeFrom="paragraph">
              <wp:posOffset>70485</wp:posOffset>
            </wp:positionV>
            <wp:extent cx="4875981" cy="2030095"/>
            <wp:effectExtent l="0" t="0" r="1270" b="8255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981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E3DD9" w14:textId="144B100D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4DEF005" w14:textId="31A8BA42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BEA9C05" w14:textId="12702657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37B85C2" w14:textId="64C75F7B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FA6E333" w14:textId="5066FC7C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19F0FC89" w14:textId="3636C4BA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6E25ECCF" w14:textId="30F67940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7A96645D" w14:textId="76953500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51F2C85" w14:textId="27FBDD55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466D8C1" w14:textId="7896138A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0789483" w14:textId="1CE63757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46E5BE9A" w14:textId="76CDE40C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3B292D9" w14:textId="04B87DA8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4B93BF2" w14:textId="77777777" w:rsidR="0075648B" w:rsidRDefault="0075648B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35AD39B3" w14:textId="59648E9D" w:rsidR="00F82142" w:rsidRDefault="00702FA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  <w:t>Exportar Dados:</w:t>
      </w:r>
    </w:p>
    <w:p w14:paraId="01C0111B" w14:textId="3CD71538" w:rsidR="00702FA4" w:rsidRDefault="00702FA4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2255D60B" w14:textId="61D0D202" w:rsidR="00702FA4" w:rsidRDefault="0006428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  <w:r w:rsidRPr="00064280">
        <w:rPr>
          <w:noProof/>
        </w:rPr>
        <w:drawing>
          <wp:inline distT="0" distB="0" distL="0" distR="0" wp14:anchorId="2315894B" wp14:editId="34758961">
            <wp:extent cx="6106795" cy="1304290"/>
            <wp:effectExtent l="0" t="0" r="825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F923" w14:textId="77777777" w:rsidR="00F82142" w:rsidRDefault="00F82142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014B06B8" w14:textId="364D81BC" w:rsidR="00F97C60" w:rsidRDefault="00F97C60" w:rsidP="008C5F76">
      <w:pPr>
        <w:rPr>
          <w:rFonts w:ascii="Verdana" w:hAnsi="Verdana" w:cs="Verdana"/>
          <w:b/>
          <w:bCs/>
          <w:sz w:val="20"/>
          <w:szCs w:val="20"/>
          <w:u w:val="single"/>
          <w:lang w:val="pt-BR" w:eastAsia="pt-BR"/>
        </w:rPr>
      </w:pPr>
    </w:p>
    <w:p w14:paraId="5EBF7B6D" w14:textId="09EA616E" w:rsidR="008C5F76" w:rsidRPr="00AF296D" w:rsidRDefault="008C5F76" w:rsidP="008C5F76">
      <w:pPr>
        <w:rPr>
          <w:rFonts w:ascii="Verdana" w:hAnsi="Verdana" w:cs="Helvetica"/>
          <w:b/>
          <w:bCs/>
          <w:sz w:val="20"/>
          <w:szCs w:val="20"/>
          <w:u w:val="single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bCs/>
          <w:sz w:val="20"/>
          <w:szCs w:val="20"/>
          <w:u w:val="single"/>
          <w:shd w:val="clear" w:color="auto" w:fill="FFFFFF"/>
          <w:lang w:val="pt-BR"/>
        </w:rPr>
        <w:t>Veja abaixo os campos obrigatórios para cadastrar um GTIN 12 - GTIN 13:</w:t>
      </w:r>
    </w:p>
    <w:p w14:paraId="72EEEC12" w14:textId="69F7C81A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Identificação -&gt;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 xml:space="preserve"> Descrição do Produto</w:t>
      </w:r>
    </w:p>
    <w:p w14:paraId="52E368D2" w14:textId="69A7DC44" w:rsidR="008C5F76" w:rsidRPr="00AF296D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Identificação -&gt;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Foto do produto ou URL com a foto</w:t>
      </w:r>
    </w:p>
    <w:p w14:paraId="79392AE9" w14:textId="60A7586F" w:rsidR="008C5F76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Geral -&gt;</w:t>
      </w:r>
      <w:r w:rsidRPr="002129BC">
        <w:rPr>
          <w:rFonts w:ascii="Verdana" w:hAnsi="Verdana" w:cs="Helvetica"/>
          <w:color w:val="C0504D" w:themeColor="accent2"/>
          <w:sz w:val="20"/>
          <w:szCs w:val="20"/>
          <w:shd w:val="clear" w:color="auto" w:fill="FFFFFF"/>
        </w:rPr>
        <w:t xml:space="preserve">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Marca</w:t>
      </w:r>
    </w:p>
    <w:p w14:paraId="0EF88B65" w14:textId="66AC26CE" w:rsidR="00A31561" w:rsidRPr="002129BC" w:rsidRDefault="00A31561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Geral -&gt; </w:t>
      </w:r>
      <w:r w:rsidRPr="00A31561">
        <w:rPr>
          <w:rFonts w:ascii="Verdana" w:hAnsi="Verdana" w:cs="Helvetica"/>
          <w:bCs/>
          <w:sz w:val="20"/>
          <w:szCs w:val="20"/>
          <w:shd w:val="clear" w:color="auto" w:fill="FFFFFF"/>
        </w:rPr>
        <w:t>Idioma</w:t>
      </w:r>
    </w:p>
    <w:p w14:paraId="213018B1" w14:textId="722FD685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Geral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País de Origem</w:t>
      </w:r>
    </w:p>
    <w:p w14:paraId="643A7C57" w14:textId="3A961CC7" w:rsidR="006A5BC3" w:rsidRPr="00AF296D" w:rsidRDefault="008C5F76" w:rsidP="00CA1934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Características -&gt;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Peso Bruto mín.</w:t>
      </w:r>
      <w:r w:rsidR="006A5BC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(Se produto variável)</w:t>
      </w:r>
    </w:p>
    <w:p w14:paraId="48B37368" w14:textId="69001C8F" w:rsidR="008C5F76" w:rsidRPr="00AF296D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Características -&gt;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Peso Bruto máx.</w:t>
      </w:r>
      <w:r w:rsidR="006A5BC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(Se produto variável)</w:t>
      </w:r>
    </w:p>
    <w:p w14:paraId="275F3114" w14:textId="4E11D8CC" w:rsidR="008C5F76" w:rsidRPr="00AF296D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Características -&gt;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Peso Bruto </w:t>
      </w:r>
      <w:r w:rsidR="006A5BC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médio (Se produto variável)</w:t>
      </w:r>
    </w:p>
    <w:p w14:paraId="09EA8D02" w14:textId="1DB6D950" w:rsidR="008C5F76" w:rsidRPr="00AF296D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Características -&gt;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Unidade de Medida</w:t>
      </w:r>
      <w:r w:rsidR="006A5BC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(Se produto variável)</w:t>
      </w:r>
    </w:p>
    <w:p w14:paraId="0ABB8551" w14:textId="4940EAF2" w:rsidR="006A5BC3" w:rsidRDefault="006A5BC3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6A5BC3">
        <w:rPr>
          <w:rFonts w:ascii="Verdana" w:hAnsi="Verdana" w:cs="Helvetica"/>
          <w:b/>
          <w:sz w:val="20"/>
          <w:szCs w:val="20"/>
          <w:shd w:val="clear" w:color="auto" w:fill="FFFFFF"/>
        </w:rPr>
        <w:t>Características -&gt;</w:t>
      </w:r>
      <w:r w:rsidRPr="006A5BC3">
        <w:rPr>
          <w:rFonts w:ascii="Verdana" w:hAnsi="Verdana" w:cs="Helvetica"/>
          <w:sz w:val="20"/>
          <w:szCs w:val="20"/>
          <w:shd w:val="clear" w:color="auto" w:fill="FFFFFF"/>
        </w:rPr>
        <w:t xml:space="preserve"> Peso Bruto</w:t>
      </w:r>
    </w:p>
    <w:p w14:paraId="291CA2B9" w14:textId="1CEF771C" w:rsidR="006A5BC3" w:rsidRDefault="006A5BC3" w:rsidP="006A5BC3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6A5BC3">
        <w:rPr>
          <w:rFonts w:ascii="Verdana" w:hAnsi="Verdana" w:cs="Helvetica"/>
          <w:b/>
          <w:sz w:val="20"/>
          <w:szCs w:val="20"/>
          <w:shd w:val="clear" w:color="auto" w:fill="FFFFFF"/>
        </w:rPr>
        <w:t>Características -&gt;</w:t>
      </w:r>
      <w:r w:rsidRPr="006A5BC3">
        <w:rPr>
          <w:rFonts w:ascii="Verdana" w:hAnsi="Verdana" w:cs="Helvetica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 w:cs="Helvetica"/>
          <w:sz w:val="20"/>
          <w:szCs w:val="20"/>
          <w:shd w:val="clear" w:color="auto" w:fill="FFFFFF"/>
        </w:rPr>
        <w:t>Unidade de Medida</w:t>
      </w:r>
    </w:p>
    <w:p w14:paraId="063036CF" w14:textId="0B03B6B1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Características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Conteúdo Líquido</w:t>
      </w:r>
    </w:p>
    <w:p w14:paraId="02B355B4" w14:textId="5BF8E382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Características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Unidade de Medida</w:t>
      </w:r>
    </w:p>
    <w:p w14:paraId="34EB9E34" w14:textId="77777777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Fiscal -&gt;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 xml:space="preserve"> NCM</w:t>
      </w:r>
    </w:p>
    <w:p w14:paraId="4E20F321" w14:textId="77777777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Fiscal -&gt;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 xml:space="preserve"> Cest</w:t>
      </w:r>
    </w:p>
    <w:p w14:paraId="611C1958" w14:textId="77777777" w:rsidR="008C5F76" w:rsidRPr="002129BC" w:rsidRDefault="008C5F76" w:rsidP="008C5F76">
      <w:pPr>
        <w:pStyle w:val="PargrafodaLista"/>
        <w:numPr>
          <w:ilvl w:val="0"/>
          <w:numId w:val="31"/>
        </w:numPr>
        <w:contextualSpacing w:val="0"/>
        <w:rPr>
          <w:rFonts w:ascii="Verdana" w:hAnsi="Verdana" w:cs="Helvetica"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>Específicos -&gt;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 xml:space="preserve"> GPC </w:t>
      </w:r>
    </w:p>
    <w:p w14:paraId="49B8E6EF" w14:textId="3071094B" w:rsidR="00EB080F" w:rsidRPr="002129BC" w:rsidRDefault="008C5F76" w:rsidP="00125A47">
      <w:pPr>
        <w:pStyle w:val="PargrafodaLista"/>
        <w:numPr>
          <w:ilvl w:val="0"/>
          <w:numId w:val="31"/>
        </w:numPr>
        <w:contextualSpacing w:val="0"/>
        <w:jc w:val="both"/>
        <w:rPr>
          <w:rFonts w:ascii="Verdana" w:hAnsi="Verdana"/>
          <w:b/>
          <w:bCs/>
          <w:sz w:val="20"/>
          <w:szCs w:val="20"/>
          <w:lang w:eastAsia="pt-BR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Comercial -&gt; </w:t>
      </w:r>
      <w:r w:rsidRPr="002129BC">
        <w:rPr>
          <w:rFonts w:ascii="Verdana" w:hAnsi="Verdana" w:cs="Helvetica"/>
          <w:sz w:val="20"/>
          <w:szCs w:val="20"/>
          <w:shd w:val="clear" w:color="auto" w:fill="FFFFFF"/>
        </w:rPr>
        <w:t>País de Destino</w:t>
      </w:r>
    </w:p>
    <w:p w14:paraId="345254B0" w14:textId="77777777" w:rsidR="00EB080F" w:rsidRPr="002129BC" w:rsidRDefault="00EB080F" w:rsidP="00C168C3">
      <w:pPr>
        <w:pStyle w:val="GS1Body"/>
        <w:ind w:left="720"/>
        <w:rPr>
          <w:rFonts w:ascii="Verdana" w:hAnsi="Verdana"/>
          <w:b/>
          <w:bCs/>
          <w:szCs w:val="20"/>
          <w:lang w:eastAsia="pt-BR"/>
        </w:rPr>
      </w:pPr>
    </w:p>
    <w:p w14:paraId="67DC25EC" w14:textId="5D7F374C" w:rsidR="00C168C3" w:rsidRPr="002129BC" w:rsidRDefault="00C168C3" w:rsidP="00C168C3">
      <w:pPr>
        <w:pStyle w:val="GS1Body"/>
        <w:ind w:left="720"/>
        <w:rPr>
          <w:rFonts w:ascii="Verdana" w:hAnsi="Verdana"/>
          <w:b/>
          <w:bCs/>
          <w:szCs w:val="20"/>
          <w:lang w:eastAsia="pt-BR"/>
        </w:rPr>
      </w:pPr>
      <w:r w:rsidRPr="002129BC">
        <w:rPr>
          <w:rFonts w:ascii="Verdana" w:hAnsi="Verdana"/>
          <w:b/>
          <w:bCs/>
          <w:szCs w:val="20"/>
          <w:lang w:eastAsia="pt-BR"/>
        </w:rPr>
        <w:t>Atenção:</w:t>
      </w:r>
    </w:p>
    <w:p w14:paraId="03A7C1C1" w14:textId="586D7739" w:rsidR="00C168C3" w:rsidRPr="002129BC" w:rsidRDefault="00C168C3" w:rsidP="00C168C3">
      <w:pPr>
        <w:pStyle w:val="GS1Body"/>
        <w:ind w:left="360"/>
        <w:rPr>
          <w:rFonts w:ascii="Verdana" w:hAnsi="Verdana"/>
          <w:szCs w:val="20"/>
          <w:lang w:eastAsia="pt-BR"/>
        </w:rPr>
      </w:pPr>
    </w:p>
    <w:p w14:paraId="55C0B59F" w14:textId="5418ED5B" w:rsidR="00C168C3" w:rsidRPr="00AF296D" w:rsidRDefault="00C168C3" w:rsidP="00C168C3">
      <w:pPr>
        <w:pStyle w:val="GS1Body"/>
        <w:ind w:left="360"/>
        <w:rPr>
          <w:rFonts w:ascii="Verdana" w:hAnsi="Verdana"/>
          <w:szCs w:val="20"/>
          <w:lang w:val="pt-BR" w:eastAsia="pt-BR"/>
        </w:rPr>
      </w:pPr>
      <w:r w:rsidRPr="00AF296D">
        <w:rPr>
          <w:rFonts w:ascii="Verdana" w:hAnsi="Verdana"/>
          <w:szCs w:val="20"/>
          <w:lang w:val="pt-BR" w:eastAsia="pt-BR"/>
        </w:rPr>
        <w:t xml:space="preserve">É muito importante permitir o compartilhamento de dados ativado para </w:t>
      </w:r>
      <w:r w:rsidR="00D909A2" w:rsidRPr="00D909A2">
        <w:rPr>
          <w:rFonts w:ascii="Verdana" w:hAnsi="Verdana"/>
          <w:szCs w:val="20"/>
          <w:lang w:val="pt-BR" w:eastAsia="pt-BR"/>
        </w:rPr>
        <w:t>envio</w:t>
      </w:r>
      <w:r w:rsidR="00743D74" w:rsidRPr="00AF296D">
        <w:rPr>
          <w:rFonts w:ascii="Verdana" w:hAnsi="Verdana"/>
          <w:szCs w:val="20"/>
          <w:lang w:val="pt-BR" w:eastAsia="pt-BR"/>
        </w:rPr>
        <w:t xml:space="preserve"> das informações que o SEFAZ solicita</w:t>
      </w:r>
      <w:r w:rsidRPr="00AF296D">
        <w:rPr>
          <w:rFonts w:ascii="Verdana" w:hAnsi="Verdana"/>
          <w:szCs w:val="20"/>
          <w:lang w:val="pt-BR" w:eastAsia="pt-BR"/>
        </w:rPr>
        <w:t xml:space="preserve"> ao CCG – Cadastro Nacional de Produtos.</w:t>
      </w:r>
    </w:p>
    <w:p w14:paraId="5D046A8E" w14:textId="3B63DC93" w:rsidR="00C168C3" w:rsidRPr="002129BC" w:rsidRDefault="00C168C3" w:rsidP="00C168C3">
      <w:pPr>
        <w:pStyle w:val="GS1Body"/>
        <w:ind w:left="360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/>
          <w:noProof/>
          <w:szCs w:val="20"/>
        </w:rPr>
        <w:drawing>
          <wp:inline distT="0" distB="0" distL="0" distR="0" wp14:anchorId="0D78A29B" wp14:editId="3F5792ED">
            <wp:extent cx="4371975" cy="5619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E520" w14:textId="0EA61714" w:rsidR="002C7567" w:rsidRPr="002129BC" w:rsidRDefault="002C7567" w:rsidP="00CC0793">
      <w:pPr>
        <w:jc w:val="both"/>
        <w:rPr>
          <w:rFonts w:ascii="Verdana" w:hAnsi="Verdana"/>
          <w:sz w:val="20"/>
          <w:szCs w:val="20"/>
          <w:lang w:val="pt-BR"/>
        </w:rPr>
      </w:pPr>
    </w:p>
    <w:bookmarkEnd w:id="1"/>
    <w:p w14:paraId="7282B7E9" w14:textId="4C0A9F5D" w:rsidR="00E75A8E" w:rsidRPr="002129BC" w:rsidRDefault="00E75A8E" w:rsidP="00E75A8E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b/>
          <w:bCs/>
          <w:sz w:val="20"/>
          <w:szCs w:val="20"/>
          <w:lang w:val="pt-BR"/>
        </w:rPr>
        <w:t xml:space="preserve"> Cadastrar um GTIN-14:</w:t>
      </w:r>
    </w:p>
    <w:p w14:paraId="384B277C" w14:textId="42D3F46C" w:rsidR="00E75A8E" w:rsidRPr="002129BC" w:rsidRDefault="00E75A8E" w:rsidP="00E75A8E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71F884C8" w14:textId="28CF3B15" w:rsidR="00D24373" w:rsidRPr="002129BC" w:rsidRDefault="00E75A8E" w:rsidP="00D24373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>Selecionar o item GTIN-14</w:t>
      </w:r>
      <w:r w:rsidR="00D24373" w:rsidRPr="002129BC">
        <w:rPr>
          <w:rFonts w:ascii="Verdana" w:hAnsi="Verdana"/>
          <w:sz w:val="20"/>
          <w:szCs w:val="20"/>
          <w:lang w:val="pt-BR"/>
        </w:rPr>
        <w:t xml:space="preserve"> que um item de não varejo.</w:t>
      </w:r>
    </w:p>
    <w:p w14:paraId="56A0CD80" w14:textId="25B7A6B8" w:rsidR="00D24373" w:rsidRPr="002129BC" w:rsidRDefault="00D24373" w:rsidP="00E75A8E">
      <w:pPr>
        <w:rPr>
          <w:rFonts w:ascii="Verdana" w:hAnsi="Verdana"/>
          <w:sz w:val="20"/>
          <w:szCs w:val="20"/>
          <w:lang w:val="pt-BR"/>
        </w:rPr>
      </w:pPr>
    </w:p>
    <w:p w14:paraId="685E43C3" w14:textId="02E754AD" w:rsidR="00E75A8E" w:rsidRPr="002129BC" w:rsidRDefault="00706507" w:rsidP="006E19FB">
      <w:pPr>
        <w:jc w:val="center"/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5F6F868" wp14:editId="44DE5994">
            <wp:extent cx="4055084" cy="1960709"/>
            <wp:effectExtent l="0" t="0" r="317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77395" cy="197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4678" w14:textId="14C02CA8" w:rsidR="00E75A8E" w:rsidRPr="002129BC" w:rsidRDefault="00E75A8E" w:rsidP="00E75A8E">
      <w:pPr>
        <w:rPr>
          <w:rFonts w:ascii="Verdana" w:hAnsi="Verdana"/>
          <w:sz w:val="20"/>
          <w:szCs w:val="20"/>
          <w:lang w:val="pt-BR"/>
        </w:rPr>
      </w:pPr>
    </w:p>
    <w:p w14:paraId="4A919B72" w14:textId="174DFD46" w:rsidR="00EE22CE" w:rsidRPr="002129BC" w:rsidRDefault="00163A16" w:rsidP="00E75A8E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Preencher o campo descrição do produto </w:t>
      </w:r>
      <w:r w:rsidR="00D24373" w:rsidRPr="002129BC">
        <w:rPr>
          <w:rFonts w:ascii="Verdana" w:hAnsi="Verdana"/>
          <w:sz w:val="20"/>
          <w:szCs w:val="20"/>
          <w:lang w:val="pt-BR"/>
        </w:rPr>
        <w:t>conforme a</w:t>
      </w:r>
      <w:r w:rsidR="00C816A3" w:rsidRPr="002129BC">
        <w:rPr>
          <w:rFonts w:ascii="Verdana" w:hAnsi="Verdana"/>
          <w:sz w:val="20"/>
          <w:szCs w:val="20"/>
          <w:lang w:val="pt-BR"/>
        </w:rPr>
        <w:t>s</w:t>
      </w:r>
      <w:r w:rsidR="00D24373" w:rsidRPr="002129BC">
        <w:rPr>
          <w:rFonts w:ascii="Verdana" w:hAnsi="Verdana"/>
          <w:sz w:val="20"/>
          <w:szCs w:val="20"/>
          <w:lang w:val="pt-BR"/>
        </w:rPr>
        <w:t xml:space="preserve"> características, selecionar o GTIN de origem que é o </w:t>
      </w:r>
      <w:r w:rsidR="00C816A3" w:rsidRPr="002129BC">
        <w:rPr>
          <w:rFonts w:ascii="Verdana" w:hAnsi="Verdana"/>
          <w:sz w:val="20"/>
          <w:szCs w:val="20"/>
          <w:lang w:val="pt-BR"/>
        </w:rPr>
        <w:t xml:space="preserve">produto cadastrado com o </w:t>
      </w:r>
      <w:r w:rsidR="00D24373" w:rsidRPr="002129BC">
        <w:rPr>
          <w:rFonts w:ascii="Verdana" w:hAnsi="Verdana"/>
          <w:sz w:val="20"/>
          <w:szCs w:val="20"/>
          <w:lang w:val="pt-BR"/>
        </w:rPr>
        <w:t>GTIN 13</w:t>
      </w:r>
      <w:r w:rsidR="00C816A3" w:rsidRPr="002129BC">
        <w:rPr>
          <w:rFonts w:ascii="Verdana" w:hAnsi="Verdana"/>
          <w:sz w:val="20"/>
          <w:szCs w:val="20"/>
          <w:lang w:val="pt-BR"/>
        </w:rPr>
        <w:t xml:space="preserve"> e em seguida</w:t>
      </w:r>
      <w:r w:rsidR="0081708F" w:rsidRPr="002129BC">
        <w:rPr>
          <w:rFonts w:ascii="Verdana" w:hAnsi="Verdana"/>
          <w:sz w:val="20"/>
          <w:szCs w:val="20"/>
          <w:lang w:val="pt-BR"/>
        </w:rPr>
        <w:t xml:space="preserve"> clique em “Adicionar GTIN”</w:t>
      </w:r>
      <w:r w:rsidR="00C816A3" w:rsidRPr="002129BC">
        <w:rPr>
          <w:rFonts w:ascii="Verdana" w:hAnsi="Verdana"/>
          <w:sz w:val="20"/>
          <w:szCs w:val="20"/>
          <w:lang w:val="pt-BR"/>
        </w:rPr>
        <w:t xml:space="preserve"> adicionar as imagens do produto.</w:t>
      </w:r>
    </w:p>
    <w:p w14:paraId="154C4B25" w14:textId="77777777" w:rsidR="00EE22CE" w:rsidRPr="002129BC" w:rsidRDefault="00EE22CE" w:rsidP="00E75A8E">
      <w:pPr>
        <w:rPr>
          <w:rFonts w:ascii="Verdana" w:hAnsi="Verdana"/>
          <w:b/>
          <w:bCs/>
          <w:sz w:val="20"/>
          <w:szCs w:val="20"/>
          <w:lang w:val="pt-BR"/>
        </w:rPr>
      </w:pPr>
    </w:p>
    <w:p w14:paraId="5606E694" w14:textId="4F053197" w:rsidR="00636FA2" w:rsidRPr="002129BC" w:rsidRDefault="00636FA2" w:rsidP="00E75A8E">
      <w:pPr>
        <w:rPr>
          <w:rFonts w:ascii="Verdana" w:hAnsi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b/>
          <w:bCs/>
          <w:sz w:val="20"/>
          <w:szCs w:val="20"/>
          <w:lang w:val="pt-BR"/>
        </w:rPr>
        <w:t>Identificação:</w:t>
      </w:r>
    </w:p>
    <w:p w14:paraId="45CEBC55" w14:textId="0C9ACB0F" w:rsidR="00636FA2" w:rsidRDefault="00636FA2" w:rsidP="00E75A8E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  Preencher o campo descrição do Produto</w:t>
      </w:r>
      <w:r w:rsidR="00F05906">
        <w:rPr>
          <w:rFonts w:ascii="Verdana" w:hAnsi="Verdana"/>
          <w:sz w:val="20"/>
          <w:szCs w:val="20"/>
          <w:lang w:val="pt-BR"/>
        </w:rPr>
        <w:t>, selecionar o GTIN origem</w:t>
      </w:r>
      <w:r w:rsidR="00150C07">
        <w:rPr>
          <w:rFonts w:ascii="Verdana" w:hAnsi="Verdana"/>
          <w:sz w:val="20"/>
          <w:szCs w:val="20"/>
          <w:lang w:val="pt-BR"/>
        </w:rPr>
        <w:t xml:space="preserve">, clicar no botão “Adicionar GTIN”, </w:t>
      </w:r>
      <w:r w:rsidR="00AF7213">
        <w:rPr>
          <w:rFonts w:ascii="Verdana" w:hAnsi="Verdana"/>
          <w:sz w:val="20"/>
          <w:szCs w:val="20"/>
          <w:lang w:val="pt-BR"/>
        </w:rPr>
        <w:t xml:space="preserve">informe a quantidade, </w:t>
      </w:r>
      <w:r w:rsidR="00150C07" w:rsidRPr="002129BC">
        <w:rPr>
          <w:rFonts w:ascii="Verdana" w:hAnsi="Verdana"/>
          <w:sz w:val="20"/>
          <w:szCs w:val="20"/>
          <w:lang w:val="pt-BR"/>
        </w:rPr>
        <w:t>adicione</w:t>
      </w:r>
      <w:r w:rsidRPr="002129BC">
        <w:rPr>
          <w:rFonts w:ascii="Verdana" w:hAnsi="Verdana"/>
          <w:sz w:val="20"/>
          <w:szCs w:val="20"/>
          <w:lang w:val="pt-BR"/>
        </w:rPr>
        <w:t xml:space="preserve"> as fotos do produto</w:t>
      </w:r>
      <w:r w:rsidR="00150C07">
        <w:rPr>
          <w:rFonts w:ascii="Verdana" w:hAnsi="Verdana"/>
          <w:sz w:val="20"/>
          <w:szCs w:val="20"/>
          <w:lang w:val="pt-BR"/>
        </w:rPr>
        <w:t xml:space="preserve"> e clique no botão “Salvar e Continuar”.</w:t>
      </w:r>
    </w:p>
    <w:p w14:paraId="3C77D882" w14:textId="03236576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604767F9" w14:textId="6EE11B8F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1096743A" w14:textId="4CEB3881" w:rsidR="00150C07" w:rsidRDefault="00BB1C0F" w:rsidP="00E75A8E">
      <w:pPr>
        <w:rPr>
          <w:rFonts w:ascii="Verdana" w:hAnsi="Verdana"/>
          <w:sz w:val="20"/>
          <w:szCs w:val="20"/>
          <w:lang w:val="pt-BR"/>
        </w:rPr>
      </w:pPr>
      <w:r w:rsidRPr="00150C07">
        <w:rPr>
          <w:noProof/>
        </w:rPr>
        <w:drawing>
          <wp:anchor distT="0" distB="0" distL="114300" distR="114300" simplePos="0" relativeHeight="251927552" behindDoc="1" locked="0" layoutInCell="1" allowOverlap="1" wp14:anchorId="50E494CF" wp14:editId="0E86901B">
            <wp:simplePos x="0" y="0"/>
            <wp:positionH relativeFrom="column">
              <wp:posOffset>704850</wp:posOffset>
            </wp:positionH>
            <wp:positionV relativeFrom="paragraph">
              <wp:posOffset>3810</wp:posOffset>
            </wp:positionV>
            <wp:extent cx="4989195" cy="2373630"/>
            <wp:effectExtent l="0" t="0" r="1905" b="7620"/>
            <wp:wrapNone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73C90" w14:textId="4DD6A378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060EA2E6" w14:textId="2DDAED9F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6B223920" w14:textId="17D68E56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7A0A412E" w14:textId="488A2D89" w:rsidR="00150C07" w:rsidRDefault="00BB1C0F" w:rsidP="00E75A8E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43CACA" wp14:editId="7A7ABD13">
                <wp:simplePos x="0" y="0"/>
                <wp:positionH relativeFrom="column">
                  <wp:posOffset>4746625</wp:posOffset>
                </wp:positionH>
                <wp:positionV relativeFrom="paragraph">
                  <wp:posOffset>124460</wp:posOffset>
                </wp:positionV>
                <wp:extent cx="107950" cy="482600"/>
                <wp:effectExtent l="0" t="38100" r="63500" b="1270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48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945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6" type="#_x0000_t32" style="position:absolute;margin-left:373.75pt;margin-top:9.8pt;width:8.5pt;height:38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" strokecolor="#4579b8 [3044]">
                <v:stroke endarrow="block"/>
              </v:shape>
            </w:pict>
          </mc:Fallback>
        </mc:AlternateContent>
      </w:r>
    </w:p>
    <w:p w14:paraId="44DF0746" w14:textId="6F9745DF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5E6FBAFA" w14:textId="4422EAF6" w:rsidR="00150C07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5F775B1D" w14:textId="7E578DCC" w:rsidR="00150C07" w:rsidRDefault="00BB1C0F" w:rsidP="00E75A8E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  <w:lang w:val="pt-B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06C1F67" wp14:editId="79DFD446">
                <wp:simplePos x="0" y="0"/>
                <wp:positionH relativeFrom="column">
                  <wp:posOffset>4565650</wp:posOffset>
                </wp:positionH>
                <wp:positionV relativeFrom="paragraph">
                  <wp:posOffset>158115</wp:posOffset>
                </wp:positionV>
                <wp:extent cx="1619250" cy="228600"/>
                <wp:effectExtent l="0" t="0" r="1905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93D7E" w14:textId="04B253F4" w:rsidR="002510B2" w:rsidRPr="0081708F" w:rsidRDefault="002510B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1708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Clique em Adicionar GTIN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1F67" id="_x0000_s1037" type="#_x0000_t202" style="position:absolute;margin-left:359.5pt;margin-top:12.45pt;width:127.5pt;height:1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">
                <v:textbox>
                  <w:txbxContent>
                    <w:p w14:paraId="7B593D7E" w14:textId="04B253F4" w:rsidR="002510B2" w:rsidRPr="0081708F" w:rsidRDefault="002510B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1708F">
                        <w:rPr>
                          <w:rFonts w:ascii="Verdana" w:hAnsi="Verdana"/>
                          <w:sz w:val="16"/>
                          <w:szCs w:val="16"/>
                        </w:rPr>
                        <w:t>Clique em Adicionar GTIN</w:t>
                      </w:r>
                    </w:p>
                  </w:txbxContent>
                </v:textbox>
              </v:shape>
            </w:pict>
          </mc:Fallback>
        </mc:AlternateContent>
      </w:r>
    </w:p>
    <w:p w14:paraId="7663C944" w14:textId="7FE7C790" w:rsidR="00150C07" w:rsidRDefault="00BB1C0F" w:rsidP="00E75A8E">
      <w:pPr>
        <w:rPr>
          <w:rFonts w:ascii="Verdana" w:hAnsi="Verdana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929600" behindDoc="1" locked="0" layoutInCell="1" allowOverlap="1" wp14:anchorId="4DBAF615" wp14:editId="5F361139">
            <wp:simplePos x="0" y="0"/>
            <wp:positionH relativeFrom="column">
              <wp:posOffset>783590</wp:posOffset>
            </wp:positionH>
            <wp:positionV relativeFrom="paragraph">
              <wp:posOffset>78740</wp:posOffset>
            </wp:positionV>
            <wp:extent cx="582295" cy="99060"/>
            <wp:effectExtent l="0" t="0" r="825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09B10" w14:textId="0DCE88F6" w:rsidR="00150C07" w:rsidRDefault="00CF442E" w:rsidP="00E75A8E">
      <w:pPr>
        <w:rPr>
          <w:rFonts w:ascii="Verdana" w:hAnsi="Verdana"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 xml:space="preserve">  </w:t>
      </w:r>
    </w:p>
    <w:p w14:paraId="1C53B1E5" w14:textId="47D4EEAF" w:rsidR="00150C07" w:rsidRPr="002129BC" w:rsidRDefault="00150C07" w:rsidP="00E75A8E">
      <w:pPr>
        <w:rPr>
          <w:rFonts w:ascii="Verdana" w:hAnsi="Verdana"/>
          <w:sz w:val="20"/>
          <w:szCs w:val="20"/>
          <w:lang w:val="pt-BR"/>
        </w:rPr>
      </w:pPr>
    </w:p>
    <w:p w14:paraId="0832A15E" w14:textId="08F744CA" w:rsidR="00636FA2" w:rsidRPr="002129BC" w:rsidRDefault="00636FA2" w:rsidP="00E75A8E">
      <w:pPr>
        <w:rPr>
          <w:rFonts w:ascii="Verdana" w:hAnsi="Verdana"/>
          <w:sz w:val="20"/>
          <w:szCs w:val="20"/>
          <w:lang w:val="pt-BR"/>
        </w:rPr>
      </w:pPr>
    </w:p>
    <w:p w14:paraId="04FF3E23" w14:textId="246BDC74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3A901784" w14:textId="2C9F412B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5167FC2B" w14:textId="4DACC6AF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0532562B" w14:textId="1A742DB7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30332B81" w14:textId="77777777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71337D14" w14:textId="601DB861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72D2CB23" w14:textId="253270D2" w:rsidR="00150C07" w:rsidRPr="00AF296D" w:rsidRDefault="00150C07" w:rsidP="00706507">
      <w:pPr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65969220" w14:textId="45129EF3" w:rsidR="00636FA2" w:rsidRPr="002129BC" w:rsidRDefault="00636FA2" w:rsidP="007B7BBA">
      <w:pPr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2769FDE" w14:textId="77777777" w:rsidR="00F44473" w:rsidRPr="00AF296D" w:rsidRDefault="00636FA2" w:rsidP="00636FA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</w:p>
    <w:p w14:paraId="4A0205BE" w14:textId="77777777" w:rsidR="00F44473" w:rsidRPr="00AF296D" w:rsidRDefault="00F44473" w:rsidP="00636FA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6E815404" w14:textId="64A3EEC4" w:rsidR="00F44473" w:rsidRPr="004D1ED5" w:rsidRDefault="004D1ED5" w:rsidP="00636FA2">
      <w:pPr>
        <w:rPr>
          <w:rFonts w:ascii="Verdana" w:hAnsi="Verdana" w:cs="Helvetica"/>
          <w:bCs/>
          <w:sz w:val="20"/>
          <w:szCs w:val="20"/>
          <w:shd w:val="clear" w:color="auto" w:fill="FFFFFF"/>
        </w:rPr>
      </w:pPr>
      <w:r w:rsidRPr="004D1ED5">
        <w:rPr>
          <w:rFonts w:ascii="Verdana" w:hAnsi="Verdana" w:cs="Helvetica"/>
          <w:bCs/>
          <w:sz w:val="20"/>
          <w:szCs w:val="20"/>
          <w:shd w:val="clear" w:color="auto" w:fill="FFFFFF"/>
        </w:rPr>
        <w:t>Em opções avançadas:</w:t>
      </w:r>
    </w:p>
    <w:p w14:paraId="000BC11B" w14:textId="5DFBCB80" w:rsidR="004D1ED5" w:rsidRPr="004D1ED5" w:rsidRDefault="004D1ED5" w:rsidP="00636FA2">
      <w:pPr>
        <w:rPr>
          <w:rFonts w:ascii="Verdana" w:hAnsi="Verdana" w:cs="Helvetica"/>
          <w:bCs/>
          <w:sz w:val="20"/>
          <w:szCs w:val="20"/>
          <w:shd w:val="clear" w:color="auto" w:fill="FFFFFF"/>
        </w:rPr>
      </w:pPr>
    </w:p>
    <w:p w14:paraId="1FBACB2A" w14:textId="089941D6" w:rsidR="004D1ED5" w:rsidRDefault="004D1ED5" w:rsidP="00636FA2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A7F6D9B" wp14:editId="6BCDB61F">
            <wp:extent cx="6106795" cy="1604010"/>
            <wp:effectExtent l="0" t="0" r="8255" b="0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EC72" w14:textId="66CE3204" w:rsidR="004D1ED5" w:rsidRPr="00AF296D" w:rsidRDefault="004D1ED5" w:rsidP="00636FA2">
      <w:pPr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Produto com medida variável sem GTIN de Origem:</w:t>
      </w: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 xml:space="preserve"> usualmente utilizados para alimentos processados como carnes e frios aos quais não necessariamente possuem um GTIN-13.</w:t>
      </w:r>
    </w:p>
    <w:p w14:paraId="0F61BF2A" w14:textId="77777777" w:rsidR="004D1ED5" w:rsidRPr="00AF296D" w:rsidRDefault="004D1ED5" w:rsidP="00636FA2">
      <w:pPr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</w:pPr>
    </w:p>
    <w:p w14:paraId="11F57700" w14:textId="10962C25" w:rsidR="004D1ED5" w:rsidRPr="00AF296D" w:rsidRDefault="004D1ED5" w:rsidP="00636FA2">
      <w:pPr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Embalagem primária de itens de saúde utilizados em operações de não varejo (ex: fornecimentos em hospitais)</w:t>
      </w: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 xml:space="preserve">: em alguns casos, itens do setor da saúde possuem um GTIN-14 para identificação unitária, pois é um item </w:t>
      </w:r>
      <w:r w:rsidR="00D909A2" w:rsidRPr="00D909A2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>comercial</w:t>
      </w: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 xml:space="preserve"> de não varejo, utilizado em </w:t>
      </w:r>
      <w:r w:rsidR="00D909A2" w:rsidRPr="00D909A2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>hospitais</w:t>
      </w: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 xml:space="preserve"> e áreas correlacionadas.</w:t>
      </w:r>
    </w:p>
    <w:p w14:paraId="5D6CF270" w14:textId="47C95602" w:rsidR="00F44473" w:rsidRPr="00AF296D" w:rsidRDefault="00F44473" w:rsidP="00636FA2">
      <w:pPr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>Ao clicar no botão “Salvar e Continuar” você receberá a seguinte informação sobre os campos copiados:</w:t>
      </w:r>
    </w:p>
    <w:p w14:paraId="1F836632" w14:textId="0EF45A9E" w:rsidR="00F44473" w:rsidRPr="00AF296D" w:rsidRDefault="00F44473" w:rsidP="00636FA2">
      <w:pPr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</w:pPr>
    </w:p>
    <w:p w14:paraId="4F4519B1" w14:textId="2A0051C9" w:rsidR="00F44473" w:rsidRDefault="00F44473" w:rsidP="00F44473">
      <w:pPr>
        <w:jc w:val="center"/>
        <w:rPr>
          <w:rFonts w:ascii="Verdana" w:hAnsi="Verdana" w:cs="Helvetica"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94E52E6" wp14:editId="6835B44F">
            <wp:extent cx="2652395" cy="1326335"/>
            <wp:effectExtent l="0" t="0" r="0" b="7620"/>
            <wp:docPr id="367" name="Image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78313" cy="133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A23FA" w14:textId="77777777" w:rsidR="00F44473" w:rsidRPr="00F44473" w:rsidRDefault="00F44473" w:rsidP="00636FA2">
      <w:pPr>
        <w:rPr>
          <w:rFonts w:ascii="Verdana" w:hAnsi="Verdana" w:cs="Helvetica"/>
          <w:bCs/>
          <w:sz w:val="20"/>
          <w:szCs w:val="20"/>
          <w:shd w:val="clear" w:color="auto" w:fill="FFFFFF"/>
        </w:rPr>
      </w:pPr>
    </w:p>
    <w:p w14:paraId="0005DA1A" w14:textId="77777777" w:rsidR="004218E3" w:rsidRDefault="004218E3" w:rsidP="00636FA2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63968E4D" w14:textId="77777777" w:rsidR="004218E3" w:rsidRDefault="004218E3" w:rsidP="00636FA2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5DAD1B0D" w14:textId="70D8AED9" w:rsidR="004218E3" w:rsidRPr="004218E3" w:rsidRDefault="004218E3" w:rsidP="004218E3">
      <w:pPr>
        <w:autoSpaceDE w:val="0"/>
        <w:autoSpaceDN w:val="0"/>
        <w:adjustRightInd w:val="0"/>
        <w:rPr>
          <w:rFonts w:ascii="Verdana" w:hAnsi="Verdana" w:cs="Segoe UI"/>
          <w:sz w:val="21"/>
          <w:szCs w:val="21"/>
          <w:lang w:val="pt-BR" w:eastAsia="pt-BR"/>
        </w:rPr>
      </w:pPr>
      <w:r w:rsidRPr="004218E3">
        <w:rPr>
          <w:rFonts w:ascii="Verdana" w:hAnsi="Verdana" w:cs="Segoe UI"/>
          <w:color w:val="000000"/>
          <w:sz w:val="20"/>
          <w:szCs w:val="20"/>
          <w:lang w:val="pt-BR" w:eastAsia="pt-BR"/>
        </w:rPr>
        <w:t>Os campos Marca, Idioma, País e Estado de Origem, GPC e País de Destino são copiados do GTIN Origem selecionado, portanto esses campos já vêm preenchidos, mas possibilitam a edição dos mesmos.</w:t>
      </w:r>
    </w:p>
    <w:p w14:paraId="2B29ACF6" w14:textId="77777777" w:rsidR="004218E3" w:rsidRPr="009F264C" w:rsidRDefault="004218E3" w:rsidP="00636FA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5D4DDEF2" w14:textId="2A10F83B" w:rsidR="000F0AC5" w:rsidRPr="00AF296D" w:rsidRDefault="00636FA2" w:rsidP="00636FA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Geral      </w:t>
      </w:r>
    </w:p>
    <w:p w14:paraId="02899756" w14:textId="106C6951" w:rsidR="00636FA2" w:rsidRPr="002129BC" w:rsidRDefault="004218E3" w:rsidP="000F0AC5">
      <w:pPr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/>
          <w:sz w:val="20"/>
          <w:szCs w:val="20"/>
          <w:lang w:val="pt-BR"/>
        </w:rPr>
        <w:lastRenderedPageBreak/>
        <w:t>Os</w:t>
      </w:r>
      <w:r w:rsidR="000F0AC5" w:rsidRPr="002129BC">
        <w:rPr>
          <w:rFonts w:ascii="Verdana" w:hAnsi="Verdana"/>
          <w:sz w:val="20"/>
          <w:szCs w:val="20"/>
          <w:lang w:val="pt-BR"/>
        </w:rPr>
        <w:t xml:space="preserve"> campos Marca do Produto</w:t>
      </w:r>
      <w:r>
        <w:rPr>
          <w:rFonts w:ascii="Verdana" w:hAnsi="Verdana"/>
          <w:sz w:val="20"/>
          <w:szCs w:val="20"/>
          <w:lang w:val="pt-BR"/>
        </w:rPr>
        <w:t>, Idioma</w:t>
      </w:r>
      <w:r w:rsidR="000F0AC5" w:rsidRPr="002129BC">
        <w:rPr>
          <w:rFonts w:ascii="Verdana" w:hAnsi="Verdana"/>
          <w:sz w:val="20"/>
          <w:szCs w:val="20"/>
          <w:lang w:val="pt-BR"/>
        </w:rPr>
        <w:t xml:space="preserve"> e País de Origem</w:t>
      </w:r>
      <w:r>
        <w:rPr>
          <w:rFonts w:ascii="Verdana" w:hAnsi="Verdana"/>
          <w:sz w:val="20"/>
          <w:szCs w:val="20"/>
          <w:lang w:val="pt-BR"/>
        </w:rPr>
        <w:t xml:space="preserve"> podem ser alterados.</w:t>
      </w:r>
      <w:r w:rsidR="00636FA2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3010E833" wp14:editId="309FE9BD">
            <wp:extent cx="6106795" cy="2885440"/>
            <wp:effectExtent l="0" t="0" r="825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0306" w14:textId="64D2B316" w:rsidR="000F0AC5" w:rsidRPr="00AF296D" w:rsidRDefault="000F0AC5" w:rsidP="000F0AC5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Características</w:t>
      </w:r>
    </w:p>
    <w:p w14:paraId="3508D5BF" w14:textId="0E4DEFA5" w:rsidR="000F0AC5" w:rsidRPr="00AF296D" w:rsidRDefault="000F0AC5" w:rsidP="000F0AC5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  </w:t>
      </w:r>
    </w:p>
    <w:p w14:paraId="31E085A8" w14:textId="39A0354B" w:rsidR="008C4E43" w:rsidRPr="00AF296D" w:rsidRDefault="000F0AC5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Preencher os campos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Peso Bruto mín., Peso Bruto máx., Peso Bruto Declarado,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Unidade de Medida,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Conteúdo Líquido </w:t>
      </w:r>
      <w:r w:rsidR="008C4E4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e </w:t>
      </w:r>
      <w:r w:rsidR="008C4E43"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>Unidade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de Medida</w:t>
      </w:r>
      <w:r w:rsidR="008C4E4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.</w:t>
      </w:r>
      <w:r w:rsidR="004218E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– P</w:t>
      </w:r>
      <w:r w:rsidR="008667C2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ara</w:t>
      </w:r>
      <w:r w:rsidR="004218E3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produto com medida variável.</w:t>
      </w:r>
    </w:p>
    <w:p w14:paraId="514DD442" w14:textId="64332C10" w:rsidR="008667C2" w:rsidRPr="00AF296D" w:rsidRDefault="008667C2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8667C2">
        <w:rPr>
          <w:noProof/>
        </w:rPr>
        <w:drawing>
          <wp:anchor distT="0" distB="0" distL="114300" distR="114300" simplePos="0" relativeHeight="252065792" behindDoc="0" locked="0" layoutInCell="1" allowOverlap="1" wp14:anchorId="70834E46" wp14:editId="2FBAA8EF">
            <wp:simplePos x="0" y="0"/>
            <wp:positionH relativeFrom="column">
              <wp:posOffset>539750</wp:posOffset>
            </wp:positionH>
            <wp:positionV relativeFrom="paragraph">
              <wp:posOffset>66675</wp:posOffset>
            </wp:positionV>
            <wp:extent cx="4825177" cy="1651000"/>
            <wp:effectExtent l="0" t="0" r="0" b="6350"/>
            <wp:wrapNone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234" cy="165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BDA73" w14:textId="30C53452" w:rsidR="008667C2" w:rsidRPr="002129BC" w:rsidRDefault="008667C2" w:rsidP="008667C2">
      <w:pPr>
        <w:autoSpaceDE w:val="0"/>
        <w:autoSpaceDN w:val="0"/>
        <w:adjustRightInd w:val="0"/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4330B9A0" w14:textId="16054BA1" w:rsidR="008C4E43" w:rsidRPr="00AF296D" w:rsidRDefault="008C4E43" w:rsidP="00877DD1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6F0F6767" w14:textId="5DA05099" w:rsidR="008667C2" w:rsidRPr="00AF296D" w:rsidRDefault="008667C2" w:rsidP="00877DD1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650ED14C" w14:textId="796C5122" w:rsidR="008667C2" w:rsidRPr="00AF296D" w:rsidRDefault="008667C2" w:rsidP="00877DD1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63A26D47" w14:textId="4AAF3136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690DC192" w14:textId="7777777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440FFD9D" w14:textId="7777777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5D9D37D3" w14:textId="7777777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2FAC743D" w14:textId="7777777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00D7B68A" w14:textId="43B2626E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8667C2">
        <w:rPr>
          <w:noProof/>
        </w:rPr>
        <w:drawing>
          <wp:anchor distT="0" distB="0" distL="114300" distR="114300" simplePos="0" relativeHeight="252066816" behindDoc="0" locked="0" layoutInCell="1" allowOverlap="1" wp14:anchorId="2F31C6E4" wp14:editId="1DA2B083">
            <wp:simplePos x="0" y="0"/>
            <wp:positionH relativeFrom="column">
              <wp:posOffset>539750</wp:posOffset>
            </wp:positionH>
            <wp:positionV relativeFrom="paragraph">
              <wp:posOffset>117475</wp:posOffset>
            </wp:positionV>
            <wp:extent cx="4838700" cy="2216150"/>
            <wp:effectExtent l="0" t="0" r="0" b="0"/>
            <wp:wrapNone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4056B" w14:textId="73C0BA2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08EDD3F" w14:textId="3C66B3C9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6BB8701" w14:textId="74F67B5B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5E4EA2BF" w14:textId="55CC076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B8A262E" w14:textId="269C833F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53DA537E" w14:textId="79C1F185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205B78F9" w14:textId="703CB375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63BD88E3" w14:textId="79395031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26C65EF0" w14:textId="2334EFD6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40E1A5A1" w14:textId="2B9BF6DE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95A7346" w14:textId="3E0508FD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6236B377" w14:textId="678FC919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F40C2F0" w14:textId="77777777" w:rsidR="00A3779D" w:rsidRPr="00AF296D" w:rsidRDefault="00A3779D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4E97E31B" w14:textId="77777777" w:rsidR="00A3779D" w:rsidRPr="00AF296D" w:rsidRDefault="00A3779D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2A7F2B8A" w14:textId="12833513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Características</w:t>
      </w:r>
    </w:p>
    <w:p w14:paraId="6BB60E18" w14:textId="77777777" w:rsidR="008667C2" w:rsidRPr="00AF296D" w:rsidRDefault="008667C2" w:rsidP="008667C2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  </w:t>
      </w:r>
    </w:p>
    <w:p w14:paraId="42479B11" w14:textId="5BF36CD7" w:rsidR="008667C2" w:rsidRPr="00AF296D" w:rsidRDefault="008667C2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lastRenderedPageBreak/>
        <w:t xml:space="preserve">Preencher os campos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Peso Bruto</w:t>
      </w:r>
      <w:r w:rsidR="00932B82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,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Unidade de Medida,</w:t>
      </w: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Conteúdo Líquido e </w:t>
      </w:r>
      <w:r w:rsidRPr="00AF296D">
        <w:rPr>
          <w:rFonts w:ascii="Verdana" w:hAnsi="Verdana" w:cs="Helvetica"/>
          <w:bCs/>
          <w:sz w:val="20"/>
          <w:szCs w:val="20"/>
          <w:shd w:val="clear" w:color="auto" w:fill="FFFFFF"/>
          <w:lang w:val="pt-BR"/>
        </w:rPr>
        <w:t>Unidade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 de Medida. </w:t>
      </w:r>
    </w:p>
    <w:p w14:paraId="2F52278A" w14:textId="2707CC8E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55D8A199" w14:textId="4F856C09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39C8A0FD" wp14:editId="19E04CEC">
            <wp:simplePos x="0" y="0"/>
            <wp:positionH relativeFrom="column">
              <wp:posOffset>374650</wp:posOffset>
            </wp:positionH>
            <wp:positionV relativeFrom="paragraph">
              <wp:posOffset>48260</wp:posOffset>
            </wp:positionV>
            <wp:extent cx="5001895" cy="1766813"/>
            <wp:effectExtent l="0" t="0" r="8255" b="5080"/>
            <wp:wrapNone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176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140CE" w14:textId="57BB9203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6EEBDECB" w14:textId="62897CCB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472CF1D1" w14:textId="2245CAF9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6A888972" w14:textId="130DD633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14DF18B4" w14:textId="4DC37161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5DE174B9" w14:textId="2D47B8EC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338DF5CD" w14:textId="681B788F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00ED03E8" w14:textId="1FBB9BB9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7B51C3C6" w14:textId="1F177F67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7A9004A7" w14:textId="0E56458C" w:rsidR="007065EE" w:rsidRPr="00AF296D" w:rsidRDefault="007065EE" w:rsidP="008667C2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2332197E" w14:textId="23EBB36B" w:rsidR="007065EE" w:rsidRPr="002129BC" w:rsidRDefault="00767E59" w:rsidP="008667C2">
      <w:pPr>
        <w:autoSpaceDE w:val="0"/>
        <w:autoSpaceDN w:val="0"/>
        <w:adjustRightInd w:val="0"/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  <w:r w:rsidRPr="007065EE">
        <w:rPr>
          <w:noProof/>
        </w:rPr>
        <w:drawing>
          <wp:anchor distT="0" distB="0" distL="114300" distR="114300" simplePos="0" relativeHeight="252068864" behindDoc="0" locked="0" layoutInCell="1" allowOverlap="1" wp14:anchorId="19363DF5" wp14:editId="3B8D99DF">
            <wp:simplePos x="0" y="0"/>
            <wp:positionH relativeFrom="column">
              <wp:posOffset>374650</wp:posOffset>
            </wp:positionH>
            <wp:positionV relativeFrom="paragraph">
              <wp:posOffset>120650</wp:posOffset>
            </wp:positionV>
            <wp:extent cx="4946650" cy="2352040"/>
            <wp:effectExtent l="0" t="0" r="6350" b="0"/>
            <wp:wrapNone/>
            <wp:docPr id="374" name="Image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721DF" w14:textId="08724C74" w:rsidR="008667C2" w:rsidRPr="00AF296D" w:rsidRDefault="008667C2" w:rsidP="00877DD1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48EDCD23" w14:textId="47490FB8" w:rsidR="008667C2" w:rsidRPr="00AF296D" w:rsidRDefault="008667C2" w:rsidP="008667C2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64B26A5" w14:textId="1C84E9DD" w:rsidR="008667C2" w:rsidRPr="00AF296D" w:rsidRDefault="008667C2" w:rsidP="00877DD1">
      <w:pPr>
        <w:autoSpaceDE w:val="0"/>
        <w:autoSpaceDN w:val="0"/>
        <w:adjustRightInd w:val="0"/>
        <w:jc w:val="center"/>
        <w:rPr>
          <w:rFonts w:ascii="Verdana" w:hAnsi="Verdana"/>
          <w:noProof/>
          <w:sz w:val="20"/>
          <w:szCs w:val="20"/>
          <w:lang w:val="pt-BR"/>
        </w:rPr>
      </w:pPr>
    </w:p>
    <w:p w14:paraId="337B12C4" w14:textId="27E4EF3F" w:rsidR="008667C2" w:rsidRPr="002129BC" w:rsidRDefault="008667C2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2D6D77EA" w14:textId="0438BFB2" w:rsidR="008C4E43" w:rsidRPr="002129BC" w:rsidRDefault="008C4E43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5D2D26DB" w14:textId="2A0329F2" w:rsidR="008C4E43" w:rsidRPr="002129BC" w:rsidRDefault="008C4E43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566CE888" w14:textId="2B217C0E" w:rsidR="00743D74" w:rsidRPr="002129BC" w:rsidRDefault="00743D74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3EA0E5F9" w14:textId="59500863" w:rsidR="00743D74" w:rsidRPr="002129BC" w:rsidRDefault="00743D74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1C2E11DB" w14:textId="701F4848" w:rsidR="008C4E43" w:rsidRPr="002129BC" w:rsidRDefault="008C4E43" w:rsidP="00877DD1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0"/>
          <w:szCs w:val="20"/>
          <w:lang w:val="pt-BR" w:eastAsia="pt-BR"/>
        </w:rPr>
      </w:pPr>
    </w:p>
    <w:p w14:paraId="11EE996E" w14:textId="541E4254" w:rsidR="007141A1" w:rsidRPr="00AF296D" w:rsidRDefault="007141A1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03402A9A" w14:textId="77777777" w:rsidR="007065EE" w:rsidRPr="00AF296D" w:rsidRDefault="007065EE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3F18452D" w14:textId="77777777" w:rsidR="000A7890" w:rsidRPr="00AF296D" w:rsidRDefault="000A7890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4A81FF72" w14:textId="77777777" w:rsidR="000A7890" w:rsidRPr="00AF296D" w:rsidRDefault="000A7890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F910720" w14:textId="77777777" w:rsidR="000A7890" w:rsidRPr="00AF296D" w:rsidRDefault="000A7890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1A3CA3E5" w14:textId="77777777" w:rsidR="00767E59" w:rsidRPr="00AF296D" w:rsidRDefault="00767E59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3D597FFE" w14:textId="77777777" w:rsidR="00767E59" w:rsidRPr="00AF296D" w:rsidRDefault="00767E59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</w:p>
    <w:p w14:paraId="3BD475EC" w14:textId="19CB1CB0" w:rsidR="00EE22CE" w:rsidRPr="00AF296D" w:rsidRDefault="00EE22CE" w:rsidP="00EE22CE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Fiscal</w:t>
      </w:r>
    </w:p>
    <w:p w14:paraId="30F1262F" w14:textId="40C81962" w:rsidR="00EE22CE" w:rsidRPr="00AF296D" w:rsidRDefault="00EE22CE" w:rsidP="00276E91">
      <w:pPr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  </w:t>
      </w:r>
      <w:r w:rsidRPr="002129BC">
        <w:rPr>
          <w:rFonts w:ascii="Verdana" w:hAnsi="Verdana"/>
          <w:sz w:val="20"/>
          <w:szCs w:val="20"/>
          <w:lang w:val="pt-BR"/>
        </w:rPr>
        <w:t xml:space="preserve">Preencher os campos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NCM e CEST.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03F10C4" wp14:editId="0D5C7C70">
            <wp:extent cx="6106795" cy="2889250"/>
            <wp:effectExtent l="0" t="0" r="8255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D820" w14:textId="12C021C9" w:rsidR="007E0412" w:rsidRPr="002129BC" w:rsidRDefault="007E0412" w:rsidP="00777375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62E699EE" w14:textId="70AF84CA" w:rsidR="00FB6DE1" w:rsidRPr="00AF296D" w:rsidRDefault="00FB6DE1" w:rsidP="00FB6DE1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</w:t>
      </w:r>
    </w:p>
    <w:p w14:paraId="427BAD8C" w14:textId="77777777" w:rsidR="00997A90" w:rsidRPr="002129BC" w:rsidRDefault="00997A90" w:rsidP="00997A90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  <w:r w:rsidRPr="002129BC">
        <w:rPr>
          <w:rFonts w:ascii="Verdana" w:hAnsi="Verdana" w:cs="Helvetica"/>
          <w:b/>
          <w:sz w:val="20"/>
          <w:szCs w:val="20"/>
          <w:shd w:val="clear" w:color="auto" w:fill="FFFFFF"/>
        </w:rPr>
        <w:t xml:space="preserve">Específicos </w:t>
      </w:r>
    </w:p>
    <w:p w14:paraId="1DBDB605" w14:textId="77777777" w:rsidR="00997A90" w:rsidRPr="002129BC" w:rsidRDefault="00997A90" w:rsidP="00997A9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Preencher a classificação do produto seguindo as orientações Classificação Global de Produtos (GPC) que trará automaticamente os mais atualizados.</w:t>
      </w:r>
    </w:p>
    <w:p w14:paraId="11FC8F59" w14:textId="77777777" w:rsidR="00997A90" w:rsidRDefault="00997A90" w:rsidP="00997A90">
      <w:pPr>
        <w:pStyle w:val="PargrafodaLista"/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2113FF48" w14:textId="48F9FF10" w:rsidR="00997A90" w:rsidRPr="004D7B0D" w:rsidRDefault="00997A90" w:rsidP="00997A90">
      <w:pPr>
        <w:pStyle w:val="PargrafodaLista"/>
        <w:autoSpaceDE w:val="0"/>
        <w:autoSpaceDN w:val="0"/>
        <w:adjustRightInd w:val="0"/>
        <w:rPr>
          <w:rFonts w:ascii="Segoe UI" w:hAnsi="Segoe UI" w:cs="Segoe UI"/>
          <w:color w:val="FF0000"/>
          <w:sz w:val="21"/>
          <w:szCs w:val="21"/>
          <w:lang w:val="pt-BR" w:eastAsia="pt-BR"/>
        </w:rPr>
      </w:pPr>
      <w:r>
        <w:rPr>
          <w:rFonts w:ascii="Segoe UI" w:hAnsi="Segoe UI" w:cs="Segoe UI"/>
          <w:color w:val="FF0000"/>
          <w:sz w:val="20"/>
          <w:szCs w:val="20"/>
          <w:lang w:val="pt-BR" w:eastAsia="pt-BR"/>
        </w:rPr>
        <w:t>*</w:t>
      </w:r>
      <w:r w:rsidRPr="004D7B0D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No </w:t>
      </w:r>
      <w:r w:rsidR="00023D3C" w:rsidRPr="00023D3C">
        <w:rPr>
          <w:rFonts w:ascii="Segoe UI" w:hAnsi="Segoe UI" w:cs="Segoe UI"/>
          <w:color w:val="FF0000"/>
          <w:sz w:val="20"/>
          <w:szCs w:val="20"/>
          <w:lang w:val="pt-BR" w:eastAsia="pt-BR"/>
        </w:rPr>
        <w:t>Cadastro Nacional de Produtos</w:t>
      </w:r>
      <w:r w:rsidRPr="004D7B0D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 3.0 basta inserir o código da subclasse (brick) para selecionar o GPC. Não é necessário sempre usar a "Busca avançada" ou usar os demais níveis (segmento, família, classe) como era na versão anterior.</w:t>
      </w:r>
    </w:p>
    <w:p w14:paraId="6FDCD3D7" w14:textId="77777777" w:rsidR="00FB6DE1" w:rsidRPr="002129BC" w:rsidRDefault="00FB6DE1" w:rsidP="00777375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406F8877" w14:textId="26E3E9CA" w:rsidR="00C449C1" w:rsidRPr="002129BC" w:rsidRDefault="00C449C1" w:rsidP="00C449C1">
      <w:pPr>
        <w:jc w:val="center"/>
        <w:rPr>
          <w:rFonts w:ascii="Verdana" w:hAnsi="Verdana"/>
          <w:sz w:val="20"/>
          <w:szCs w:val="20"/>
          <w:lang w:val="pt-BR"/>
        </w:rPr>
      </w:pPr>
    </w:p>
    <w:p w14:paraId="32B05944" w14:textId="08DBD86D" w:rsidR="00C449C1" w:rsidRPr="002129BC" w:rsidRDefault="00FB6DE1" w:rsidP="00EE22C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F0D6BDF" wp14:editId="301E9773">
            <wp:extent cx="6106795" cy="2691765"/>
            <wp:effectExtent l="0" t="0" r="825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86FD" w14:textId="2FE99D5C" w:rsidR="00FB6DE1" w:rsidRPr="002129BC" w:rsidRDefault="00FB6DE1" w:rsidP="00EE22CE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</w:p>
    <w:p w14:paraId="74B352C7" w14:textId="77777777" w:rsidR="007141A1" w:rsidRDefault="007141A1" w:rsidP="00FB6DE1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049783B0" w14:textId="77777777" w:rsidR="007141A1" w:rsidRDefault="007141A1" w:rsidP="00FB6DE1">
      <w:pPr>
        <w:rPr>
          <w:rFonts w:ascii="Verdana" w:hAnsi="Verdana" w:cs="Helvetica"/>
          <w:b/>
          <w:sz w:val="20"/>
          <w:szCs w:val="20"/>
          <w:shd w:val="clear" w:color="auto" w:fill="FFFFFF"/>
        </w:rPr>
      </w:pPr>
    </w:p>
    <w:p w14:paraId="49EE286D" w14:textId="1E7B8B30" w:rsidR="00FB6DE1" w:rsidRPr="00AF296D" w:rsidRDefault="00FB6DE1" w:rsidP="00FB6DE1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>Comercial</w:t>
      </w:r>
    </w:p>
    <w:p w14:paraId="5091C273" w14:textId="77777777" w:rsidR="00FB6DE1" w:rsidRPr="00AF296D" w:rsidRDefault="00FB6DE1" w:rsidP="00FB6DE1">
      <w:pPr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b/>
          <w:sz w:val="20"/>
          <w:szCs w:val="20"/>
          <w:shd w:val="clear" w:color="auto" w:fill="FFFFFF"/>
          <w:lang w:val="pt-BR"/>
        </w:rPr>
        <w:t xml:space="preserve">        </w:t>
      </w:r>
    </w:p>
    <w:p w14:paraId="02DDA25A" w14:textId="790F5A01" w:rsidR="00FB6DE1" w:rsidRPr="00AF296D" w:rsidRDefault="00FB6DE1" w:rsidP="00FB6DE1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2129BC">
        <w:rPr>
          <w:rFonts w:ascii="Verdana" w:hAnsi="Verdana"/>
          <w:sz w:val="20"/>
          <w:szCs w:val="20"/>
          <w:lang w:val="pt-BR"/>
        </w:rPr>
        <w:t xml:space="preserve">Preencher o campo 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País de Destino.</w:t>
      </w:r>
    </w:p>
    <w:p w14:paraId="5CFCE095" w14:textId="6C4096A8" w:rsidR="00FE6236" w:rsidRPr="00AF296D" w:rsidRDefault="00FE6236" w:rsidP="00FB6DE1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410B6F68" w14:textId="018E769B" w:rsidR="00FE6236" w:rsidRPr="00AF296D" w:rsidRDefault="00FE6236" w:rsidP="00FB6DE1">
      <w:pPr>
        <w:autoSpaceDE w:val="0"/>
        <w:autoSpaceDN w:val="0"/>
        <w:adjustRightInd w:val="0"/>
        <w:jc w:val="both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 xml:space="preserve">Em Sites e links de internet </w:t>
      </w:r>
      <w:r w:rsidR="008335B8"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- Preencher</w:t>
      </w:r>
      <w:r w:rsidRPr="00AF296D">
        <w:rPr>
          <w:rFonts w:ascii="Verdana" w:hAnsi="Verdana" w:cs="Helvetica"/>
          <w:sz w:val="20"/>
          <w:szCs w:val="20"/>
          <w:shd w:val="clear" w:color="auto" w:fill="FFFFFF"/>
          <w:lang w:val="pt-BR"/>
        </w:rPr>
        <w:t>:</w:t>
      </w:r>
    </w:p>
    <w:p w14:paraId="7E0BC005" w14:textId="77777777" w:rsidR="00FE6236" w:rsidRPr="00AF296D" w:rsidRDefault="00FE6236" w:rsidP="00FE6236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shd w:val="clear" w:color="auto" w:fill="FFFFFF"/>
          <w:lang w:val="pt-BR"/>
        </w:rPr>
      </w:pPr>
    </w:p>
    <w:p w14:paraId="3D028852" w14:textId="77777777" w:rsidR="008335B8" w:rsidRPr="008335B8" w:rsidRDefault="008335B8" w:rsidP="008335B8">
      <w:pPr>
        <w:autoSpaceDE w:val="0"/>
        <w:autoSpaceDN w:val="0"/>
        <w:adjustRightInd w:val="0"/>
        <w:rPr>
          <w:rFonts w:ascii="Verdana" w:hAnsi="Verdana" w:cs="Segoe UI"/>
          <w:color w:val="000000"/>
          <w:sz w:val="20"/>
          <w:szCs w:val="20"/>
          <w:lang w:val="pt-BR" w:eastAsia="pt-BR"/>
        </w:rPr>
      </w:pPr>
      <w:r w:rsidRPr="008335B8">
        <w:rPr>
          <w:rFonts w:ascii="Verdana" w:hAnsi="Verdana" w:cs="Segoe UI"/>
          <w:color w:val="000000"/>
          <w:sz w:val="20"/>
          <w:szCs w:val="20"/>
          <w:lang w:val="pt-BR" w:eastAsia="pt-BR"/>
        </w:rPr>
        <w:t>"Tipo do site (URL)",</w:t>
      </w:r>
    </w:p>
    <w:p w14:paraId="54070EDA" w14:textId="77777777" w:rsidR="008335B8" w:rsidRPr="008335B8" w:rsidRDefault="008335B8" w:rsidP="008335B8">
      <w:pPr>
        <w:autoSpaceDE w:val="0"/>
        <w:autoSpaceDN w:val="0"/>
        <w:adjustRightInd w:val="0"/>
        <w:rPr>
          <w:rFonts w:ascii="Verdana" w:hAnsi="Verdana" w:cs="Segoe UI"/>
          <w:color w:val="000000"/>
          <w:sz w:val="20"/>
          <w:szCs w:val="20"/>
          <w:lang w:val="pt-BR" w:eastAsia="pt-BR"/>
        </w:rPr>
      </w:pPr>
      <w:r w:rsidRPr="008335B8">
        <w:rPr>
          <w:rFonts w:ascii="Verdana" w:hAnsi="Verdana" w:cs="Segoe UI"/>
          <w:color w:val="000000"/>
          <w:sz w:val="20"/>
          <w:szCs w:val="20"/>
          <w:lang w:val="pt-BR" w:eastAsia="pt-BR"/>
        </w:rPr>
        <w:t xml:space="preserve"> "Nome do site"</w:t>
      </w:r>
    </w:p>
    <w:p w14:paraId="66FE2B71" w14:textId="4DE73355" w:rsidR="00125A47" w:rsidRDefault="008335B8" w:rsidP="008335B8">
      <w:pPr>
        <w:autoSpaceDE w:val="0"/>
        <w:autoSpaceDN w:val="0"/>
        <w:adjustRightInd w:val="0"/>
        <w:rPr>
          <w:rFonts w:ascii="Verdana" w:hAnsi="Verdana" w:cs="Segoe UI"/>
          <w:color w:val="000000"/>
          <w:sz w:val="20"/>
          <w:szCs w:val="20"/>
          <w:lang w:val="pt-BR" w:eastAsia="pt-BR"/>
        </w:rPr>
      </w:pPr>
      <w:r w:rsidRPr="008335B8">
        <w:rPr>
          <w:rFonts w:ascii="Verdana" w:hAnsi="Verdana" w:cs="Segoe UI"/>
          <w:color w:val="000000"/>
          <w:sz w:val="20"/>
          <w:szCs w:val="20"/>
          <w:lang w:val="pt-BR" w:eastAsia="pt-BR"/>
        </w:rPr>
        <w:t xml:space="preserve"> "Link da internet (URL)</w:t>
      </w:r>
    </w:p>
    <w:p w14:paraId="39A92968" w14:textId="77777777" w:rsidR="0005071B" w:rsidRPr="002129BC" w:rsidRDefault="0005071B" w:rsidP="008335B8">
      <w:pPr>
        <w:autoSpaceDE w:val="0"/>
        <w:autoSpaceDN w:val="0"/>
        <w:adjustRightInd w:val="0"/>
        <w:rPr>
          <w:rFonts w:ascii="Verdana" w:hAnsi="Verdana" w:cs="Helvetica"/>
          <w:sz w:val="20"/>
          <w:szCs w:val="20"/>
          <w:shd w:val="clear" w:color="auto" w:fill="FFFFFF"/>
        </w:rPr>
      </w:pPr>
    </w:p>
    <w:p w14:paraId="711DB35E" w14:textId="61DF6F1F" w:rsidR="000B0159" w:rsidRPr="002129BC" w:rsidRDefault="0005071B" w:rsidP="00125A47">
      <w:pPr>
        <w:rPr>
          <w:rFonts w:ascii="Verdana" w:hAnsi="Verdana" w:cs="Helvetica"/>
          <w:sz w:val="20"/>
          <w:szCs w:val="20"/>
          <w:shd w:val="clear" w:color="auto" w:fill="FFFFFF"/>
        </w:rPr>
      </w:pPr>
      <w:r>
        <w:rPr>
          <w:rFonts w:ascii="Verdana" w:hAnsi="Verdana" w:cs="Helvetica"/>
          <w:noProof/>
          <w:sz w:val="20"/>
          <w:szCs w:val="20"/>
          <w:shd w:val="clear" w:color="auto" w:fill="FFFFFF"/>
        </w:rPr>
        <w:drawing>
          <wp:inline distT="0" distB="0" distL="0" distR="0" wp14:anchorId="1E0CB078" wp14:editId="4E3BA96C">
            <wp:extent cx="2540000" cy="1117600"/>
            <wp:effectExtent l="0" t="0" r="0" b="6350"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857C" w14:textId="2543A956" w:rsidR="000B0159" w:rsidRPr="002129BC" w:rsidRDefault="000B0159" w:rsidP="00125A47">
      <w:pPr>
        <w:rPr>
          <w:rFonts w:ascii="Verdana" w:hAnsi="Verdana" w:cs="Helvetica"/>
          <w:sz w:val="20"/>
          <w:szCs w:val="20"/>
          <w:shd w:val="clear" w:color="auto" w:fill="FFFFFF"/>
        </w:rPr>
      </w:pPr>
    </w:p>
    <w:p w14:paraId="18C66C34" w14:textId="378567A7" w:rsidR="00125A47" w:rsidRPr="00D0682E" w:rsidRDefault="00125A47" w:rsidP="00125A47">
      <w:pPr>
        <w:pStyle w:val="Ttulo2"/>
        <w:rPr>
          <w:rFonts w:ascii="Verdana" w:hAnsi="Verdana"/>
          <w:color w:val="1F497D" w:themeColor="text2"/>
          <w:sz w:val="20"/>
          <w:szCs w:val="20"/>
          <w:lang w:val="pt-BR" w:eastAsia="pt-BR"/>
        </w:rPr>
      </w:pPr>
      <w:bookmarkStart w:id="15" w:name="_Toc12444210"/>
      <w:r w:rsidRPr="00D0682E">
        <w:rPr>
          <w:rFonts w:ascii="Verdana" w:hAnsi="Verdana"/>
          <w:color w:val="1F497D" w:themeColor="text2"/>
          <w:sz w:val="20"/>
          <w:szCs w:val="20"/>
          <w:lang w:val="pt-BR" w:eastAsia="pt-BR"/>
        </w:rPr>
        <w:lastRenderedPageBreak/>
        <w:t>Como gerar etiquetas</w:t>
      </w:r>
      <w:bookmarkEnd w:id="15"/>
    </w:p>
    <w:p w14:paraId="0F31D08C" w14:textId="77777777" w:rsidR="00125A47" w:rsidRPr="002129BC" w:rsidRDefault="00125A47" w:rsidP="00125A47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051A538B" w14:textId="77777777" w:rsidR="00125A47" w:rsidRPr="002129BC" w:rsidRDefault="00125A47" w:rsidP="00125A47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Através desta funcionalidade, é possível gerar as etiquetas das seguintes simbologias: EAN-8, UPC-A, EAN-13 e ITF-14.</w:t>
      </w:r>
    </w:p>
    <w:p w14:paraId="5E03B650" w14:textId="77777777" w:rsidR="00125A47" w:rsidRPr="002129BC" w:rsidRDefault="00125A47" w:rsidP="00125A47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4F760B74" w14:textId="07A69630" w:rsidR="00125A47" w:rsidRDefault="00125A47" w:rsidP="00125A47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Para cadastrar etiqueta selecione no menu a</w:t>
      </w:r>
      <w:r w:rsidR="000B0159" w:rsidRPr="002129BC">
        <w:rPr>
          <w:rFonts w:ascii="Verdana" w:hAnsi="Verdana" w:cs="Verdana"/>
          <w:sz w:val="20"/>
          <w:szCs w:val="20"/>
          <w:lang w:val="pt-BR" w:eastAsia="pt-BR"/>
        </w:rPr>
        <w:t xml:space="preserve"> esquerda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funcionalidade “</w:t>
      </w:r>
      <w:r w:rsidR="000B0159" w:rsidRPr="002129BC">
        <w:rPr>
          <w:rFonts w:ascii="Verdana" w:hAnsi="Verdana" w:cs="Verdana"/>
          <w:sz w:val="20"/>
          <w:szCs w:val="20"/>
          <w:lang w:val="pt-BR" w:eastAsia="pt-BR"/>
        </w:rPr>
        <w:t xml:space="preserve">Produtos” e selecione a opção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“Etiquetas</w:t>
      </w:r>
      <w:r w:rsidR="000B0159" w:rsidRPr="002129BC">
        <w:rPr>
          <w:rFonts w:ascii="Verdana" w:hAnsi="Verdana" w:cs="Verdana"/>
          <w:sz w:val="20"/>
          <w:szCs w:val="20"/>
          <w:lang w:val="pt-BR" w:eastAsia="pt-BR"/>
        </w:rPr>
        <w:t xml:space="preserve"> para impressão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”</w:t>
      </w:r>
      <w:r w:rsidR="00357FC1">
        <w:rPr>
          <w:rFonts w:ascii="Verdana" w:hAnsi="Verdana" w:cs="Verdana"/>
          <w:sz w:val="20"/>
          <w:szCs w:val="20"/>
          <w:lang w:val="pt-BR" w:eastAsia="pt-BR"/>
        </w:rPr>
        <w:t>.</w:t>
      </w:r>
    </w:p>
    <w:p w14:paraId="1CDC59D9" w14:textId="4C6FAC54" w:rsidR="00357FC1" w:rsidRDefault="00357FC1" w:rsidP="00125A47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7332EBD4" w14:textId="07CE3A9C" w:rsidR="00357FC1" w:rsidRPr="00357FC1" w:rsidRDefault="00357FC1" w:rsidP="00125A47">
      <w:pPr>
        <w:pStyle w:val="PargrafodaLista"/>
        <w:ind w:left="360"/>
        <w:rPr>
          <w:rFonts w:ascii="Verdana" w:hAnsi="Verdana" w:cs="Verdana,Bold"/>
          <w:bCs/>
          <w:color w:val="FF0000"/>
          <w:sz w:val="18"/>
          <w:szCs w:val="18"/>
          <w:lang w:val="pt-BR" w:eastAsia="pt-BR"/>
        </w:rPr>
      </w:pPr>
      <w:r w:rsidRPr="00357FC1">
        <w:rPr>
          <w:rFonts w:ascii="Verdana" w:hAnsi="Verdana" w:cs="Segoe UI"/>
          <w:color w:val="FF0000"/>
          <w:sz w:val="18"/>
          <w:szCs w:val="18"/>
          <w:lang w:val="pt-BR" w:eastAsia="pt-BR"/>
        </w:rPr>
        <w:t>*Lembrando que a geração do código de barras é realizada dentro do produto cadastrado, na aba "Códigos de Barras".</w:t>
      </w:r>
    </w:p>
    <w:p w14:paraId="2634D17B" w14:textId="77777777" w:rsidR="00125A47" w:rsidRPr="002129BC" w:rsidRDefault="00125A47" w:rsidP="00125A47">
      <w:pPr>
        <w:jc w:val="center"/>
        <w:rPr>
          <w:rFonts w:ascii="Verdana" w:hAnsi="Verdana"/>
          <w:sz w:val="20"/>
          <w:szCs w:val="20"/>
          <w:lang w:val="pt-BR"/>
        </w:rPr>
      </w:pPr>
    </w:p>
    <w:p w14:paraId="535531C6" w14:textId="77777777" w:rsidR="00125A47" w:rsidRPr="002129BC" w:rsidRDefault="00125A47" w:rsidP="00125A47">
      <w:pPr>
        <w:rPr>
          <w:rFonts w:ascii="Verdana" w:hAnsi="Verdana"/>
          <w:sz w:val="20"/>
          <w:szCs w:val="20"/>
          <w:lang w:val="pt-BR"/>
        </w:rPr>
      </w:pPr>
    </w:p>
    <w:p w14:paraId="06636DD2" w14:textId="625096CA" w:rsidR="00125A47" w:rsidRPr="002129BC" w:rsidRDefault="00125A47" w:rsidP="00125A47">
      <w:pPr>
        <w:rPr>
          <w:rFonts w:ascii="Verdana" w:hAnsi="Verdana"/>
          <w:sz w:val="20"/>
          <w:szCs w:val="20"/>
          <w:lang w:val="pt-BR"/>
        </w:rPr>
      </w:pPr>
    </w:p>
    <w:p w14:paraId="2F78D28E" w14:textId="3B7F3748" w:rsidR="00125A47" w:rsidRPr="002129BC" w:rsidRDefault="00E46E65" w:rsidP="00125A47">
      <w:pPr>
        <w:rPr>
          <w:rFonts w:ascii="Verdana" w:hAnsi="Verdana"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764D31" wp14:editId="20A4EA8D">
                <wp:simplePos x="0" y="0"/>
                <wp:positionH relativeFrom="margin">
                  <wp:posOffset>2616200</wp:posOffset>
                </wp:positionH>
                <wp:positionV relativeFrom="paragraph">
                  <wp:posOffset>1497965</wp:posOffset>
                </wp:positionV>
                <wp:extent cx="2838450" cy="393700"/>
                <wp:effectExtent l="0" t="0" r="19050" b="25400"/>
                <wp:wrapNone/>
                <wp:docPr id="196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E2DC4" w14:textId="3D582BB0" w:rsidR="002510B2" w:rsidRPr="005170F9" w:rsidRDefault="002510B2" w:rsidP="00E46E65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“Etiquetas para impressão” para acessar o menu para criação de etiquetas.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64D31" id="_x0000_s1038" type="#_x0000_t202" style="position:absolute;margin-left:206pt;margin-top:117.95pt;width:223.5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" fillcolor="white [3201]" strokeweight=".5pt">
                <v:textbox>
                  <w:txbxContent>
                    <w:p w14:paraId="68AE2DC4" w14:textId="3D582BB0" w:rsidR="002510B2" w:rsidRPr="005170F9" w:rsidRDefault="002510B2" w:rsidP="00E46E65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“Etiquetas para impressão” para acessar o menu para criação de etiquetas.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A95ED7F" wp14:editId="71C6D98B">
                <wp:simplePos x="0" y="0"/>
                <wp:positionH relativeFrom="column">
                  <wp:posOffset>1619250</wp:posOffset>
                </wp:positionH>
                <wp:positionV relativeFrom="paragraph">
                  <wp:posOffset>1583055</wp:posOffset>
                </wp:positionV>
                <wp:extent cx="869950" cy="166370"/>
                <wp:effectExtent l="0" t="0" r="25400" b="24130"/>
                <wp:wrapNone/>
                <wp:docPr id="195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B577" id="Seta para a esquerda 57" o:spid="_x0000_s1026" type="#_x0000_t66" style="position:absolute;margin-left:127.5pt;margin-top:124.65pt;width:68.5pt;height:13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" adj="2065" fillcolor="#4f81bd [3204]" strokecolor="#243f60 [1604]" strokeweight="2pt"/>
            </w:pict>
          </mc:Fallback>
        </mc:AlternateContent>
      </w:r>
      <w:r w:rsidR="000B0159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4A1110A4" wp14:editId="74949DC8">
            <wp:extent cx="1676400" cy="3473405"/>
            <wp:effectExtent l="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90308" cy="350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4D14" w14:textId="5A7620B2" w:rsidR="00125A47" w:rsidRPr="002129BC" w:rsidRDefault="00125A47" w:rsidP="00125A47">
      <w:pPr>
        <w:pStyle w:val="PargrafodaLista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3CD51756" w14:textId="38AEEE46" w:rsidR="00125A47" w:rsidRPr="002129BC" w:rsidRDefault="00D54AE8" w:rsidP="00D54AE8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>N</w:t>
      </w:r>
      <w:r w:rsidR="00125A47" w:rsidRPr="002129BC">
        <w:rPr>
          <w:rFonts w:ascii="Verdana" w:hAnsi="Verdana" w:cs="Verdana"/>
          <w:bCs/>
          <w:sz w:val="20"/>
          <w:szCs w:val="20"/>
          <w:lang w:val="pt-BR"/>
        </w:rPr>
        <w:t xml:space="preserve">o menu 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>direito</w:t>
      </w:r>
      <w:r w:rsidR="00125A47" w:rsidRPr="002129BC">
        <w:rPr>
          <w:rFonts w:ascii="Verdana" w:hAnsi="Verdana" w:cs="Verdana"/>
          <w:bCs/>
          <w:sz w:val="20"/>
          <w:szCs w:val="20"/>
          <w:lang w:val="pt-BR"/>
        </w:rPr>
        <w:t>, clique em “</w:t>
      </w:r>
      <w:r w:rsidR="00821474" w:rsidRPr="002129BC">
        <w:rPr>
          <w:rFonts w:ascii="Verdana" w:hAnsi="Verdana" w:cs="Verdana"/>
          <w:bCs/>
          <w:sz w:val="20"/>
          <w:szCs w:val="20"/>
          <w:lang w:val="pt-BR"/>
        </w:rPr>
        <w:t>Nova Etiqueta</w:t>
      </w:r>
      <w:r w:rsidR="00125A47" w:rsidRPr="002129BC">
        <w:rPr>
          <w:rFonts w:ascii="Verdana" w:hAnsi="Verdana" w:cs="Verdana"/>
          <w:bCs/>
          <w:sz w:val="20"/>
          <w:szCs w:val="20"/>
          <w:lang w:val="pt-BR"/>
        </w:rPr>
        <w:t xml:space="preserve">” </w:t>
      </w:r>
      <w:r w:rsidR="00821474" w:rsidRPr="002129BC">
        <w:rPr>
          <w:rFonts w:ascii="Verdana" w:hAnsi="Verdana" w:cs="Verdana"/>
          <w:bCs/>
          <w:sz w:val="20"/>
          <w:szCs w:val="20"/>
          <w:lang w:val="pt-BR"/>
        </w:rPr>
        <w:t xml:space="preserve">para criar uma nova etiqueta </w:t>
      </w:r>
      <w:r w:rsidR="00125A47" w:rsidRPr="002129BC">
        <w:rPr>
          <w:rFonts w:ascii="Verdana" w:hAnsi="Verdana" w:cs="Verdana"/>
          <w:bCs/>
          <w:sz w:val="20"/>
          <w:szCs w:val="20"/>
          <w:lang w:val="pt-BR"/>
        </w:rPr>
        <w:t xml:space="preserve">e </w:t>
      </w:r>
      <w:r w:rsidR="00821474" w:rsidRPr="002129BC">
        <w:rPr>
          <w:rFonts w:ascii="Verdana" w:hAnsi="Verdana" w:cs="Verdana"/>
          <w:bCs/>
          <w:sz w:val="20"/>
          <w:szCs w:val="20"/>
          <w:lang w:val="pt-BR"/>
        </w:rPr>
        <w:t>preencha o campo “Pesquisar” para encontrar etiquetas.</w:t>
      </w:r>
    </w:p>
    <w:p w14:paraId="55ED0E7D" w14:textId="591AE080" w:rsidR="00125A47" w:rsidRPr="002129BC" w:rsidRDefault="00125A47" w:rsidP="00125A47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6F804767" w14:textId="238ECFC0" w:rsidR="005E661A" w:rsidRPr="002129BC" w:rsidRDefault="00821474" w:rsidP="005E661A">
      <w:pPr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9152066" wp14:editId="0475FE44">
                <wp:simplePos x="0" y="0"/>
                <wp:positionH relativeFrom="column">
                  <wp:posOffset>5683250</wp:posOffset>
                </wp:positionH>
                <wp:positionV relativeFrom="paragraph">
                  <wp:posOffset>667385</wp:posOffset>
                </wp:positionV>
                <wp:extent cx="196850" cy="476250"/>
                <wp:effectExtent l="19050" t="19050" r="31750" b="19050"/>
                <wp:wrapNone/>
                <wp:docPr id="199" name="Seta: para Cim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76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D30D" id="Seta: para Cima 199" o:spid="_x0000_s1026" type="#_x0000_t68" style="position:absolute;margin-left:447.5pt;margin-top:52.55pt;width:15.5pt;height:3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" adj="4464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D4FC4A" wp14:editId="3DA82CE0">
                <wp:simplePos x="0" y="0"/>
                <wp:positionH relativeFrom="column">
                  <wp:posOffset>1016000</wp:posOffset>
                </wp:positionH>
                <wp:positionV relativeFrom="paragraph">
                  <wp:posOffset>667385</wp:posOffset>
                </wp:positionV>
                <wp:extent cx="196850" cy="476250"/>
                <wp:effectExtent l="19050" t="19050" r="31750" b="19050"/>
                <wp:wrapNone/>
                <wp:docPr id="198" name="Seta: para Cim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76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EC00" id="Seta: para Cima 198" o:spid="_x0000_s1026" type="#_x0000_t68" style="position:absolute;margin-left:80pt;margin-top:52.55pt;width:15.5pt;height:3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" adj="4464" fillcolor="#4f81bd [3204]" strokecolor="#243f60 [1604]" strokeweight="2pt"/>
            </w:pict>
          </mc:Fallback>
        </mc:AlternateContent>
      </w:r>
      <w:r w:rsidR="005E661A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0DAD055F" wp14:editId="77CE73B9">
            <wp:extent cx="6106795" cy="836295"/>
            <wp:effectExtent l="0" t="0" r="8255" b="1905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D29D" w14:textId="039DD55B" w:rsidR="00125A47" w:rsidRPr="002129BC" w:rsidRDefault="00125A47" w:rsidP="00821474">
      <w:pPr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0B21B0DF" w14:textId="365195DB" w:rsidR="00125A47" w:rsidRPr="002129BC" w:rsidRDefault="00261B17" w:rsidP="00125A47">
      <w:pPr>
        <w:rPr>
          <w:rFonts w:ascii="Verdana" w:hAnsi="Verdana"/>
          <w:b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F37D9C" wp14:editId="463A850E">
                <wp:simplePos x="0" y="0"/>
                <wp:positionH relativeFrom="margin">
                  <wp:posOffset>-158750</wp:posOffset>
                </wp:positionH>
                <wp:positionV relativeFrom="paragraph">
                  <wp:posOffset>130810</wp:posOffset>
                </wp:positionV>
                <wp:extent cx="2838450" cy="393700"/>
                <wp:effectExtent l="0" t="0" r="19050" b="25400"/>
                <wp:wrapNone/>
                <wp:docPr id="200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00C86" w14:textId="6C035E76" w:rsidR="002510B2" w:rsidRPr="005170F9" w:rsidRDefault="002510B2" w:rsidP="00821474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Preencha o campo “Pesquisar“ para encontrar alguma etiqueta.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7D9C" id="_x0000_s1039" type="#_x0000_t202" style="position:absolute;margin-left:-12.5pt;margin-top:10.3pt;width:223.5pt;height:31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" fillcolor="white [3201]" strokeweight=".5pt">
                <v:textbox>
                  <w:txbxContent>
                    <w:p w14:paraId="1A500C86" w14:textId="6C035E76" w:rsidR="002510B2" w:rsidRPr="005170F9" w:rsidRDefault="002510B2" w:rsidP="00821474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Preencha o campo “Pesquisar“ para encontrar alguma etiqueta.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AF470D1" wp14:editId="4E0F45DF">
                <wp:simplePos x="0" y="0"/>
                <wp:positionH relativeFrom="margin">
                  <wp:posOffset>3562350</wp:posOffset>
                </wp:positionH>
                <wp:positionV relativeFrom="paragraph">
                  <wp:posOffset>139700</wp:posOffset>
                </wp:positionV>
                <wp:extent cx="2838450" cy="393700"/>
                <wp:effectExtent l="0" t="0" r="19050" b="25400"/>
                <wp:wrapNone/>
                <wp:docPr id="201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6782C" w14:textId="50AFC4A9" w:rsidR="002510B2" w:rsidRPr="005170F9" w:rsidRDefault="002510B2" w:rsidP="00261B1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em “Nova Etiqueta” para criar uma nova etiqueta.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70D1" id="_x0000_s1040" type="#_x0000_t202" style="position:absolute;margin-left:280.5pt;margin-top:11pt;width:223.5pt;height:31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" fillcolor="white [3201]" strokeweight=".5pt">
                <v:textbox>
                  <w:txbxContent>
                    <w:p w14:paraId="1CF6782C" w14:textId="50AFC4A9" w:rsidR="002510B2" w:rsidRPr="005170F9" w:rsidRDefault="002510B2" w:rsidP="00261B17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em “Nova Etiqueta” para criar uma nova etiqueta.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B1AB4" w14:textId="17A5F6EB" w:rsidR="00125A47" w:rsidRPr="002129BC" w:rsidRDefault="00125A47" w:rsidP="00125A47">
      <w:pPr>
        <w:rPr>
          <w:rFonts w:ascii="Verdana" w:hAnsi="Verdana"/>
          <w:b/>
          <w:sz w:val="20"/>
          <w:szCs w:val="20"/>
          <w:lang w:val="pt-BR"/>
        </w:rPr>
      </w:pPr>
    </w:p>
    <w:p w14:paraId="418C2E01" w14:textId="6C236D66" w:rsidR="00125A47" w:rsidRPr="002129BC" w:rsidRDefault="00125A47" w:rsidP="00125A47">
      <w:pPr>
        <w:rPr>
          <w:rFonts w:ascii="Verdana" w:hAnsi="Verdana"/>
          <w:b/>
          <w:sz w:val="20"/>
          <w:szCs w:val="20"/>
          <w:lang w:val="pt-BR"/>
        </w:rPr>
      </w:pPr>
    </w:p>
    <w:p w14:paraId="09388EE6" w14:textId="31131CDA" w:rsidR="00125A47" w:rsidRPr="002129BC" w:rsidRDefault="00125A47" w:rsidP="00125A47">
      <w:pPr>
        <w:rPr>
          <w:rFonts w:ascii="Verdana" w:hAnsi="Verdana"/>
          <w:b/>
          <w:sz w:val="20"/>
          <w:szCs w:val="20"/>
          <w:lang w:val="pt-BR"/>
        </w:rPr>
      </w:pPr>
    </w:p>
    <w:p w14:paraId="133146AC" w14:textId="46265407" w:rsidR="00760E3B" w:rsidRPr="002129BC" w:rsidRDefault="00760E3B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76C36081" w14:textId="03766333" w:rsidR="004B7C6D" w:rsidRPr="002129BC" w:rsidRDefault="004B7C6D" w:rsidP="00125A47">
      <w:pPr>
        <w:rPr>
          <w:rFonts w:ascii="Verdana" w:hAnsi="Verdana"/>
          <w:bCs/>
          <w:sz w:val="20"/>
          <w:szCs w:val="20"/>
          <w:lang w:val="pt-BR"/>
        </w:rPr>
      </w:pPr>
      <w:r w:rsidRPr="002129BC">
        <w:rPr>
          <w:rFonts w:ascii="Verdana" w:hAnsi="Verdana"/>
          <w:bCs/>
          <w:sz w:val="20"/>
          <w:szCs w:val="20"/>
          <w:lang w:val="pt-BR"/>
        </w:rPr>
        <w:lastRenderedPageBreak/>
        <w:t>Após clicar em “Nova Etiqueta”, preencher os campos abaixo:</w:t>
      </w:r>
    </w:p>
    <w:p w14:paraId="59D041ED" w14:textId="17D09EE5" w:rsidR="00760E3B" w:rsidRPr="002129BC" w:rsidRDefault="00760E3B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07328D2D" w14:textId="06332B3C" w:rsidR="00760E3B" w:rsidRPr="002129BC" w:rsidRDefault="005A0196" w:rsidP="00125A47">
      <w:pPr>
        <w:rPr>
          <w:rFonts w:ascii="Verdana" w:hAnsi="Verdana"/>
          <w:bCs/>
          <w:sz w:val="20"/>
          <w:szCs w:val="20"/>
          <w:lang w:val="pt-BR"/>
        </w:rPr>
      </w:pPr>
      <w:r w:rsidRPr="002129BC">
        <w:rPr>
          <w:rFonts w:ascii="Verdana" w:hAnsi="Verdana"/>
          <w:bCs/>
          <w:sz w:val="20"/>
          <w:szCs w:val="20"/>
          <w:lang w:val="pt-BR"/>
        </w:rPr>
        <w:t>Em</w:t>
      </w:r>
      <w:r w:rsidR="006E43A5" w:rsidRPr="002129BC">
        <w:rPr>
          <w:rFonts w:ascii="Verdana" w:hAnsi="Verdana"/>
          <w:bCs/>
          <w:sz w:val="20"/>
          <w:szCs w:val="20"/>
          <w:lang w:val="pt-BR"/>
        </w:rPr>
        <w:t xml:space="preserve"> Código de Barras, selecione</w:t>
      </w:r>
      <w:r w:rsidR="00760E3B" w:rsidRPr="002129BC">
        <w:rPr>
          <w:rFonts w:ascii="Verdana" w:hAnsi="Verdana"/>
          <w:bCs/>
          <w:sz w:val="20"/>
          <w:szCs w:val="20"/>
          <w:lang w:val="pt-BR"/>
        </w:rPr>
        <w:t xml:space="preserve"> o GTIN e o tipo de código de barras, aparecerá a visualização do código de barras, em seguida clique em “Continuar”:</w:t>
      </w:r>
    </w:p>
    <w:p w14:paraId="7D456F6B" w14:textId="36E98972" w:rsidR="00760E3B" w:rsidRPr="002129BC" w:rsidRDefault="00A55E2A" w:rsidP="00125A47">
      <w:pPr>
        <w:rPr>
          <w:rFonts w:ascii="Verdana" w:hAnsi="Verdana"/>
          <w:bCs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435546F4" wp14:editId="72343F18">
            <wp:simplePos x="0" y="0"/>
            <wp:positionH relativeFrom="column">
              <wp:posOffset>354330</wp:posOffset>
            </wp:positionH>
            <wp:positionV relativeFrom="paragraph">
              <wp:posOffset>2604135</wp:posOffset>
            </wp:positionV>
            <wp:extent cx="269240" cy="79375"/>
            <wp:effectExtent l="0" t="0" r="0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62E">
        <w:rPr>
          <w:noProof/>
        </w:rPr>
        <w:drawing>
          <wp:anchor distT="0" distB="0" distL="114300" distR="114300" simplePos="0" relativeHeight="251935744" behindDoc="0" locked="0" layoutInCell="1" allowOverlap="1" wp14:anchorId="6AA58983" wp14:editId="699AEE57">
            <wp:simplePos x="0" y="0"/>
            <wp:positionH relativeFrom="column">
              <wp:posOffset>649605</wp:posOffset>
            </wp:positionH>
            <wp:positionV relativeFrom="paragraph">
              <wp:posOffset>2599055</wp:posOffset>
            </wp:positionV>
            <wp:extent cx="236984" cy="8489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4" cy="8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2E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32672" behindDoc="0" locked="0" layoutInCell="1" allowOverlap="1" wp14:anchorId="3D902187" wp14:editId="581B7442">
            <wp:simplePos x="0" y="0"/>
            <wp:positionH relativeFrom="column">
              <wp:posOffset>278765</wp:posOffset>
            </wp:positionH>
            <wp:positionV relativeFrom="paragraph">
              <wp:posOffset>2585252</wp:posOffset>
            </wp:positionV>
            <wp:extent cx="72189" cy="104273"/>
            <wp:effectExtent l="0" t="0" r="4445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" cy="1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62E" w:rsidRPr="004D562E">
        <w:rPr>
          <w:noProof/>
        </w:rPr>
        <w:drawing>
          <wp:anchor distT="0" distB="0" distL="114300" distR="114300" simplePos="0" relativeHeight="251931648" behindDoc="0" locked="0" layoutInCell="1" allowOverlap="1" wp14:anchorId="33ECE3ED" wp14:editId="11A65E79">
            <wp:simplePos x="0" y="0"/>
            <wp:positionH relativeFrom="column">
              <wp:posOffset>235518</wp:posOffset>
            </wp:positionH>
            <wp:positionV relativeFrom="paragraph">
              <wp:posOffset>1102593</wp:posOffset>
            </wp:positionV>
            <wp:extent cx="382270" cy="341630"/>
            <wp:effectExtent l="0" t="0" r="0" b="127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AC6">
        <w:rPr>
          <w:rFonts w:ascii="Verdana" w:hAnsi="Verdana"/>
          <w:bCs/>
          <w:noProof/>
          <w:sz w:val="20"/>
          <w:szCs w:val="20"/>
          <w:lang w:val="pt-BR"/>
        </w:rPr>
        <w:drawing>
          <wp:anchor distT="0" distB="0" distL="114300" distR="114300" simplePos="0" relativeHeight="251930624" behindDoc="0" locked="0" layoutInCell="1" allowOverlap="1" wp14:anchorId="3BD8A7FD" wp14:editId="2FD26909">
            <wp:simplePos x="0" y="0"/>
            <wp:positionH relativeFrom="column">
              <wp:posOffset>1106805</wp:posOffset>
            </wp:positionH>
            <wp:positionV relativeFrom="paragraph">
              <wp:posOffset>1146108</wp:posOffset>
            </wp:positionV>
            <wp:extent cx="705562" cy="110690"/>
            <wp:effectExtent l="0" t="0" r="0" b="381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2" cy="1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E3B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B38B120" wp14:editId="228A4EC8">
            <wp:extent cx="6106795" cy="3474085"/>
            <wp:effectExtent l="0" t="0" r="8255" b="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29A2" w14:textId="3902F5C2" w:rsidR="00125A47" w:rsidRPr="002129BC" w:rsidRDefault="00125A47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2D9DB08B" w14:textId="14BBEA89" w:rsidR="00BA5B07" w:rsidRPr="002129BC" w:rsidRDefault="00BA5B07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77AB233D" w14:textId="363E3F72" w:rsidR="007141A1" w:rsidRDefault="007141A1" w:rsidP="00BA5B07">
      <w:pPr>
        <w:rPr>
          <w:rFonts w:ascii="Verdana" w:hAnsi="Verdana"/>
          <w:bCs/>
          <w:sz w:val="20"/>
          <w:szCs w:val="20"/>
          <w:lang w:val="pt-BR"/>
        </w:rPr>
      </w:pPr>
    </w:p>
    <w:p w14:paraId="18BE845F" w14:textId="5DA30DB9" w:rsidR="007141A1" w:rsidRDefault="007141A1" w:rsidP="00BA5B07">
      <w:pPr>
        <w:rPr>
          <w:rFonts w:ascii="Verdana" w:hAnsi="Verdana"/>
          <w:bCs/>
          <w:sz w:val="20"/>
          <w:szCs w:val="20"/>
          <w:lang w:val="pt-BR"/>
        </w:rPr>
      </w:pPr>
    </w:p>
    <w:p w14:paraId="635F917C" w14:textId="75A40D5B" w:rsidR="00BA5B07" w:rsidRPr="002129BC" w:rsidRDefault="005A0196" w:rsidP="00BA5B07">
      <w:pPr>
        <w:rPr>
          <w:rFonts w:ascii="Verdana" w:hAnsi="Verdana"/>
          <w:bCs/>
          <w:sz w:val="20"/>
          <w:szCs w:val="20"/>
          <w:lang w:val="pt-BR"/>
        </w:rPr>
      </w:pPr>
      <w:r w:rsidRPr="002129BC">
        <w:rPr>
          <w:rFonts w:ascii="Verdana" w:hAnsi="Verdana"/>
          <w:bCs/>
          <w:sz w:val="20"/>
          <w:szCs w:val="20"/>
          <w:lang w:val="pt-BR"/>
        </w:rPr>
        <w:t>Em Modelo de etiqueta, s</w:t>
      </w:r>
      <w:r w:rsidR="00BA5B07" w:rsidRPr="002129BC">
        <w:rPr>
          <w:rFonts w:ascii="Verdana" w:hAnsi="Verdana"/>
          <w:bCs/>
          <w:sz w:val="20"/>
          <w:szCs w:val="20"/>
          <w:lang w:val="pt-BR"/>
        </w:rPr>
        <w:t xml:space="preserve">elecione o </w:t>
      </w:r>
      <w:r w:rsidR="002C6AF0" w:rsidRPr="002129BC">
        <w:rPr>
          <w:rFonts w:ascii="Verdana" w:hAnsi="Verdana"/>
          <w:bCs/>
          <w:sz w:val="20"/>
          <w:szCs w:val="20"/>
          <w:lang w:val="pt-BR"/>
        </w:rPr>
        <w:t>F</w:t>
      </w:r>
      <w:r w:rsidR="00BA5B07" w:rsidRPr="002129BC">
        <w:rPr>
          <w:rFonts w:ascii="Verdana" w:hAnsi="Verdana"/>
          <w:bCs/>
          <w:sz w:val="20"/>
          <w:szCs w:val="20"/>
          <w:lang w:val="pt-BR"/>
        </w:rPr>
        <w:t>abricante</w:t>
      </w:r>
      <w:r w:rsidR="002C6AF0" w:rsidRPr="002129BC">
        <w:rPr>
          <w:rFonts w:ascii="Verdana" w:hAnsi="Verdana"/>
          <w:bCs/>
          <w:sz w:val="20"/>
          <w:szCs w:val="20"/>
          <w:lang w:val="pt-BR"/>
        </w:rPr>
        <w:t xml:space="preserve"> entre Colacril e Pimaco :</w:t>
      </w:r>
    </w:p>
    <w:p w14:paraId="7056DC4F" w14:textId="4F4EA9BA" w:rsidR="00BA5B07" w:rsidRPr="002129BC" w:rsidRDefault="00BA5B07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7D2151F" w14:textId="6E611D83" w:rsidR="00BA5B07" w:rsidRPr="002129BC" w:rsidRDefault="002C6AF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w:drawing>
          <wp:inline distT="0" distB="0" distL="0" distR="0" wp14:anchorId="42A26AB8" wp14:editId="52B5351B">
            <wp:extent cx="6102350" cy="2609850"/>
            <wp:effectExtent l="0" t="0" r="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FE17" w14:textId="7E9999C2" w:rsidR="002C6AF0" w:rsidRPr="002129BC" w:rsidRDefault="002C6AF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28CF41A8" w14:textId="68B790DE" w:rsidR="002C6AF0" w:rsidRPr="002129BC" w:rsidRDefault="002C6AF0" w:rsidP="00125A47">
      <w:pPr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</w:pPr>
    </w:p>
    <w:p w14:paraId="6D7C7E11" w14:textId="43F39377" w:rsidR="002C6AF0" w:rsidRPr="002129BC" w:rsidRDefault="005A0196" w:rsidP="002C6AF0">
      <w:pPr>
        <w:rPr>
          <w:rFonts w:ascii="Verdana" w:hAnsi="Verdana"/>
          <w:bCs/>
          <w:sz w:val="20"/>
          <w:szCs w:val="20"/>
          <w:lang w:val="pt-BR"/>
        </w:rPr>
      </w:pPr>
      <w:r w:rsidRPr="002129BC">
        <w:rPr>
          <w:rFonts w:ascii="Verdana" w:hAnsi="Verdana"/>
          <w:bCs/>
          <w:sz w:val="20"/>
          <w:szCs w:val="20"/>
          <w:lang w:val="pt-BR"/>
        </w:rPr>
        <w:t>Em</w:t>
      </w:r>
      <w:r w:rsidR="006E43A5" w:rsidRPr="002129BC">
        <w:rPr>
          <w:rFonts w:ascii="Verdana" w:hAnsi="Verdana"/>
          <w:bCs/>
          <w:sz w:val="20"/>
          <w:szCs w:val="20"/>
          <w:lang w:val="pt-BR"/>
        </w:rPr>
        <w:t xml:space="preserve"> Modelo da etiqueta os</w:t>
      </w:r>
      <w:r w:rsidR="002C6AF0" w:rsidRPr="002129BC">
        <w:rPr>
          <w:rFonts w:ascii="Verdana" w:hAnsi="Verdana"/>
          <w:bCs/>
          <w:sz w:val="20"/>
          <w:szCs w:val="20"/>
          <w:lang w:val="pt-BR"/>
        </w:rPr>
        <w:t xml:space="preserve"> modelos d</w:t>
      </w:r>
      <w:r w:rsidR="00EB2982" w:rsidRPr="002129BC">
        <w:rPr>
          <w:rFonts w:ascii="Verdana" w:hAnsi="Verdana"/>
          <w:bCs/>
          <w:sz w:val="20"/>
          <w:szCs w:val="20"/>
          <w:lang w:val="pt-BR"/>
        </w:rPr>
        <w:t>o</w:t>
      </w:r>
      <w:r w:rsidR="002C6AF0" w:rsidRPr="002129BC">
        <w:rPr>
          <w:rFonts w:ascii="Verdana" w:hAnsi="Verdana"/>
          <w:bCs/>
          <w:sz w:val="20"/>
          <w:szCs w:val="20"/>
          <w:lang w:val="pt-BR"/>
        </w:rPr>
        <w:t xml:space="preserve"> fabricante</w:t>
      </w:r>
      <w:r w:rsidR="00EB2982" w:rsidRPr="002129BC">
        <w:rPr>
          <w:rFonts w:ascii="Verdana" w:hAnsi="Verdana"/>
          <w:bCs/>
          <w:sz w:val="20"/>
          <w:szCs w:val="20"/>
          <w:lang w:val="pt-BR"/>
        </w:rPr>
        <w:t xml:space="preserve"> selecionado, preencha a quantidade e clique no botão “Continuar”:</w:t>
      </w:r>
    </w:p>
    <w:p w14:paraId="5BFD3CCC" w14:textId="0C21A7E7" w:rsidR="002C6AF0" w:rsidRPr="002129BC" w:rsidRDefault="002C6AF0" w:rsidP="002C6AF0">
      <w:pPr>
        <w:rPr>
          <w:rFonts w:ascii="Verdana" w:hAnsi="Verdana" w:cs="Verdana,Bold"/>
          <w:b/>
          <w:bCs/>
          <w:sz w:val="20"/>
          <w:szCs w:val="20"/>
          <w:lang w:val="pt-BR" w:eastAsia="pt-BR"/>
        </w:rPr>
      </w:pPr>
    </w:p>
    <w:p w14:paraId="2826A45E" w14:textId="0452D260" w:rsidR="002C6AF0" w:rsidRPr="002129BC" w:rsidRDefault="002C6AF0" w:rsidP="00125A47">
      <w:pPr>
        <w:rPr>
          <w:rFonts w:ascii="Verdana" w:hAnsi="Verdana" w:cs="Verdana,Bold"/>
          <w:b/>
          <w:bCs/>
          <w:noProof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sz w:val="20"/>
          <w:szCs w:val="20"/>
          <w:lang w:val="pt-BR" w:eastAsia="pt-BR"/>
        </w:rPr>
        <w:t>Fabricante Colabril:</w:t>
      </w:r>
    </w:p>
    <w:p w14:paraId="6934F994" w14:textId="43B88DE9" w:rsidR="002C6AF0" w:rsidRPr="002129BC" w:rsidRDefault="002C6AF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w:drawing>
          <wp:inline distT="0" distB="0" distL="0" distR="0" wp14:anchorId="7DD1FB1F" wp14:editId="0D4F3576">
            <wp:extent cx="6102350" cy="2628900"/>
            <wp:effectExtent l="0" t="0" r="0" b="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E1DD4" w14:textId="467791D0" w:rsidR="002C6AF0" w:rsidRPr="002129BC" w:rsidRDefault="002C6AF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5D82311" w14:textId="4F5EFBCC" w:rsidR="007141A1" w:rsidRDefault="007141A1" w:rsidP="00125A47">
      <w:pPr>
        <w:rPr>
          <w:rFonts w:ascii="Verdana" w:hAnsi="Verdana" w:cs="Verdana,Bold"/>
          <w:b/>
          <w:bCs/>
          <w:sz w:val="20"/>
          <w:szCs w:val="20"/>
          <w:lang w:val="pt-BR" w:eastAsia="pt-BR"/>
        </w:rPr>
      </w:pPr>
    </w:p>
    <w:p w14:paraId="236512A9" w14:textId="09A8CD1F" w:rsidR="002C6AF0" w:rsidRPr="002129BC" w:rsidRDefault="002C6AF0" w:rsidP="00125A47">
      <w:pPr>
        <w:rPr>
          <w:rFonts w:ascii="Verdana" w:hAnsi="Verdana" w:cs="Verdana,Bold"/>
          <w:b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sz w:val="20"/>
          <w:szCs w:val="20"/>
          <w:lang w:val="pt-BR" w:eastAsia="pt-BR"/>
        </w:rPr>
        <w:t>Fabricante Pimaco:</w:t>
      </w:r>
    </w:p>
    <w:p w14:paraId="6BBDD5D3" w14:textId="28503B25" w:rsidR="002C6AF0" w:rsidRPr="002129BC" w:rsidRDefault="002C6AF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w:drawing>
          <wp:inline distT="0" distB="0" distL="0" distR="0" wp14:anchorId="23CEA853" wp14:editId="002ED59F">
            <wp:extent cx="6102350" cy="2622550"/>
            <wp:effectExtent l="0" t="0" r="0" b="635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FCBAD" w14:textId="35B2CD90" w:rsidR="00EB2982" w:rsidRPr="002129BC" w:rsidRDefault="00EB2982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D4F1EFF" w14:textId="11D89AF6" w:rsidR="005A0196" w:rsidRPr="002129BC" w:rsidRDefault="005A0196" w:rsidP="006E43A5">
      <w:pPr>
        <w:rPr>
          <w:rFonts w:ascii="Verdana" w:hAnsi="Verdana"/>
          <w:bCs/>
          <w:sz w:val="20"/>
          <w:szCs w:val="20"/>
          <w:lang w:val="pt-BR"/>
        </w:rPr>
      </w:pPr>
    </w:p>
    <w:p w14:paraId="5BA1A269" w14:textId="77777777" w:rsidR="005A0196" w:rsidRPr="002129BC" w:rsidRDefault="005A0196" w:rsidP="006E43A5">
      <w:pPr>
        <w:rPr>
          <w:rFonts w:ascii="Verdana" w:hAnsi="Verdana"/>
          <w:bCs/>
          <w:sz w:val="20"/>
          <w:szCs w:val="20"/>
          <w:lang w:val="pt-BR"/>
        </w:rPr>
      </w:pPr>
    </w:p>
    <w:p w14:paraId="58825937" w14:textId="4A0AC038" w:rsidR="005A0196" w:rsidRPr="002129BC" w:rsidRDefault="005A0196" w:rsidP="006E43A5">
      <w:pPr>
        <w:rPr>
          <w:rFonts w:ascii="Verdana" w:hAnsi="Verdana"/>
          <w:bCs/>
          <w:sz w:val="20"/>
          <w:szCs w:val="20"/>
          <w:lang w:val="pt-BR"/>
        </w:rPr>
      </w:pPr>
    </w:p>
    <w:p w14:paraId="6B8AAE69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59333B76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6159A858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497DE2B5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296F1E78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7B39AFAB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1895E8FA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7F74ABB1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21F3C3B2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7095E83C" w14:textId="77777777" w:rsidR="00C21FDA" w:rsidRDefault="00C21FDA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20FF0273" w14:textId="41FB330B" w:rsidR="005A0196" w:rsidRPr="002129BC" w:rsidRDefault="005A0196" w:rsidP="00125A47">
      <w:pPr>
        <w:rPr>
          <w:rFonts w:ascii="Verdana" w:hAnsi="Verdana"/>
          <w:bCs/>
          <w:sz w:val="20"/>
          <w:szCs w:val="20"/>
          <w:lang w:val="pt-BR"/>
        </w:rPr>
      </w:pPr>
      <w:r w:rsidRPr="002129BC">
        <w:rPr>
          <w:rFonts w:ascii="Verdana" w:hAnsi="Verdana"/>
          <w:bCs/>
          <w:sz w:val="20"/>
          <w:szCs w:val="20"/>
          <w:lang w:val="pt-BR"/>
        </w:rPr>
        <w:t>Em Formatação da etiqueta</w:t>
      </w:r>
      <w:r w:rsidR="006E43A5" w:rsidRPr="002129BC">
        <w:rPr>
          <w:rFonts w:ascii="Verdana" w:hAnsi="Verdana"/>
          <w:bCs/>
          <w:sz w:val="20"/>
          <w:szCs w:val="20"/>
          <w:lang w:val="pt-BR"/>
        </w:rPr>
        <w:t xml:space="preserve">, </w:t>
      </w:r>
      <w:r w:rsidRPr="002129BC">
        <w:rPr>
          <w:rFonts w:ascii="Verdana" w:hAnsi="Verdana"/>
          <w:bCs/>
          <w:sz w:val="20"/>
          <w:szCs w:val="20"/>
          <w:lang w:val="pt-BR"/>
        </w:rPr>
        <w:t xml:space="preserve">selecione as opções de formato </w:t>
      </w:r>
      <w:r w:rsidR="00C21FDA">
        <w:rPr>
          <w:rFonts w:ascii="Verdana" w:hAnsi="Verdana"/>
          <w:bCs/>
          <w:sz w:val="20"/>
          <w:szCs w:val="20"/>
          <w:lang w:val="pt-BR"/>
        </w:rPr>
        <w:t>:</w:t>
      </w:r>
    </w:p>
    <w:p w14:paraId="16027C29" w14:textId="562A154E" w:rsidR="005A0196" w:rsidRPr="002129BC" w:rsidRDefault="005A0196" w:rsidP="00125A47">
      <w:pPr>
        <w:rPr>
          <w:rFonts w:ascii="Verdana" w:hAnsi="Verdana"/>
          <w:bCs/>
          <w:sz w:val="20"/>
          <w:szCs w:val="20"/>
          <w:lang w:val="pt-BR"/>
        </w:rPr>
      </w:pPr>
    </w:p>
    <w:p w14:paraId="73377B5D" w14:textId="6545119A" w:rsidR="00EB2982" w:rsidRPr="002129BC" w:rsidRDefault="005A0196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w:drawing>
          <wp:inline distT="0" distB="0" distL="0" distR="0" wp14:anchorId="52062854" wp14:editId="06C0D380">
            <wp:extent cx="6106795" cy="2590165"/>
            <wp:effectExtent l="0" t="0" r="8255" b="635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94D4" w14:textId="354364E1" w:rsidR="005A0196" w:rsidRPr="002129BC" w:rsidRDefault="005A0196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5550532" w14:textId="1D8EDCB4" w:rsidR="007141A1" w:rsidRDefault="007141A1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7581D9BC" w14:textId="730FF474" w:rsidR="005A0196" w:rsidRPr="002129BC" w:rsidRDefault="005A0196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Após a escolha do formato preencher os campos das informações da descrição e informações do campo livre:</w:t>
      </w:r>
    </w:p>
    <w:p w14:paraId="4884BAC4" w14:textId="7FBFC5F1" w:rsidR="005A0196" w:rsidRPr="002129BC" w:rsidRDefault="005A0196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24C40902" wp14:editId="4F1318E9">
            <wp:extent cx="6106795" cy="3491865"/>
            <wp:effectExtent l="0" t="0" r="8255" b="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4D36" w14:textId="16C8C5E5" w:rsidR="005A0196" w:rsidRPr="002129BC" w:rsidRDefault="005A0196" w:rsidP="00125A47">
      <w:pPr>
        <w:rPr>
          <w:rFonts w:ascii="Verdana" w:hAnsi="Verdana"/>
          <w:noProof/>
          <w:sz w:val="20"/>
          <w:szCs w:val="20"/>
        </w:rPr>
      </w:pPr>
    </w:p>
    <w:p w14:paraId="4872096B" w14:textId="3CD7ECA0" w:rsidR="00C21FDA" w:rsidRPr="00C21FDA" w:rsidRDefault="005A0196" w:rsidP="00C21FDA">
      <w:pPr>
        <w:rPr>
          <w:rFonts w:ascii="Verdana" w:hAnsi="Verdana" w:cs="Segoe UI"/>
          <w:sz w:val="21"/>
          <w:szCs w:val="21"/>
          <w:lang w:val="pt-BR" w:eastAsia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 xml:space="preserve">Selecione a Magnitude e a </w:t>
      </w:r>
      <w:r w:rsidR="00EE06DE" w:rsidRPr="00AF296D">
        <w:rPr>
          <w:rFonts w:ascii="Verdana" w:hAnsi="Verdana"/>
          <w:noProof/>
          <w:sz w:val="20"/>
          <w:szCs w:val="20"/>
          <w:lang w:val="pt-BR"/>
        </w:rPr>
        <w:t>P</w:t>
      </w:r>
      <w:r w:rsidRPr="00AF296D">
        <w:rPr>
          <w:rFonts w:ascii="Verdana" w:hAnsi="Verdana"/>
          <w:noProof/>
          <w:sz w:val="20"/>
          <w:szCs w:val="20"/>
          <w:lang w:val="pt-BR"/>
        </w:rPr>
        <w:t>osição do Texto</w:t>
      </w:r>
      <w:r w:rsidR="00EE06DE" w:rsidRPr="00AF296D">
        <w:rPr>
          <w:rFonts w:ascii="Verdana" w:hAnsi="Verdana"/>
          <w:noProof/>
          <w:sz w:val="20"/>
          <w:szCs w:val="20"/>
          <w:lang w:val="pt-BR"/>
        </w:rPr>
        <w:t>, caso queira visualizar a etiqueta cliquem em Atualizar visualização, em seguida clique no botão “ Salvar”</w:t>
      </w:r>
      <w:r w:rsidR="00C21FDA" w:rsidRPr="00AF296D">
        <w:rPr>
          <w:rFonts w:ascii="Verdana" w:hAnsi="Verdana"/>
          <w:noProof/>
          <w:sz w:val="20"/>
          <w:szCs w:val="20"/>
          <w:lang w:val="pt-BR"/>
        </w:rPr>
        <w:t xml:space="preserve"> e depois </w:t>
      </w:r>
      <w:r w:rsidR="00C21FDA" w:rsidRPr="00C21FDA">
        <w:rPr>
          <w:rFonts w:ascii="Verdana" w:hAnsi="Verdana" w:cs="Segoe UI"/>
          <w:color w:val="000000"/>
          <w:sz w:val="20"/>
          <w:szCs w:val="20"/>
          <w:lang w:val="pt-BR" w:eastAsia="pt-BR"/>
        </w:rPr>
        <w:t>clicar no botão "Baixa PDF" (no alto à esquerda) para obter o arquivo de impressão das etiquetas geradas.</w:t>
      </w:r>
    </w:p>
    <w:p w14:paraId="0E95526B" w14:textId="77777777" w:rsidR="00C21FDA" w:rsidRPr="00AF296D" w:rsidRDefault="00C21FDA" w:rsidP="00125A47">
      <w:pPr>
        <w:rPr>
          <w:rFonts w:ascii="Verdana" w:hAnsi="Verdana"/>
          <w:noProof/>
          <w:sz w:val="20"/>
          <w:szCs w:val="20"/>
          <w:lang w:val="pt-BR"/>
        </w:rPr>
      </w:pPr>
    </w:p>
    <w:p w14:paraId="5E3A2701" w14:textId="08FB26D2" w:rsidR="00EE06DE" w:rsidRPr="00AF296D" w:rsidRDefault="00EE06DE" w:rsidP="00125A47">
      <w:pPr>
        <w:rPr>
          <w:rFonts w:ascii="Verdana" w:hAnsi="Verdana"/>
          <w:noProof/>
          <w:sz w:val="20"/>
          <w:szCs w:val="20"/>
          <w:lang w:val="pt-BR"/>
        </w:rPr>
      </w:pPr>
    </w:p>
    <w:p w14:paraId="1C33A600" w14:textId="6EEF7353" w:rsidR="00EB2982" w:rsidRDefault="005A0196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3E2904DA" wp14:editId="6514DB84">
            <wp:extent cx="6106795" cy="1946275"/>
            <wp:effectExtent l="0" t="0" r="8255" b="0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370A" w14:textId="39667069" w:rsidR="007141A1" w:rsidRDefault="007141A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2071CDAC" w14:textId="77777777" w:rsidR="007141A1" w:rsidRPr="002129BC" w:rsidRDefault="007141A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F802198" w14:textId="41958136" w:rsidR="00B72871" w:rsidRPr="002129BC" w:rsidRDefault="00B7287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F8AC8EA" w14:textId="1BFBCBFE" w:rsidR="00B72871" w:rsidRPr="002129BC" w:rsidRDefault="00B7287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53E6764" w14:textId="30684C41" w:rsidR="000E3562" w:rsidRPr="002129BC" w:rsidRDefault="00543E04" w:rsidP="00543E04">
      <w:pPr>
        <w:pStyle w:val="Ttulo2"/>
        <w:rPr>
          <w:rFonts w:ascii="Verdana" w:hAnsi="Verdana"/>
          <w:sz w:val="20"/>
          <w:szCs w:val="20"/>
          <w:lang w:eastAsia="pt-BR"/>
        </w:rPr>
      </w:pPr>
      <w:r w:rsidRPr="002129BC">
        <w:rPr>
          <w:rFonts w:ascii="Verdana" w:hAnsi="Verdana"/>
          <w:sz w:val="20"/>
          <w:szCs w:val="20"/>
          <w:lang w:eastAsia="pt-BR"/>
        </w:rPr>
        <w:t xml:space="preserve"> </w:t>
      </w:r>
      <w:bookmarkStart w:id="16" w:name="_Toc12444211"/>
      <w:r w:rsidR="000E3562" w:rsidRPr="002129BC">
        <w:rPr>
          <w:rFonts w:ascii="Verdana" w:hAnsi="Verdana"/>
          <w:sz w:val="20"/>
          <w:szCs w:val="20"/>
          <w:lang w:eastAsia="pt-BR"/>
        </w:rPr>
        <w:t>Exportação de dados:</w:t>
      </w:r>
      <w:bookmarkEnd w:id="16"/>
    </w:p>
    <w:p w14:paraId="5059ADE9" w14:textId="35DDF561" w:rsidR="00B72871" w:rsidRPr="002129BC" w:rsidRDefault="00B7287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6CD07ECA" w14:textId="2162CDA9" w:rsidR="000E3562" w:rsidRPr="002129BC" w:rsidRDefault="00A559A0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Para exportar os dados, você deve acessar o menu do lado esquerdo “Produtos” e clicar em “Exportação de Dados”.</w:t>
      </w:r>
    </w:p>
    <w:p w14:paraId="495BE71E" w14:textId="4E2C7776" w:rsidR="00B72871" w:rsidRPr="002129BC" w:rsidRDefault="00B72871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42D1D2C" w14:textId="487AED47" w:rsidR="00B72871" w:rsidRPr="002129BC" w:rsidRDefault="00B8293D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BD224C" wp14:editId="2A148645">
                <wp:simplePos x="0" y="0"/>
                <wp:positionH relativeFrom="margin">
                  <wp:posOffset>2216150</wp:posOffset>
                </wp:positionH>
                <wp:positionV relativeFrom="paragraph">
                  <wp:posOffset>1396365</wp:posOffset>
                </wp:positionV>
                <wp:extent cx="3524250" cy="393700"/>
                <wp:effectExtent l="0" t="0" r="19050" b="25400"/>
                <wp:wrapNone/>
                <wp:docPr id="222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62978" w14:textId="68E128E0" w:rsidR="002510B2" w:rsidRPr="005170F9" w:rsidRDefault="002510B2" w:rsidP="00B8293D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“Exportação de Dados” para exportar dados.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24C" id="_x0000_s1041" type="#_x0000_t202" style="position:absolute;margin-left:174.5pt;margin-top:109.95pt;width:277.5pt;height:3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" fillcolor="white [3201]" strokeweight=".5pt">
                <v:textbox>
                  <w:txbxContent>
                    <w:p w14:paraId="5B462978" w14:textId="68E128E0" w:rsidR="002510B2" w:rsidRPr="005170F9" w:rsidRDefault="002510B2" w:rsidP="00B8293D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“Exportação de Dados” para exportar dados.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FC697E" wp14:editId="2228FBC3">
                <wp:simplePos x="0" y="0"/>
                <wp:positionH relativeFrom="column">
                  <wp:posOffset>1219200</wp:posOffset>
                </wp:positionH>
                <wp:positionV relativeFrom="paragraph">
                  <wp:posOffset>1482090</wp:posOffset>
                </wp:positionV>
                <wp:extent cx="869950" cy="166370"/>
                <wp:effectExtent l="0" t="0" r="25400" b="24130"/>
                <wp:wrapNone/>
                <wp:docPr id="221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3B406" id="Seta para a esquerda 57" o:spid="_x0000_s1026" type="#_x0000_t66" style="position:absolute;margin-left:96pt;margin-top:116.7pt;width:68.5pt;height:1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" adj="2065" fillcolor="#4f81bd [3204]" strokecolor="#243f60 [1604]" strokeweight="2pt"/>
            </w:pict>
          </mc:Fallback>
        </mc:AlternateContent>
      </w:r>
      <w:r w:rsidR="00B72871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238952AC" wp14:editId="194F3F35">
            <wp:extent cx="1348441" cy="2812051"/>
            <wp:effectExtent l="0" t="0" r="4445" b="7620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78551" cy="28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9FE5" w14:textId="77DF31F3" w:rsidR="00A559A0" w:rsidRPr="002129BC" w:rsidRDefault="00A559A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321C54D" w14:textId="43BDB790" w:rsidR="00A559A0" w:rsidRPr="002129BC" w:rsidRDefault="00A559A0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Na tela principal</w:t>
      </w:r>
      <w:r w:rsidR="00F908F3"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, você </w:t>
      </w:r>
      <w:r w:rsidR="0015394D" w:rsidRPr="002129BC">
        <w:rPr>
          <w:rFonts w:ascii="Verdana" w:hAnsi="Verdana" w:cs="Verdana,Bold"/>
          <w:sz w:val="20"/>
          <w:szCs w:val="20"/>
          <w:lang w:val="pt-BR" w:eastAsia="pt-BR"/>
        </w:rPr>
        <w:t>deve clicar no botão “Nova Exportação</w:t>
      </w:r>
      <w:r w:rsidR="00914FE2">
        <w:rPr>
          <w:rFonts w:ascii="Verdana" w:hAnsi="Verdana" w:cs="Verdana,Bold"/>
          <w:sz w:val="20"/>
          <w:szCs w:val="20"/>
          <w:lang w:val="pt-BR" w:eastAsia="pt-BR"/>
        </w:rPr>
        <w:t>” :</w:t>
      </w:r>
    </w:p>
    <w:p w14:paraId="5E88AAE8" w14:textId="724E43AF" w:rsidR="00A559A0" w:rsidRPr="002129BC" w:rsidRDefault="00A559A0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0472D67A" w14:textId="264303D9" w:rsidR="00A559A0" w:rsidRPr="002129BC" w:rsidRDefault="00B4174E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115953C1" wp14:editId="477E7598">
            <wp:simplePos x="0" y="0"/>
            <wp:positionH relativeFrom="column">
              <wp:posOffset>2366645</wp:posOffset>
            </wp:positionH>
            <wp:positionV relativeFrom="paragraph">
              <wp:posOffset>1722755</wp:posOffset>
            </wp:positionV>
            <wp:extent cx="967105" cy="109220"/>
            <wp:effectExtent l="0" t="0" r="4445" b="5080"/>
            <wp:wrapNone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503FB9C5" wp14:editId="61DDFD6D">
            <wp:simplePos x="0" y="0"/>
            <wp:positionH relativeFrom="column">
              <wp:posOffset>2371023</wp:posOffset>
            </wp:positionH>
            <wp:positionV relativeFrom="paragraph">
              <wp:posOffset>1983740</wp:posOffset>
            </wp:positionV>
            <wp:extent cx="967339" cy="109741"/>
            <wp:effectExtent l="0" t="0" r="4445" b="5080"/>
            <wp:wrapNone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50721B63" wp14:editId="09B08502">
            <wp:simplePos x="0" y="0"/>
            <wp:positionH relativeFrom="column">
              <wp:posOffset>2365943</wp:posOffset>
            </wp:positionH>
            <wp:positionV relativeFrom="paragraph">
              <wp:posOffset>2211204</wp:posOffset>
            </wp:positionV>
            <wp:extent cx="967339" cy="109741"/>
            <wp:effectExtent l="0" t="0" r="4445" b="5080"/>
            <wp:wrapNone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2E5F48B5" wp14:editId="7BED051C">
            <wp:simplePos x="0" y="0"/>
            <wp:positionH relativeFrom="column">
              <wp:posOffset>2370421</wp:posOffset>
            </wp:positionH>
            <wp:positionV relativeFrom="paragraph">
              <wp:posOffset>2485557</wp:posOffset>
            </wp:positionV>
            <wp:extent cx="967339" cy="109741"/>
            <wp:effectExtent l="0" t="0" r="4445" b="5080"/>
            <wp:wrapNone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0B11B914" wp14:editId="0E0AB281">
            <wp:simplePos x="0" y="0"/>
            <wp:positionH relativeFrom="column">
              <wp:posOffset>2370755</wp:posOffset>
            </wp:positionH>
            <wp:positionV relativeFrom="paragraph">
              <wp:posOffset>1220069</wp:posOffset>
            </wp:positionV>
            <wp:extent cx="967339" cy="109741"/>
            <wp:effectExtent l="0" t="0" r="4445" b="5080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3229E2B6" wp14:editId="3E8EBC35">
            <wp:simplePos x="0" y="0"/>
            <wp:positionH relativeFrom="column">
              <wp:posOffset>2370755</wp:posOffset>
            </wp:positionH>
            <wp:positionV relativeFrom="paragraph">
              <wp:posOffset>1017671</wp:posOffset>
            </wp:positionV>
            <wp:extent cx="967339" cy="109741"/>
            <wp:effectExtent l="0" t="0" r="4445" b="5080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39D5644D" wp14:editId="794D62F3">
            <wp:simplePos x="0" y="0"/>
            <wp:positionH relativeFrom="column">
              <wp:posOffset>2372626</wp:posOffset>
            </wp:positionH>
            <wp:positionV relativeFrom="paragraph">
              <wp:posOffset>1467418</wp:posOffset>
            </wp:positionV>
            <wp:extent cx="967339" cy="109741"/>
            <wp:effectExtent l="0" t="0" r="4445" b="5080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62" cy="11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A0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0B4B3367" wp14:editId="5A5DED4D">
            <wp:extent cx="6106795" cy="2698115"/>
            <wp:effectExtent l="0" t="0" r="8255" b="6985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351C" w14:textId="368EED8E" w:rsidR="00A559A0" w:rsidRPr="002129BC" w:rsidRDefault="00194F2A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34550ACB" wp14:editId="1F8BAAAF">
            <wp:simplePos x="0" y="0"/>
            <wp:positionH relativeFrom="column">
              <wp:posOffset>2355797</wp:posOffset>
            </wp:positionH>
            <wp:positionV relativeFrom="paragraph">
              <wp:posOffset>572302</wp:posOffset>
            </wp:positionV>
            <wp:extent cx="967339" cy="109741"/>
            <wp:effectExtent l="0" t="0" r="4445" b="5080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02CC192E" wp14:editId="47AD43FF">
            <wp:simplePos x="0" y="0"/>
            <wp:positionH relativeFrom="column">
              <wp:posOffset>2351773</wp:posOffset>
            </wp:positionH>
            <wp:positionV relativeFrom="paragraph">
              <wp:posOffset>360245</wp:posOffset>
            </wp:positionV>
            <wp:extent cx="967339" cy="109741"/>
            <wp:effectExtent l="0" t="0" r="4445" b="5080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626C5E5F" wp14:editId="064D25A7">
            <wp:simplePos x="0" y="0"/>
            <wp:positionH relativeFrom="column">
              <wp:posOffset>2353377</wp:posOffset>
            </wp:positionH>
            <wp:positionV relativeFrom="paragraph">
              <wp:posOffset>89435</wp:posOffset>
            </wp:positionV>
            <wp:extent cx="967339" cy="109741"/>
            <wp:effectExtent l="0" t="0" r="4445" b="5080"/>
            <wp:wrapNone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39" cy="10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9A0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4CB97EA5" wp14:editId="684AEE19">
            <wp:extent cx="6106795" cy="1150620"/>
            <wp:effectExtent l="0" t="0" r="8255" b="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98FA" w14:textId="7F9DDE03" w:rsidR="00A559A0" w:rsidRPr="002129BC" w:rsidRDefault="00A559A0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1C2D6D5B" w14:textId="2C4DDE9D" w:rsidR="00A559A0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Ao clicar no botão “Nova Exportação” você deve escolher o “Formato de Exportação”, o “Tipo do Arquivo” e os “Filtros”. </w:t>
      </w:r>
    </w:p>
    <w:p w14:paraId="6914D38F" w14:textId="4BBD3346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1022C239" w14:textId="46B6D915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Exemplo na imagem abaixo com “Formatação de exportação” -&gt; Todos os campos (padrão);  “Tipo do arquivo” -&gt; Excel/XLSX e Filtros:</w:t>
      </w:r>
    </w:p>
    <w:p w14:paraId="2EA89089" w14:textId="42DFEE89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6ECF454A" w14:textId="2ACC33E5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07812A66" w14:textId="0AF6BBCA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3256569F" w14:textId="3F81E38E" w:rsidR="0015394D" w:rsidRPr="002129BC" w:rsidRDefault="0015394D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2CE91825" w14:textId="01443FF5" w:rsidR="0015394D" w:rsidRPr="002129BC" w:rsidRDefault="0015394D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1E755EC9" wp14:editId="1D9D1D4F">
            <wp:extent cx="6064250" cy="3092976"/>
            <wp:effectExtent l="0" t="0" r="0" b="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6636" cy="31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DA84" w14:textId="569BD2BE" w:rsidR="0015394D" w:rsidRPr="002129BC" w:rsidRDefault="0015394D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2F0A63B" w14:textId="11D71D44" w:rsidR="0015394D" w:rsidRPr="002129BC" w:rsidRDefault="0015394D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4EE86C1C" w14:textId="66AAFDC6" w:rsidR="0015394D" w:rsidRPr="002129BC" w:rsidRDefault="0015394D" w:rsidP="0015394D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Exemplo na imagem abaixo com “Formatação de exportação” </w:t>
      </w:r>
      <w:r w:rsidR="00C625CF"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-&gt; Selecione os </w:t>
      </w:r>
      <w:r w:rsidR="007141A1" w:rsidRPr="002129BC">
        <w:rPr>
          <w:rFonts w:ascii="Verdana" w:hAnsi="Verdana" w:cs="Verdana,Bold"/>
          <w:sz w:val="20"/>
          <w:szCs w:val="20"/>
          <w:lang w:val="pt-BR" w:eastAsia="pt-BR"/>
        </w:rPr>
        <w:t>campos; “</w:t>
      </w:r>
      <w:r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Tipo do arquivo” </w:t>
      </w:r>
      <w:r w:rsidR="00C625CF" w:rsidRPr="002129BC">
        <w:rPr>
          <w:rFonts w:ascii="Verdana" w:hAnsi="Verdana" w:cs="Verdana,Bold"/>
          <w:sz w:val="20"/>
          <w:szCs w:val="20"/>
          <w:lang w:val="pt-BR" w:eastAsia="pt-BR"/>
        </w:rPr>
        <w:t xml:space="preserve">e se quiser escolha </w:t>
      </w:r>
      <w:r w:rsidR="00D14EB7">
        <w:rPr>
          <w:rFonts w:ascii="Verdana" w:hAnsi="Verdana" w:cs="Verdana,Bold"/>
          <w:sz w:val="20"/>
          <w:szCs w:val="20"/>
          <w:lang w:val="pt-BR" w:eastAsia="pt-BR"/>
        </w:rPr>
        <w:t>os campos</w:t>
      </w:r>
      <w:r w:rsidR="00C625CF" w:rsidRPr="002129BC">
        <w:rPr>
          <w:rFonts w:ascii="Verdana" w:hAnsi="Verdana" w:cs="Verdana,Bold"/>
          <w:sz w:val="20"/>
          <w:szCs w:val="20"/>
          <w:lang w:val="pt-BR" w:eastAsia="pt-BR"/>
        </w:rPr>
        <w:t>.</w:t>
      </w:r>
    </w:p>
    <w:p w14:paraId="048A7341" w14:textId="147D5AA7" w:rsidR="0015394D" w:rsidRPr="002129BC" w:rsidRDefault="00C625CF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bCs/>
          <w:noProof/>
          <w:color w:val="0070C0"/>
          <w:sz w:val="20"/>
          <w:szCs w:val="20"/>
          <w:lang w:val="pt-BR" w:eastAsia="pt-BR"/>
        </w:rPr>
        <w:drawing>
          <wp:inline distT="0" distB="0" distL="0" distR="0" wp14:anchorId="759E8CDB" wp14:editId="2F7A2C94">
            <wp:extent cx="6102350" cy="346075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6F4B" w14:textId="59B953AE" w:rsidR="00226889" w:rsidRPr="002129BC" w:rsidRDefault="00226889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5CC2655" w14:textId="1A473968" w:rsidR="00226889" w:rsidRPr="002129BC" w:rsidRDefault="00226889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9720E38" w14:textId="6AEF7E13" w:rsidR="00226889" w:rsidRPr="002129BC" w:rsidRDefault="00226889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0C4A22E" w14:textId="64CB52F1" w:rsidR="00226889" w:rsidRPr="002129BC" w:rsidRDefault="00226889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6739CB21" w14:textId="3B90DCEA" w:rsidR="00226889" w:rsidRPr="002129BC" w:rsidRDefault="00226889" w:rsidP="00125A47">
      <w:pPr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3F77CB4F" w14:textId="560B709B" w:rsidR="00226889" w:rsidRPr="002129BC" w:rsidRDefault="00226889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Após selecionar os campos, clicar no botão “Exportar” e aparecerá a lista com as exportações que já foram solicitadas:</w:t>
      </w:r>
    </w:p>
    <w:p w14:paraId="19B5280F" w14:textId="55CE7F1F" w:rsidR="00226889" w:rsidRPr="002129BC" w:rsidRDefault="00226889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6DEFA086" w14:textId="6989975D" w:rsidR="00226889" w:rsidRPr="002129BC" w:rsidRDefault="00964EE0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0D0EDF41" wp14:editId="3783B7EA">
            <wp:simplePos x="0" y="0"/>
            <wp:positionH relativeFrom="column">
              <wp:posOffset>2314876</wp:posOffset>
            </wp:positionH>
            <wp:positionV relativeFrom="paragraph">
              <wp:posOffset>57093</wp:posOffset>
            </wp:positionV>
            <wp:extent cx="1015097" cy="115159"/>
            <wp:effectExtent l="0" t="0" r="0" b="0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2" cy="117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889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21F11F2A" wp14:editId="7D0CEB2D">
            <wp:extent cx="6106795" cy="226695"/>
            <wp:effectExtent l="0" t="0" r="8255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6B62" w14:textId="28C506F9" w:rsidR="00226889" w:rsidRPr="002129BC" w:rsidRDefault="00964EE0" w:rsidP="00125A47">
      <w:pPr>
        <w:rPr>
          <w:rFonts w:ascii="Verdana" w:hAnsi="Verdana" w:cs="Verdana,Bold"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1C239FA0" wp14:editId="740EAF52">
            <wp:simplePos x="0" y="0"/>
            <wp:positionH relativeFrom="column">
              <wp:posOffset>2319688</wp:posOffset>
            </wp:positionH>
            <wp:positionV relativeFrom="paragraph">
              <wp:posOffset>99126</wp:posOffset>
            </wp:positionV>
            <wp:extent cx="1010653" cy="114655"/>
            <wp:effectExtent l="0" t="0" r="0" b="0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05" cy="11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889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F2F06AC" wp14:editId="73A70D23">
            <wp:extent cx="6106795" cy="271145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B350" w14:textId="3B5F1F7D" w:rsidR="00226889" w:rsidRPr="002129BC" w:rsidRDefault="00226889" w:rsidP="00125A47">
      <w:pPr>
        <w:rPr>
          <w:rFonts w:ascii="Verdana" w:hAnsi="Verdana" w:cs="Verdana,Bold"/>
          <w:sz w:val="20"/>
          <w:szCs w:val="20"/>
          <w:lang w:val="pt-BR" w:eastAsia="pt-BR"/>
        </w:rPr>
      </w:pPr>
    </w:p>
    <w:p w14:paraId="58478C73" w14:textId="16696234" w:rsidR="00226889" w:rsidRPr="002129BC" w:rsidRDefault="00226889" w:rsidP="00226889">
      <w:pPr>
        <w:jc w:val="center"/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color w:val="00B0F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283ED9" wp14:editId="6AAFF837">
                <wp:simplePos x="0" y="0"/>
                <wp:positionH relativeFrom="column">
                  <wp:posOffset>3016250</wp:posOffset>
                </wp:positionH>
                <wp:positionV relativeFrom="paragraph">
                  <wp:posOffset>306070</wp:posOffset>
                </wp:positionV>
                <wp:extent cx="165100" cy="558800"/>
                <wp:effectExtent l="19050" t="19050" r="44450" b="12700"/>
                <wp:wrapNone/>
                <wp:docPr id="26" name="Seta: para Ci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558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43E6" id="Seta: para Cima 26" o:spid="_x0000_s1026" type="#_x0000_t68" style="position:absolute;margin-left:237.5pt;margin-top:24.1pt;width:13pt;height:4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" adj="3191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color w:val="00B0F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BC20D7" wp14:editId="7BD24399">
                <wp:simplePos x="0" y="0"/>
                <wp:positionH relativeFrom="column">
                  <wp:posOffset>3403600</wp:posOffset>
                </wp:positionH>
                <wp:positionV relativeFrom="paragraph">
                  <wp:posOffset>306070</wp:posOffset>
                </wp:positionV>
                <wp:extent cx="133350" cy="266700"/>
                <wp:effectExtent l="19050" t="19050" r="38100" b="19050"/>
                <wp:wrapNone/>
                <wp:docPr id="28" name="Seta: para Ci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2037" id="Seta: para Cima 28" o:spid="_x0000_s1026" type="#_x0000_t68" style="position:absolute;margin-left:268pt;margin-top:24.1pt;width:10.5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color w:val="00B0F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E9C038" wp14:editId="4C783AD2">
                <wp:simplePos x="0" y="0"/>
                <wp:positionH relativeFrom="column">
                  <wp:posOffset>2648585</wp:posOffset>
                </wp:positionH>
                <wp:positionV relativeFrom="paragraph">
                  <wp:posOffset>306070</wp:posOffset>
                </wp:positionV>
                <wp:extent cx="133350" cy="266700"/>
                <wp:effectExtent l="19050" t="19050" r="38100" b="19050"/>
                <wp:wrapNone/>
                <wp:docPr id="24" name="Seta: para Ci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F724" id="Seta: para Cima 24" o:spid="_x0000_s1026" type="#_x0000_t68" style="position:absolute;margin-left:208.55pt;margin-top:24.1pt;width:10.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CA621FF" wp14:editId="3B75560B">
            <wp:extent cx="1219200" cy="3714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AC5D2" w14:textId="221B15CF" w:rsidR="00226889" w:rsidRPr="002129BC" w:rsidRDefault="00226889" w:rsidP="00226889">
      <w:pPr>
        <w:jc w:val="center"/>
        <w:rPr>
          <w:rFonts w:ascii="Verdana" w:hAnsi="Verdana" w:cs="Verdana,Bold"/>
          <w:sz w:val="20"/>
          <w:szCs w:val="20"/>
          <w:lang w:val="pt-BR" w:eastAsia="pt-BR"/>
        </w:rPr>
      </w:pPr>
    </w:p>
    <w:p w14:paraId="3161171F" w14:textId="41895BEB" w:rsidR="00226889" w:rsidRPr="002129BC" w:rsidRDefault="00C0440F" w:rsidP="00226889">
      <w:pPr>
        <w:jc w:val="center"/>
        <w:rPr>
          <w:rFonts w:ascii="Verdana" w:hAnsi="Verdana" w:cs="Verdana,Bold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8BFC723" wp14:editId="1F72AFFA">
                <wp:simplePos x="0" y="0"/>
                <wp:positionH relativeFrom="margin">
                  <wp:posOffset>3232150</wp:posOffset>
                </wp:positionH>
                <wp:positionV relativeFrom="paragraph">
                  <wp:posOffset>85090</wp:posOffset>
                </wp:positionV>
                <wp:extent cx="603250" cy="260350"/>
                <wp:effectExtent l="0" t="0" r="6350" b="6350"/>
                <wp:wrapNone/>
                <wp:docPr id="32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DE539" w14:textId="4422AC3E" w:rsidR="002510B2" w:rsidRPr="00C0440F" w:rsidRDefault="002510B2" w:rsidP="00226889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6"/>
                                <w:szCs w:val="16"/>
                                <w:lang w:val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440F">
                              <w:rPr>
                                <w:rFonts w:ascii="Verdana" w:hAnsi="Verdana"/>
                                <w:color w:val="000000" w:themeColor="text1"/>
                                <w:sz w:val="16"/>
                                <w:szCs w:val="16"/>
                                <w:lang w:val="pt-B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Excluir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C723" id="_x0000_s1042" type="#_x0000_t202" style="position:absolute;left:0;text-align:left;margin-left:254.5pt;margin-top:6.7pt;width:47.5pt;height:20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" fillcolor="white [3201]" stroked="f" strokeweight=".5pt">
                <v:textbox>
                  <w:txbxContent>
                    <w:p w14:paraId="224DE539" w14:textId="4422AC3E" w:rsidR="002510B2" w:rsidRPr="00C0440F" w:rsidRDefault="002510B2" w:rsidP="00226889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16"/>
                          <w:szCs w:val="16"/>
                          <w:lang w:val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0440F">
                        <w:rPr>
                          <w:rFonts w:ascii="Verdana" w:hAnsi="Verdana"/>
                          <w:color w:val="000000" w:themeColor="text1"/>
                          <w:sz w:val="16"/>
                          <w:szCs w:val="16"/>
                          <w:lang w:val="pt-B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Excluir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,Bold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967F07" wp14:editId="0DD5C458">
                <wp:simplePos x="0" y="0"/>
                <wp:positionH relativeFrom="margin">
                  <wp:posOffset>2413000</wp:posOffset>
                </wp:positionH>
                <wp:positionV relativeFrom="paragraph">
                  <wp:posOffset>97790</wp:posOffset>
                </wp:positionV>
                <wp:extent cx="603250" cy="260350"/>
                <wp:effectExtent l="0" t="0" r="6350" b="6350"/>
                <wp:wrapNone/>
                <wp:docPr id="23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232D4" w14:textId="761ECE6D" w:rsidR="002510B2" w:rsidRPr="00226889" w:rsidRDefault="002510B2" w:rsidP="0022688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226889"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>Regerar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7F07" id="_x0000_s1043" type="#_x0000_t202" style="position:absolute;left:0;text-align:left;margin-left:190pt;margin-top:7.7pt;width:47.5pt;height:20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" fillcolor="white [3201]" stroked="f" strokeweight=".5pt">
                <v:textbox>
                  <w:txbxContent>
                    <w:p w14:paraId="2C5232D4" w14:textId="761ECE6D" w:rsidR="002510B2" w:rsidRPr="00226889" w:rsidRDefault="002510B2" w:rsidP="0022688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 w:rsidRPr="00226889"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>Regerar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D21FD" w14:textId="16D63A76" w:rsidR="005A1A69" w:rsidRPr="002129BC" w:rsidRDefault="005A1A69" w:rsidP="005A1A69">
      <w:pPr>
        <w:pStyle w:val="Ttulo2"/>
        <w:numPr>
          <w:ilvl w:val="0"/>
          <w:numId w:val="0"/>
        </w:numPr>
        <w:ind w:left="864"/>
        <w:rPr>
          <w:rFonts w:ascii="Verdana" w:hAnsi="Verdana"/>
          <w:color w:val="00B0F0"/>
          <w:sz w:val="20"/>
          <w:szCs w:val="20"/>
          <w:lang w:eastAsia="pt-BR"/>
        </w:rPr>
      </w:pPr>
      <w:bookmarkStart w:id="17" w:name="_Toc12443921"/>
      <w:bookmarkStart w:id="18" w:name="_Toc12444212"/>
      <w:r w:rsidRPr="002129BC">
        <w:rPr>
          <w:rFonts w:ascii="Verdana" w:hAnsi="Verdana" w:cs="Verdana,Bold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A3EACE" wp14:editId="5CDA1220">
                <wp:simplePos x="0" y="0"/>
                <wp:positionH relativeFrom="margin">
                  <wp:posOffset>2743200</wp:posOffset>
                </wp:positionH>
                <wp:positionV relativeFrom="paragraph">
                  <wp:posOffset>207645</wp:posOffset>
                </wp:positionV>
                <wp:extent cx="736600" cy="222250"/>
                <wp:effectExtent l="0" t="0" r="6350" b="6350"/>
                <wp:wrapNone/>
                <wp:docPr id="36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CC227" w14:textId="33043956" w:rsidR="002510B2" w:rsidRPr="00226889" w:rsidRDefault="002510B2" w:rsidP="005A1A6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>Detalhes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EACE" id="_x0000_s1044" type="#_x0000_t202" style="position:absolute;left:0;text-align:left;margin-left:3in;margin-top:16.35pt;width:58pt;height:17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" fillcolor="white [3201]" stroked="f" strokeweight=".5pt">
                <v:textbox>
                  <w:txbxContent>
                    <w:p w14:paraId="600CC227" w14:textId="33043956" w:rsidR="002510B2" w:rsidRPr="00226889" w:rsidRDefault="002510B2" w:rsidP="005A1A6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>Detalhes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7"/>
      <w:bookmarkEnd w:id="18"/>
    </w:p>
    <w:p w14:paraId="025C631A" w14:textId="6A2ED78C" w:rsidR="005A1A69" w:rsidRPr="002129BC" w:rsidRDefault="005A1A69" w:rsidP="005A1A69">
      <w:pPr>
        <w:pStyle w:val="GS1Body"/>
        <w:ind w:left="0"/>
        <w:jc w:val="left"/>
        <w:rPr>
          <w:rFonts w:ascii="Verdana" w:hAnsi="Verdana"/>
          <w:szCs w:val="20"/>
          <w:lang w:eastAsia="pt-BR"/>
        </w:rPr>
      </w:pPr>
    </w:p>
    <w:p w14:paraId="1BB3FBF8" w14:textId="6BDD6DAA" w:rsidR="007141A1" w:rsidRDefault="007141A1" w:rsidP="005A1A69">
      <w:pPr>
        <w:pStyle w:val="GS1Body"/>
        <w:ind w:left="0"/>
        <w:jc w:val="left"/>
        <w:rPr>
          <w:rFonts w:ascii="Verdana" w:hAnsi="Verdana"/>
          <w:szCs w:val="20"/>
          <w:lang w:eastAsia="pt-BR"/>
        </w:rPr>
      </w:pPr>
    </w:p>
    <w:p w14:paraId="779F66F0" w14:textId="726D42A3" w:rsidR="005A1A69" w:rsidRPr="00AF296D" w:rsidRDefault="00DE520D" w:rsidP="005A1A69">
      <w:pPr>
        <w:pStyle w:val="GS1Body"/>
        <w:ind w:left="0"/>
        <w:jc w:val="left"/>
        <w:rPr>
          <w:rFonts w:ascii="Verdana" w:hAnsi="Verdana"/>
          <w:szCs w:val="20"/>
          <w:lang w:val="pt-BR" w:eastAsia="pt-BR"/>
        </w:rPr>
      </w:pPr>
      <w:r w:rsidRPr="00AF296D">
        <w:rPr>
          <w:rFonts w:ascii="Verdana" w:hAnsi="Verdana"/>
          <w:szCs w:val="20"/>
          <w:lang w:val="pt-BR" w:eastAsia="pt-BR"/>
        </w:rPr>
        <w:t>C</w:t>
      </w:r>
      <w:r w:rsidR="005A1A69" w:rsidRPr="00AF296D">
        <w:rPr>
          <w:rFonts w:ascii="Verdana" w:hAnsi="Verdana"/>
          <w:szCs w:val="20"/>
          <w:lang w:val="pt-BR" w:eastAsia="pt-BR"/>
        </w:rPr>
        <w:t>lique no botão “Detalhes” para receber os detalhes da exportação e em seguida clique no botão “Baixar” e receber o arquivo.</w:t>
      </w:r>
    </w:p>
    <w:p w14:paraId="0DFD6C2F" w14:textId="1FF19A96" w:rsidR="005A1A69" w:rsidRPr="002129BC" w:rsidRDefault="005A1A69" w:rsidP="005A1A69">
      <w:pPr>
        <w:pStyle w:val="GS1Body"/>
        <w:ind w:left="0"/>
        <w:jc w:val="left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/>
          <w:szCs w:val="20"/>
          <w:lang w:eastAsia="pt-BR"/>
        </w:rPr>
        <w:t>Exemplo:</w:t>
      </w:r>
    </w:p>
    <w:p w14:paraId="12C4230B" w14:textId="6AAFC9D6" w:rsidR="005A1A69" w:rsidRPr="002129BC" w:rsidRDefault="00C01ACB" w:rsidP="005A1A69">
      <w:pPr>
        <w:pStyle w:val="GS1Body"/>
        <w:ind w:left="0"/>
        <w:jc w:val="center"/>
        <w:rPr>
          <w:rFonts w:ascii="Verdana" w:hAnsi="Verdana"/>
          <w:szCs w:val="20"/>
          <w:lang w:eastAsia="pt-BR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101A91DB" wp14:editId="31F4029B">
            <wp:simplePos x="0" y="0"/>
            <wp:positionH relativeFrom="column">
              <wp:posOffset>1289785</wp:posOffset>
            </wp:positionH>
            <wp:positionV relativeFrom="paragraph">
              <wp:posOffset>1165560</wp:posOffset>
            </wp:positionV>
            <wp:extent cx="1654467" cy="187693"/>
            <wp:effectExtent l="0" t="0" r="3175" b="3175"/>
            <wp:wrapNone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467" cy="18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A69" w:rsidRPr="002129BC">
        <w:rPr>
          <w:rFonts w:ascii="Verdana" w:hAnsi="Verdana"/>
          <w:noProof/>
          <w:szCs w:val="20"/>
          <w:lang w:eastAsia="pt-BR"/>
        </w:rPr>
        <w:drawing>
          <wp:inline distT="0" distB="0" distL="0" distR="0" wp14:anchorId="6C1FA033" wp14:editId="34F62B45">
            <wp:extent cx="5073650" cy="4318000"/>
            <wp:effectExtent l="0" t="0" r="0" b="635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0691" w14:textId="3B5A405A" w:rsidR="005A1A69" w:rsidRPr="002129BC" w:rsidRDefault="00543E04" w:rsidP="00543E04">
      <w:pPr>
        <w:pStyle w:val="Ttulo2"/>
        <w:rPr>
          <w:rFonts w:ascii="Verdana" w:hAnsi="Verdana"/>
          <w:sz w:val="20"/>
          <w:szCs w:val="20"/>
          <w:lang w:eastAsia="pt-BR"/>
        </w:rPr>
      </w:pPr>
      <w:r w:rsidRPr="002129BC">
        <w:rPr>
          <w:rFonts w:ascii="Verdana" w:hAnsi="Verdana"/>
          <w:sz w:val="20"/>
          <w:szCs w:val="20"/>
          <w:lang w:eastAsia="pt-BR"/>
        </w:rPr>
        <w:lastRenderedPageBreak/>
        <w:t xml:space="preserve"> </w:t>
      </w:r>
      <w:bookmarkStart w:id="19" w:name="_Toc12444213"/>
      <w:r w:rsidR="005A1A69" w:rsidRPr="002129BC">
        <w:rPr>
          <w:rFonts w:ascii="Verdana" w:hAnsi="Verdana"/>
          <w:sz w:val="20"/>
          <w:szCs w:val="20"/>
          <w:lang w:eastAsia="pt-BR"/>
        </w:rPr>
        <w:t>Etiqueta</w:t>
      </w:r>
      <w:r w:rsidR="006C3F6C" w:rsidRPr="002129BC">
        <w:rPr>
          <w:rFonts w:ascii="Verdana" w:hAnsi="Verdana"/>
          <w:sz w:val="20"/>
          <w:szCs w:val="20"/>
          <w:lang w:eastAsia="pt-BR"/>
        </w:rPr>
        <w:t>s para RFID (EPC)</w:t>
      </w:r>
      <w:bookmarkEnd w:id="19"/>
    </w:p>
    <w:p w14:paraId="09D38AB7" w14:textId="77777777" w:rsidR="006C3F6C" w:rsidRPr="002129BC" w:rsidRDefault="006C3F6C" w:rsidP="005A1A69">
      <w:pPr>
        <w:pStyle w:val="GS1Body"/>
        <w:ind w:left="0"/>
        <w:jc w:val="left"/>
        <w:rPr>
          <w:rFonts w:ascii="Verdana" w:hAnsi="Verdana"/>
          <w:b/>
          <w:bCs/>
          <w:szCs w:val="20"/>
          <w:lang w:eastAsia="pt-BR"/>
        </w:rPr>
      </w:pPr>
    </w:p>
    <w:p w14:paraId="49C4D5A5" w14:textId="337E216F" w:rsidR="006C3F6C" w:rsidRPr="00AF296D" w:rsidRDefault="006C3F6C" w:rsidP="001641CA">
      <w:pPr>
        <w:rPr>
          <w:rFonts w:ascii="Verdana" w:hAnsi="Verdana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sz w:val="20"/>
          <w:szCs w:val="20"/>
          <w:lang w:val="pt-BR" w:eastAsia="pt-BR"/>
        </w:rPr>
        <w:t>No menu ao lado esquerdo, acesse “Etiquetas para RFID (EPC)</w:t>
      </w:r>
      <w:r w:rsidR="007141A1" w:rsidRPr="002129BC">
        <w:rPr>
          <w:rFonts w:ascii="Verdana" w:hAnsi="Verdana" w:cs="Verdana,Bold"/>
          <w:sz w:val="20"/>
          <w:szCs w:val="20"/>
          <w:lang w:val="pt-BR" w:eastAsia="pt-BR"/>
        </w:rPr>
        <w:t>”.</w:t>
      </w:r>
    </w:p>
    <w:p w14:paraId="76DDFBC3" w14:textId="0B9A42B1" w:rsidR="006C3F6C" w:rsidRPr="00AF296D" w:rsidRDefault="009B6719" w:rsidP="006C3F6C">
      <w:pPr>
        <w:pStyle w:val="GS1Body"/>
        <w:ind w:left="0"/>
        <w:rPr>
          <w:rFonts w:ascii="Verdana" w:hAnsi="Verdana"/>
          <w:szCs w:val="20"/>
          <w:lang w:val="pt-BR" w:eastAsia="pt-BR"/>
        </w:rPr>
      </w:pPr>
      <w:r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33344" behindDoc="1" locked="0" layoutInCell="1" allowOverlap="1" wp14:anchorId="4280590C" wp14:editId="62E6C125">
            <wp:simplePos x="0" y="0"/>
            <wp:positionH relativeFrom="column">
              <wp:posOffset>361950</wp:posOffset>
            </wp:positionH>
            <wp:positionV relativeFrom="paragraph">
              <wp:posOffset>264795</wp:posOffset>
            </wp:positionV>
            <wp:extent cx="1349375" cy="1987550"/>
            <wp:effectExtent l="0" t="0" r="3175" b="0"/>
            <wp:wrapTopAndBottom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F6C" w:rsidRPr="002129BC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C64127C" wp14:editId="498C826E">
                <wp:simplePos x="0" y="0"/>
                <wp:positionH relativeFrom="margin">
                  <wp:posOffset>2921000</wp:posOffset>
                </wp:positionH>
                <wp:positionV relativeFrom="paragraph">
                  <wp:posOffset>1193800</wp:posOffset>
                </wp:positionV>
                <wp:extent cx="3200400" cy="228600"/>
                <wp:effectExtent l="0" t="0" r="19050" b="19050"/>
                <wp:wrapNone/>
                <wp:docPr id="202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A85B4" w14:textId="136C8B52" w:rsidR="002510B2" w:rsidRPr="005170F9" w:rsidRDefault="002510B2" w:rsidP="006C3F6C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em “Etiquetas para RFID(EPC)”.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127C" id="_x0000_s1045" type="#_x0000_t202" style="position:absolute;left:0;text-align:left;margin-left:230pt;margin-top:94pt;width:252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" fillcolor="white [3201]" strokeweight=".5pt">
                <v:textbox>
                  <w:txbxContent>
                    <w:p w14:paraId="336A85B4" w14:textId="136C8B52" w:rsidR="002510B2" w:rsidRPr="005170F9" w:rsidRDefault="002510B2" w:rsidP="006C3F6C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em “Etiquetas para RFID(EPC)”.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F6C" w:rsidRPr="002129BC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3CB6E6" wp14:editId="2E749592">
                <wp:simplePos x="0" y="0"/>
                <wp:positionH relativeFrom="column">
                  <wp:posOffset>1981200</wp:posOffset>
                </wp:positionH>
                <wp:positionV relativeFrom="paragraph">
                  <wp:posOffset>1254760</wp:posOffset>
                </wp:positionV>
                <wp:extent cx="869950" cy="166370"/>
                <wp:effectExtent l="0" t="0" r="25400" b="24130"/>
                <wp:wrapNone/>
                <wp:docPr id="193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2D7E" id="Seta para a esquerda 57" o:spid="_x0000_s1026" type="#_x0000_t66" style="position:absolute;margin-left:156pt;margin-top:98.8pt;width:68.5pt;height:13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" adj="2065" fillcolor="#4f81bd [3204]" strokecolor="#243f60 [1604]" strokeweight="2pt"/>
            </w:pict>
          </mc:Fallback>
        </mc:AlternateContent>
      </w:r>
    </w:p>
    <w:p w14:paraId="7188774C" w14:textId="5DA97105" w:rsidR="001641CA" w:rsidRPr="00AF296D" w:rsidRDefault="001641CA" w:rsidP="005A1A69">
      <w:pPr>
        <w:pStyle w:val="GS1Body"/>
        <w:jc w:val="left"/>
        <w:rPr>
          <w:rFonts w:ascii="Verdana" w:hAnsi="Verdana"/>
          <w:szCs w:val="20"/>
          <w:lang w:val="pt-BR" w:eastAsia="pt-BR"/>
        </w:rPr>
      </w:pPr>
    </w:p>
    <w:p w14:paraId="3EC5E2CB" w14:textId="051BFDB1" w:rsidR="001641CA" w:rsidRPr="00AF296D" w:rsidRDefault="001641CA" w:rsidP="005A1A69">
      <w:pPr>
        <w:pStyle w:val="GS1Body"/>
        <w:jc w:val="left"/>
        <w:rPr>
          <w:rFonts w:ascii="Verdana" w:hAnsi="Verdana"/>
          <w:szCs w:val="20"/>
          <w:lang w:val="pt-BR" w:eastAsia="pt-BR"/>
        </w:rPr>
      </w:pPr>
    </w:p>
    <w:p w14:paraId="3020C925" w14:textId="7A270D26" w:rsidR="001641CA" w:rsidRPr="00AF296D" w:rsidRDefault="001641CA" w:rsidP="005A1A69">
      <w:pPr>
        <w:pStyle w:val="GS1Body"/>
        <w:jc w:val="left"/>
        <w:rPr>
          <w:rFonts w:ascii="Verdana" w:hAnsi="Verdana"/>
          <w:szCs w:val="20"/>
          <w:lang w:val="pt-BR" w:eastAsia="pt-BR"/>
        </w:rPr>
      </w:pPr>
    </w:p>
    <w:p w14:paraId="7F724871" w14:textId="236F9B01" w:rsidR="005A1A69" w:rsidRPr="00AF296D" w:rsidRDefault="001641CA" w:rsidP="007141A1">
      <w:pPr>
        <w:pStyle w:val="GS1Body"/>
        <w:ind w:left="0"/>
        <w:jc w:val="left"/>
        <w:rPr>
          <w:rFonts w:ascii="Verdana" w:hAnsi="Verdana"/>
          <w:szCs w:val="20"/>
          <w:lang w:val="pt-BR" w:eastAsia="pt-BR"/>
        </w:rPr>
      </w:pPr>
      <w:r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38464" behindDoc="0" locked="0" layoutInCell="1" allowOverlap="1" wp14:anchorId="0E240286" wp14:editId="499AD330">
            <wp:simplePos x="0" y="0"/>
            <wp:positionH relativeFrom="column">
              <wp:posOffset>304800</wp:posOffset>
            </wp:positionH>
            <wp:positionV relativeFrom="paragraph">
              <wp:posOffset>4649470</wp:posOffset>
            </wp:positionV>
            <wp:extent cx="6106795" cy="755015"/>
            <wp:effectExtent l="0" t="0" r="8255" b="6985"/>
            <wp:wrapSquare wrapText="bothSides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37440" behindDoc="0" locked="0" layoutInCell="1" allowOverlap="1" wp14:anchorId="4BEE2809" wp14:editId="53A4A769">
            <wp:simplePos x="0" y="0"/>
            <wp:positionH relativeFrom="column">
              <wp:posOffset>304800</wp:posOffset>
            </wp:positionH>
            <wp:positionV relativeFrom="paragraph">
              <wp:posOffset>2468880</wp:posOffset>
            </wp:positionV>
            <wp:extent cx="6106795" cy="2182495"/>
            <wp:effectExtent l="0" t="0" r="8255" b="8255"/>
            <wp:wrapSquare wrapText="bothSides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96D">
        <w:rPr>
          <w:rFonts w:ascii="Verdana" w:hAnsi="Verdana"/>
          <w:szCs w:val="20"/>
          <w:lang w:val="pt-BR" w:eastAsia="pt-BR"/>
        </w:rPr>
        <w:t>Na tela princi</w:t>
      </w:r>
      <w:r w:rsidR="004A7DBE" w:rsidRPr="00AF296D">
        <w:rPr>
          <w:rFonts w:ascii="Verdana" w:hAnsi="Verdana"/>
          <w:szCs w:val="20"/>
          <w:lang w:val="pt-BR" w:eastAsia="pt-BR"/>
        </w:rPr>
        <w:t>p</w:t>
      </w:r>
      <w:r w:rsidRPr="00AF296D">
        <w:rPr>
          <w:rFonts w:ascii="Verdana" w:hAnsi="Verdana"/>
          <w:szCs w:val="20"/>
          <w:lang w:val="pt-BR" w:eastAsia="pt-BR"/>
        </w:rPr>
        <w:t>al, clicar em “Gerar EPC’s” para gerar etiqueta de RFID e para pesquisar preencha o campo abaixo</w:t>
      </w:r>
      <w:r w:rsidR="004A7DBE" w:rsidRPr="00AF296D">
        <w:rPr>
          <w:rFonts w:ascii="Verdana" w:hAnsi="Verdana"/>
          <w:szCs w:val="20"/>
          <w:lang w:val="pt-BR" w:eastAsia="pt-BR"/>
        </w:rPr>
        <w:t>:</w:t>
      </w:r>
    </w:p>
    <w:p w14:paraId="61BA641C" w14:textId="77E50D58" w:rsidR="001641CA" w:rsidRPr="00AF296D" w:rsidRDefault="001641CA" w:rsidP="007141A1">
      <w:pPr>
        <w:pStyle w:val="GS1Body"/>
        <w:jc w:val="left"/>
        <w:rPr>
          <w:rFonts w:ascii="Verdana" w:hAnsi="Verdana"/>
          <w:szCs w:val="20"/>
          <w:lang w:val="pt-BR" w:eastAsia="pt-BR"/>
        </w:rPr>
      </w:pPr>
    </w:p>
    <w:p w14:paraId="1967C4E2" w14:textId="0149FB98" w:rsidR="001641CA" w:rsidRPr="00AF296D" w:rsidRDefault="004A7DBE" w:rsidP="007141A1">
      <w:pPr>
        <w:pStyle w:val="GS1Body"/>
        <w:ind w:left="0"/>
        <w:jc w:val="left"/>
        <w:rPr>
          <w:rFonts w:ascii="Verdana" w:hAnsi="Verdana"/>
          <w:szCs w:val="20"/>
          <w:lang w:val="pt-BR" w:eastAsia="pt-BR"/>
        </w:rPr>
      </w:pPr>
      <w:r w:rsidRPr="00AF296D">
        <w:rPr>
          <w:rFonts w:ascii="Verdana" w:hAnsi="Verdana"/>
          <w:szCs w:val="20"/>
          <w:lang w:val="pt-BR" w:eastAsia="pt-BR"/>
        </w:rPr>
        <w:t>Após clicar no botão “Gerar EPCs” e preencher os seguintes campos: Selecionar GTIN; Tamanho da memória da tag; Serial inicial; Quantidade de EPC’s; Filtro</w:t>
      </w:r>
      <w:r w:rsidR="00DB3692" w:rsidRPr="00AF296D">
        <w:rPr>
          <w:rFonts w:ascii="Verdana" w:hAnsi="Verdana"/>
          <w:szCs w:val="20"/>
          <w:lang w:val="pt-BR" w:eastAsia="pt-BR"/>
        </w:rPr>
        <w:t xml:space="preserve"> e escolha o Formato de Exportação:</w:t>
      </w:r>
    </w:p>
    <w:p w14:paraId="09E00DC5" w14:textId="5C1E2E07" w:rsidR="004A7DBE" w:rsidRPr="00AF296D" w:rsidRDefault="00D62A28" w:rsidP="005A1A69">
      <w:pPr>
        <w:pStyle w:val="GS1Body"/>
        <w:jc w:val="left"/>
        <w:rPr>
          <w:rFonts w:ascii="Verdana" w:hAnsi="Verdana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83872" behindDoc="0" locked="0" layoutInCell="1" allowOverlap="1" wp14:anchorId="786559C2" wp14:editId="1131C572">
            <wp:simplePos x="0" y="0"/>
            <wp:positionH relativeFrom="column">
              <wp:posOffset>369938</wp:posOffset>
            </wp:positionH>
            <wp:positionV relativeFrom="paragraph">
              <wp:posOffset>2303145</wp:posOffset>
            </wp:positionV>
            <wp:extent cx="525145" cy="81280"/>
            <wp:effectExtent l="0" t="0" r="8255" b="0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8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099BDA86" wp14:editId="0CD8A6A7">
            <wp:simplePos x="0" y="0"/>
            <wp:positionH relativeFrom="column">
              <wp:posOffset>351322</wp:posOffset>
            </wp:positionH>
            <wp:positionV relativeFrom="paragraph">
              <wp:posOffset>2596237</wp:posOffset>
            </wp:positionV>
            <wp:extent cx="534770" cy="82803"/>
            <wp:effectExtent l="0" t="0" r="0" b="0"/>
            <wp:wrapNone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8" cy="8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50E0503D" wp14:editId="27A1DE95">
            <wp:simplePos x="0" y="0"/>
            <wp:positionH relativeFrom="column">
              <wp:posOffset>4418750</wp:posOffset>
            </wp:positionH>
            <wp:positionV relativeFrom="paragraph">
              <wp:posOffset>2563227</wp:posOffset>
            </wp:positionV>
            <wp:extent cx="750770" cy="85172"/>
            <wp:effectExtent l="0" t="0" r="0" b="0"/>
            <wp:wrapNone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70" cy="8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035423CE" wp14:editId="240CDC04">
            <wp:simplePos x="0" y="0"/>
            <wp:positionH relativeFrom="column">
              <wp:posOffset>4461075</wp:posOffset>
            </wp:positionH>
            <wp:positionV relativeFrom="paragraph">
              <wp:posOffset>2308258</wp:posOffset>
            </wp:positionV>
            <wp:extent cx="708134" cy="80335"/>
            <wp:effectExtent l="0" t="0" r="0" b="0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34" cy="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  <w:lang w:eastAsia="pt-BR"/>
        </w:rPr>
        <w:drawing>
          <wp:anchor distT="0" distB="0" distL="114300" distR="114300" simplePos="0" relativeHeight="251977728" behindDoc="0" locked="0" layoutInCell="1" allowOverlap="1" wp14:anchorId="60C8DF9B" wp14:editId="2E1792D3">
            <wp:simplePos x="0" y="0"/>
            <wp:positionH relativeFrom="column">
              <wp:posOffset>4459270</wp:posOffset>
            </wp:positionH>
            <wp:positionV relativeFrom="paragraph">
              <wp:posOffset>2224672</wp:posOffset>
            </wp:positionV>
            <wp:extent cx="745791" cy="214580"/>
            <wp:effectExtent l="0" t="0" r="0" b="0"/>
            <wp:wrapNone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1" cy="2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  <w:lang w:eastAsia="pt-BR"/>
        </w:rPr>
        <w:drawing>
          <wp:anchor distT="0" distB="0" distL="114300" distR="114300" simplePos="0" relativeHeight="251975680" behindDoc="0" locked="0" layoutInCell="1" allowOverlap="1" wp14:anchorId="5F845DD6" wp14:editId="02D4D34F">
            <wp:simplePos x="0" y="0"/>
            <wp:positionH relativeFrom="column">
              <wp:posOffset>4461002</wp:posOffset>
            </wp:positionH>
            <wp:positionV relativeFrom="paragraph">
              <wp:posOffset>2532715</wp:posOffset>
            </wp:positionV>
            <wp:extent cx="745791" cy="214580"/>
            <wp:effectExtent l="0" t="0" r="0" b="0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91" cy="2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  <w:lang w:eastAsia="pt-BR"/>
        </w:rPr>
        <w:drawing>
          <wp:anchor distT="0" distB="0" distL="114300" distR="114300" simplePos="0" relativeHeight="251655166" behindDoc="0" locked="0" layoutInCell="1" allowOverlap="1" wp14:anchorId="3419C981" wp14:editId="65333695">
            <wp:simplePos x="0" y="0"/>
            <wp:positionH relativeFrom="column">
              <wp:posOffset>4461309</wp:posOffset>
            </wp:positionH>
            <wp:positionV relativeFrom="paragraph">
              <wp:posOffset>2226477</wp:posOffset>
            </wp:positionV>
            <wp:extent cx="745791" cy="214580"/>
            <wp:effectExtent l="0" t="0" r="0" b="0"/>
            <wp:wrapNone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6" cy="2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BC34E" w14:textId="16373404" w:rsidR="001641CA" w:rsidRPr="002129BC" w:rsidRDefault="00DB3692" w:rsidP="005A1A69">
      <w:pPr>
        <w:pStyle w:val="GS1Body"/>
        <w:jc w:val="left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/>
          <w:noProof/>
          <w:szCs w:val="20"/>
        </w:rPr>
        <w:lastRenderedPageBreak/>
        <w:drawing>
          <wp:anchor distT="0" distB="0" distL="114300" distR="114300" simplePos="0" relativeHeight="251839488" behindDoc="0" locked="0" layoutInCell="1" allowOverlap="1" wp14:anchorId="3FCCB0B6" wp14:editId="6EB75237">
            <wp:simplePos x="0" y="0"/>
            <wp:positionH relativeFrom="column">
              <wp:posOffset>546100</wp:posOffset>
            </wp:positionH>
            <wp:positionV relativeFrom="paragraph">
              <wp:posOffset>2861945</wp:posOffset>
            </wp:positionV>
            <wp:extent cx="6106795" cy="3513455"/>
            <wp:effectExtent l="0" t="0" r="8255" b="0"/>
            <wp:wrapSquare wrapText="bothSides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DBE" w:rsidRPr="002129BC">
        <w:rPr>
          <w:rFonts w:ascii="Verdana" w:hAnsi="Verdana"/>
          <w:noProof/>
          <w:szCs w:val="20"/>
        </w:rPr>
        <w:drawing>
          <wp:inline distT="0" distB="0" distL="0" distR="0" wp14:anchorId="6365360A" wp14:editId="09D9F77A">
            <wp:extent cx="6106795" cy="2766695"/>
            <wp:effectExtent l="0" t="0" r="8255" b="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A48F" w14:textId="7AA66581" w:rsidR="001641CA" w:rsidRPr="002129BC" w:rsidRDefault="001641CA" w:rsidP="005A1A69">
      <w:pPr>
        <w:pStyle w:val="GS1Body"/>
        <w:jc w:val="left"/>
        <w:rPr>
          <w:rFonts w:ascii="Verdana" w:hAnsi="Verdana"/>
          <w:szCs w:val="20"/>
          <w:lang w:eastAsia="pt-BR"/>
        </w:rPr>
      </w:pPr>
    </w:p>
    <w:p w14:paraId="680E56D0" w14:textId="02E6AB67" w:rsidR="001641CA" w:rsidRPr="002129BC" w:rsidRDefault="001641CA" w:rsidP="005A1A69">
      <w:pPr>
        <w:pStyle w:val="GS1Body"/>
        <w:jc w:val="left"/>
        <w:rPr>
          <w:rFonts w:ascii="Verdana" w:hAnsi="Verdana"/>
          <w:szCs w:val="20"/>
          <w:lang w:eastAsia="pt-BR"/>
        </w:rPr>
      </w:pPr>
    </w:p>
    <w:p w14:paraId="0FF3C5EC" w14:textId="2538FC63" w:rsidR="005A1A69" w:rsidRPr="002129BC" w:rsidRDefault="005A1A69" w:rsidP="001641CA">
      <w:pPr>
        <w:pStyle w:val="GS1Body"/>
        <w:rPr>
          <w:rFonts w:ascii="Verdana" w:hAnsi="Verdana"/>
          <w:szCs w:val="20"/>
          <w:lang w:eastAsia="pt-BR"/>
        </w:rPr>
      </w:pPr>
    </w:p>
    <w:p w14:paraId="0A530CF7" w14:textId="77777777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3CC06587" w14:textId="77777777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79B9AA87" w14:textId="77777777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5D648BF7" w14:textId="77777777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198E5048" w14:textId="62CFEA83" w:rsidR="005A1A69" w:rsidRPr="009F264C" w:rsidRDefault="009B6719" w:rsidP="005A1A69">
      <w:pPr>
        <w:pStyle w:val="GS1Body"/>
        <w:rPr>
          <w:rFonts w:ascii="Verdana" w:hAnsi="Verdana"/>
          <w:szCs w:val="20"/>
          <w:lang w:val="pt-BR" w:eastAsia="pt-BR"/>
        </w:rPr>
      </w:pPr>
      <w:r w:rsidRPr="009F264C">
        <w:rPr>
          <w:rFonts w:ascii="Verdana" w:hAnsi="Verdana"/>
          <w:szCs w:val="20"/>
          <w:lang w:val="pt-BR" w:eastAsia="pt-BR"/>
        </w:rPr>
        <w:t>Após preenchimento dos campos, clicar no botão “ Gerar EPC”:</w:t>
      </w:r>
    </w:p>
    <w:p w14:paraId="6C8A3840" w14:textId="36548409" w:rsidR="009B6719" w:rsidRPr="009F264C" w:rsidRDefault="002D1A59" w:rsidP="005A1A69">
      <w:pPr>
        <w:pStyle w:val="GS1Body"/>
        <w:rPr>
          <w:rFonts w:ascii="Verdana" w:hAnsi="Verdana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2482C837" wp14:editId="51C517BB">
            <wp:simplePos x="0" y="0"/>
            <wp:positionH relativeFrom="column">
              <wp:posOffset>456765</wp:posOffset>
            </wp:positionH>
            <wp:positionV relativeFrom="paragraph">
              <wp:posOffset>1193299</wp:posOffset>
            </wp:positionV>
            <wp:extent cx="177366" cy="130382"/>
            <wp:effectExtent l="0" t="0" r="0" b="3175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66" cy="13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A59">
        <w:rPr>
          <w:noProof/>
        </w:rPr>
        <w:drawing>
          <wp:anchor distT="0" distB="0" distL="114300" distR="114300" simplePos="0" relativeHeight="251984896" behindDoc="0" locked="0" layoutInCell="1" allowOverlap="1" wp14:anchorId="7959130F" wp14:editId="518DD6C8">
            <wp:simplePos x="0" y="0"/>
            <wp:positionH relativeFrom="column">
              <wp:posOffset>895150</wp:posOffset>
            </wp:positionH>
            <wp:positionV relativeFrom="paragraph">
              <wp:posOffset>1171374</wp:posOffset>
            </wp:positionV>
            <wp:extent cx="514952" cy="86860"/>
            <wp:effectExtent l="0" t="0" r="0" b="889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1" cy="8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DCFF4" w14:textId="16B020CC" w:rsidR="009B6719" w:rsidRPr="00AF296D" w:rsidRDefault="009B6719" w:rsidP="005A1A69">
      <w:pPr>
        <w:pStyle w:val="GS1Body"/>
        <w:rPr>
          <w:rFonts w:ascii="Verdana" w:hAnsi="Verdana"/>
          <w:szCs w:val="20"/>
          <w:lang w:val="pt-BR" w:eastAsia="pt-BR"/>
        </w:rPr>
      </w:pPr>
      <w:r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40512" behindDoc="0" locked="0" layoutInCell="1" allowOverlap="1" wp14:anchorId="0D84F915" wp14:editId="204FC2A8">
            <wp:simplePos x="0" y="0"/>
            <wp:positionH relativeFrom="column">
              <wp:posOffset>279400</wp:posOffset>
            </wp:positionH>
            <wp:positionV relativeFrom="paragraph">
              <wp:posOffset>175895</wp:posOffset>
            </wp:positionV>
            <wp:extent cx="6106795" cy="3274060"/>
            <wp:effectExtent l="0" t="0" r="8255" b="2540"/>
            <wp:wrapSquare wrapText="bothSides"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96D">
        <w:rPr>
          <w:rFonts w:ascii="Verdana" w:hAnsi="Verdana"/>
          <w:szCs w:val="20"/>
          <w:lang w:val="pt-BR" w:eastAsia="pt-BR"/>
        </w:rPr>
        <w:t>Em seguida, entrará na tela todas as etiquetas solicitadas:</w:t>
      </w:r>
    </w:p>
    <w:p w14:paraId="26C452FB" w14:textId="62F4D69F" w:rsidR="009B6719" w:rsidRPr="00AF296D" w:rsidRDefault="00E42295" w:rsidP="005A1A69">
      <w:pPr>
        <w:pStyle w:val="GS1Body"/>
        <w:rPr>
          <w:rFonts w:ascii="Verdana" w:hAnsi="Verdana"/>
          <w:szCs w:val="20"/>
          <w:lang w:val="pt-BR" w:eastAsia="pt-BR"/>
        </w:rPr>
      </w:pPr>
      <w:r w:rsidRPr="00E42295">
        <w:rPr>
          <w:noProof/>
        </w:rPr>
        <w:drawing>
          <wp:anchor distT="0" distB="0" distL="114300" distR="114300" simplePos="0" relativeHeight="252034048" behindDoc="0" locked="0" layoutInCell="1" allowOverlap="1" wp14:anchorId="2822D8FD" wp14:editId="5BFDD6F0">
            <wp:simplePos x="0" y="0"/>
            <wp:positionH relativeFrom="column">
              <wp:posOffset>307299</wp:posOffset>
            </wp:positionH>
            <wp:positionV relativeFrom="paragraph">
              <wp:posOffset>2256256</wp:posOffset>
            </wp:positionV>
            <wp:extent cx="490889" cy="80211"/>
            <wp:effectExtent l="0" t="0" r="4445" b="0"/>
            <wp:wrapNone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36096" behindDoc="0" locked="0" layoutInCell="1" allowOverlap="1" wp14:anchorId="48ACF47D" wp14:editId="3EA0F592">
            <wp:simplePos x="0" y="0"/>
            <wp:positionH relativeFrom="column">
              <wp:posOffset>307567</wp:posOffset>
            </wp:positionH>
            <wp:positionV relativeFrom="paragraph">
              <wp:posOffset>2530876</wp:posOffset>
            </wp:positionV>
            <wp:extent cx="490889" cy="80211"/>
            <wp:effectExtent l="0" t="0" r="4445" b="0"/>
            <wp:wrapNone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38144" behindDoc="0" locked="0" layoutInCell="1" allowOverlap="1" wp14:anchorId="5069B886" wp14:editId="3403390B">
            <wp:simplePos x="0" y="0"/>
            <wp:positionH relativeFrom="column">
              <wp:posOffset>302454</wp:posOffset>
            </wp:positionH>
            <wp:positionV relativeFrom="paragraph">
              <wp:posOffset>2780799</wp:posOffset>
            </wp:positionV>
            <wp:extent cx="490889" cy="80211"/>
            <wp:effectExtent l="0" t="0" r="4445" b="0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32000" behindDoc="0" locked="0" layoutInCell="1" allowOverlap="1" wp14:anchorId="6DCE548B" wp14:editId="0F7DF664">
            <wp:simplePos x="0" y="0"/>
            <wp:positionH relativeFrom="column">
              <wp:posOffset>302589</wp:posOffset>
            </wp:positionH>
            <wp:positionV relativeFrom="paragraph">
              <wp:posOffset>2001453</wp:posOffset>
            </wp:positionV>
            <wp:extent cx="490889" cy="80211"/>
            <wp:effectExtent l="0" t="0" r="4445" b="0"/>
            <wp:wrapNone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29952" behindDoc="0" locked="0" layoutInCell="1" allowOverlap="1" wp14:anchorId="05C755BF" wp14:editId="6454BE2D">
            <wp:simplePos x="0" y="0"/>
            <wp:positionH relativeFrom="column">
              <wp:posOffset>302288</wp:posOffset>
            </wp:positionH>
            <wp:positionV relativeFrom="paragraph">
              <wp:posOffset>1746083</wp:posOffset>
            </wp:positionV>
            <wp:extent cx="490889" cy="80211"/>
            <wp:effectExtent l="0" t="0" r="4445" b="0"/>
            <wp:wrapNone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27904" behindDoc="0" locked="0" layoutInCell="1" allowOverlap="1" wp14:anchorId="340D5576" wp14:editId="148A157B">
            <wp:simplePos x="0" y="0"/>
            <wp:positionH relativeFrom="column">
              <wp:posOffset>302695</wp:posOffset>
            </wp:positionH>
            <wp:positionV relativeFrom="paragraph">
              <wp:posOffset>1478179</wp:posOffset>
            </wp:positionV>
            <wp:extent cx="490889" cy="80211"/>
            <wp:effectExtent l="0" t="0" r="4445" b="0"/>
            <wp:wrapNone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24832" behindDoc="0" locked="0" layoutInCell="1" allowOverlap="1" wp14:anchorId="3AD401CB" wp14:editId="679114ED">
            <wp:simplePos x="0" y="0"/>
            <wp:positionH relativeFrom="column">
              <wp:posOffset>4363052</wp:posOffset>
            </wp:positionH>
            <wp:positionV relativeFrom="paragraph">
              <wp:posOffset>2532366</wp:posOffset>
            </wp:positionV>
            <wp:extent cx="726065" cy="127661"/>
            <wp:effectExtent l="0" t="0" r="0" b="5715"/>
            <wp:wrapNone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26880" behindDoc="0" locked="0" layoutInCell="1" allowOverlap="1" wp14:anchorId="304FE63F" wp14:editId="2A77D1D8">
            <wp:simplePos x="0" y="0"/>
            <wp:positionH relativeFrom="column">
              <wp:posOffset>4334477</wp:posOffset>
            </wp:positionH>
            <wp:positionV relativeFrom="paragraph">
              <wp:posOffset>2784127</wp:posOffset>
            </wp:positionV>
            <wp:extent cx="726065" cy="127661"/>
            <wp:effectExtent l="0" t="0" r="0" b="5715"/>
            <wp:wrapNone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22784" behindDoc="0" locked="0" layoutInCell="1" allowOverlap="1" wp14:anchorId="1757C254" wp14:editId="3D9DCE6D">
            <wp:simplePos x="0" y="0"/>
            <wp:positionH relativeFrom="column">
              <wp:posOffset>4430261</wp:posOffset>
            </wp:positionH>
            <wp:positionV relativeFrom="paragraph">
              <wp:posOffset>2259451</wp:posOffset>
            </wp:positionV>
            <wp:extent cx="726065" cy="127661"/>
            <wp:effectExtent l="0" t="0" r="0" b="5715"/>
            <wp:wrapNone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20736" behindDoc="0" locked="0" layoutInCell="1" allowOverlap="1" wp14:anchorId="3C1729DB" wp14:editId="1D7DE3CB">
            <wp:simplePos x="0" y="0"/>
            <wp:positionH relativeFrom="column">
              <wp:posOffset>4425783</wp:posOffset>
            </wp:positionH>
            <wp:positionV relativeFrom="paragraph">
              <wp:posOffset>2004715</wp:posOffset>
            </wp:positionV>
            <wp:extent cx="726065" cy="127661"/>
            <wp:effectExtent l="0" t="0" r="0" b="5715"/>
            <wp:wrapNone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18688" behindDoc="0" locked="0" layoutInCell="1" allowOverlap="1" wp14:anchorId="7F91B005" wp14:editId="473C6DB2">
            <wp:simplePos x="0" y="0"/>
            <wp:positionH relativeFrom="column">
              <wp:posOffset>4358172</wp:posOffset>
            </wp:positionH>
            <wp:positionV relativeFrom="paragraph">
              <wp:posOffset>1479837</wp:posOffset>
            </wp:positionV>
            <wp:extent cx="726065" cy="127661"/>
            <wp:effectExtent l="0" t="0" r="0" b="5715"/>
            <wp:wrapNone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C">
        <w:rPr>
          <w:noProof/>
        </w:rPr>
        <w:drawing>
          <wp:anchor distT="0" distB="0" distL="114300" distR="114300" simplePos="0" relativeHeight="252016640" behindDoc="0" locked="0" layoutInCell="1" allowOverlap="1" wp14:anchorId="41A636E2" wp14:editId="44080CA2">
            <wp:simplePos x="0" y="0"/>
            <wp:positionH relativeFrom="column">
              <wp:posOffset>4402455</wp:posOffset>
            </wp:positionH>
            <wp:positionV relativeFrom="paragraph">
              <wp:posOffset>1748175</wp:posOffset>
            </wp:positionV>
            <wp:extent cx="726065" cy="127661"/>
            <wp:effectExtent l="0" t="0" r="0" b="5715"/>
            <wp:wrapNone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65" cy="12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13568" behindDoc="0" locked="0" layoutInCell="1" allowOverlap="1" wp14:anchorId="68AE7B40" wp14:editId="2F63FAAB">
            <wp:simplePos x="0" y="0"/>
            <wp:positionH relativeFrom="column">
              <wp:posOffset>4401620</wp:posOffset>
            </wp:positionH>
            <wp:positionV relativeFrom="paragraph">
              <wp:posOffset>1690102</wp:posOffset>
            </wp:positionV>
            <wp:extent cx="793382" cy="192371"/>
            <wp:effectExtent l="0" t="0" r="6985" b="0"/>
            <wp:wrapNone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11520" behindDoc="0" locked="0" layoutInCell="1" allowOverlap="1" wp14:anchorId="79AD4330" wp14:editId="3396A766">
            <wp:simplePos x="0" y="0"/>
            <wp:positionH relativeFrom="column">
              <wp:posOffset>4365598</wp:posOffset>
            </wp:positionH>
            <wp:positionV relativeFrom="paragraph">
              <wp:posOffset>1962685</wp:posOffset>
            </wp:positionV>
            <wp:extent cx="793382" cy="192371"/>
            <wp:effectExtent l="0" t="0" r="6985" b="0"/>
            <wp:wrapNone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05376" behindDoc="0" locked="0" layoutInCell="1" allowOverlap="1" wp14:anchorId="6C367B55" wp14:editId="60DA78D5">
            <wp:simplePos x="0" y="0"/>
            <wp:positionH relativeFrom="column">
              <wp:posOffset>4401887</wp:posOffset>
            </wp:positionH>
            <wp:positionV relativeFrom="paragraph">
              <wp:posOffset>2195296</wp:posOffset>
            </wp:positionV>
            <wp:extent cx="793382" cy="192371"/>
            <wp:effectExtent l="0" t="0" r="6985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07424" behindDoc="0" locked="0" layoutInCell="1" allowOverlap="1" wp14:anchorId="2C12C4F3" wp14:editId="2F7B8FE1">
            <wp:simplePos x="0" y="0"/>
            <wp:positionH relativeFrom="column">
              <wp:posOffset>4363052</wp:posOffset>
            </wp:positionH>
            <wp:positionV relativeFrom="paragraph">
              <wp:posOffset>2469916</wp:posOffset>
            </wp:positionV>
            <wp:extent cx="793382" cy="192371"/>
            <wp:effectExtent l="0" t="0" r="6985" b="0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09472" behindDoc="0" locked="0" layoutInCell="1" allowOverlap="1" wp14:anchorId="689A54D5" wp14:editId="6204F6E2">
            <wp:simplePos x="0" y="0"/>
            <wp:positionH relativeFrom="column">
              <wp:posOffset>4365565</wp:posOffset>
            </wp:positionH>
            <wp:positionV relativeFrom="paragraph">
              <wp:posOffset>2732438</wp:posOffset>
            </wp:positionV>
            <wp:extent cx="793382" cy="192371"/>
            <wp:effectExtent l="0" t="0" r="6985" b="0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29">
        <w:rPr>
          <w:noProof/>
        </w:rPr>
        <w:drawing>
          <wp:anchor distT="0" distB="0" distL="114300" distR="114300" simplePos="0" relativeHeight="252003328" behindDoc="0" locked="0" layoutInCell="1" allowOverlap="1" wp14:anchorId="17638257" wp14:editId="60AFF6F1">
            <wp:simplePos x="0" y="0"/>
            <wp:positionH relativeFrom="column">
              <wp:posOffset>4364823</wp:posOffset>
            </wp:positionH>
            <wp:positionV relativeFrom="paragraph">
              <wp:posOffset>1417286</wp:posOffset>
            </wp:positionV>
            <wp:extent cx="793382" cy="192371"/>
            <wp:effectExtent l="0" t="0" r="6985" b="0"/>
            <wp:wrapNone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2" cy="19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33">
        <w:rPr>
          <w:noProof/>
        </w:rPr>
        <w:drawing>
          <wp:anchor distT="0" distB="0" distL="114300" distR="114300" simplePos="0" relativeHeight="251999232" behindDoc="0" locked="0" layoutInCell="1" allowOverlap="1" wp14:anchorId="5F2F7B5B" wp14:editId="4189C016">
            <wp:simplePos x="0" y="0"/>
            <wp:positionH relativeFrom="column">
              <wp:posOffset>856114</wp:posOffset>
            </wp:positionH>
            <wp:positionV relativeFrom="paragraph">
              <wp:posOffset>2482015</wp:posOffset>
            </wp:positionV>
            <wp:extent cx="741145" cy="182941"/>
            <wp:effectExtent l="0" t="0" r="1905" b="7620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5" cy="18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33">
        <w:rPr>
          <w:noProof/>
        </w:rPr>
        <w:drawing>
          <wp:anchor distT="0" distB="0" distL="114300" distR="114300" simplePos="0" relativeHeight="252001280" behindDoc="0" locked="0" layoutInCell="1" allowOverlap="1" wp14:anchorId="6693F29D" wp14:editId="1590E8E9">
            <wp:simplePos x="0" y="0"/>
            <wp:positionH relativeFrom="column">
              <wp:posOffset>844885</wp:posOffset>
            </wp:positionH>
            <wp:positionV relativeFrom="paragraph">
              <wp:posOffset>2746910</wp:posOffset>
            </wp:positionV>
            <wp:extent cx="741145" cy="182941"/>
            <wp:effectExtent l="0" t="0" r="1905" b="762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5" cy="18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5A7C427A" wp14:editId="41DDF049">
                <wp:simplePos x="0" y="0"/>
                <wp:positionH relativeFrom="column">
                  <wp:posOffset>301024</wp:posOffset>
                </wp:positionH>
                <wp:positionV relativeFrom="paragraph">
                  <wp:posOffset>1707448</wp:posOffset>
                </wp:positionV>
                <wp:extent cx="567823" cy="169612"/>
                <wp:effectExtent l="0" t="0" r="3810" b="1905"/>
                <wp:wrapNone/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DB30B" w14:textId="77777777" w:rsidR="002510B2" w:rsidRDefault="002510B2" w:rsidP="009F6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427A" id="_x0000_s1046" type="#_x0000_t202" style="position:absolute;left:0;text-align:left;margin-left:23.7pt;margin-top:134.45pt;width:44.7pt;height:13.3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" stroked="f">
                <v:textbox>
                  <w:txbxContent>
                    <w:p w14:paraId="523DB30B" w14:textId="77777777" w:rsidR="002510B2" w:rsidRDefault="002510B2" w:rsidP="009F6333"/>
                  </w:txbxContent>
                </v:textbox>
              </v:shape>
            </w:pict>
          </mc:Fallback>
        </mc:AlternateContent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621FBBC6" wp14:editId="78E83EF8">
                <wp:simplePos x="0" y="0"/>
                <wp:positionH relativeFrom="column">
                  <wp:posOffset>287087</wp:posOffset>
                </wp:positionH>
                <wp:positionV relativeFrom="paragraph">
                  <wp:posOffset>1962819</wp:posOffset>
                </wp:positionV>
                <wp:extent cx="567823" cy="169612"/>
                <wp:effectExtent l="0" t="0" r="3810" b="1905"/>
                <wp:wrapNone/>
                <wp:docPr id="3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3DF09" w14:textId="77777777" w:rsidR="002510B2" w:rsidRDefault="002510B2" w:rsidP="009F6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BBC6" id="_x0000_s1047" type="#_x0000_t202" style="position:absolute;left:0;text-align:left;margin-left:22.6pt;margin-top:154.55pt;width:44.7pt;height:13.3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" stroked="f">
                <v:textbox>
                  <w:txbxContent>
                    <w:p w14:paraId="58D3DF09" w14:textId="77777777" w:rsidR="002510B2" w:rsidRDefault="002510B2" w:rsidP="009F6333"/>
                  </w:txbxContent>
                </v:textbox>
              </v:shape>
            </w:pict>
          </mc:Fallback>
        </mc:AlternateContent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230AE2D" wp14:editId="0FA7CC1E">
                <wp:simplePos x="0" y="0"/>
                <wp:positionH relativeFrom="column">
                  <wp:posOffset>286553</wp:posOffset>
                </wp:positionH>
                <wp:positionV relativeFrom="paragraph">
                  <wp:posOffset>2222367</wp:posOffset>
                </wp:positionV>
                <wp:extent cx="567823" cy="169612"/>
                <wp:effectExtent l="0" t="0" r="3810" b="1905"/>
                <wp:wrapNone/>
                <wp:docPr id="3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99F0" w14:textId="77777777" w:rsidR="002510B2" w:rsidRDefault="002510B2" w:rsidP="009F6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AE2D" id="_x0000_s1048" type="#_x0000_t202" style="position:absolute;left:0;text-align:left;margin-left:22.55pt;margin-top:175pt;width:44.7pt;height:13.3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" stroked="f">
                <v:textbox>
                  <w:txbxContent>
                    <w:p w14:paraId="460D99F0" w14:textId="77777777" w:rsidR="002510B2" w:rsidRDefault="002510B2" w:rsidP="009F6333"/>
                  </w:txbxContent>
                </v:textbox>
              </v:shape>
            </w:pict>
          </mc:Fallback>
        </mc:AlternateContent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1A747DF3" wp14:editId="08B412D3">
                <wp:simplePos x="0" y="0"/>
                <wp:positionH relativeFrom="column">
                  <wp:posOffset>277161</wp:posOffset>
                </wp:positionH>
                <wp:positionV relativeFrom="paragraph">
                  <wp:posOffset>2496720</wp:posOffset>
                </wp:positionV>
                <wp:extent cx="567823" cy="169612"/>
                <wp:effectExtent l="0" t="0" r="3810" b="1905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557CE" w14:textId="77777777" w:rsidR="002510B2" w:rsidRDefault="002510B2" w:rsidP="009F6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7DF3" id="_x0000_s1049" type="#_x0000_t202" style="position:absolute;left:0;text-align:left;margin-left:21.8pt;margin-top:196.6pt;width:44.7pt;height:13.3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" stroked="f">
                <v:textbox>
                  <w:txbxContent>
                    <w:p w14:paraId="574557CE" w14:textId="77777777" w:rsidR="002510B2" w:rsidRDefault="002510B2" w:rsidP="009F6333"/>
                  </w:txbxContent>
                </v:textbox>
              </v:shape>
            </w:pict>
          </mc:Fallback>
        </mc:AlternateContent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6893389C" wp14:editId="74C3F3DC">
                <wp:simplePos x="0" y="0"/>
                <wp:positionH relativeFrom="column">
                  <wp:posOffset>277462</wp:posOffset>
                </wp:positionH>
                <wp:positionV relativeFrom="paragraph">
                  <wp:posOffset>2747278</wp:posOffset>
                </wp:positionV>
                <wp:extent cx="567823" cy="169612"/>
                <wp:effectExtent l="0" t="0" r="3810" b="1905"/>
                <wp:wrapNone/>
                <wp:docPr id="2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888A" w14:textId="77777777" w:rsidR="002510B2" w:rsidRDefault="002510B2" w:rsidP="009F63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389C" id="_x0000_s1050" type="#_x0000_t202" style="position:absolute;left:0;text-align:left;margin-left:21.85pt;margin-top:216.3pt;width:44.7pt;height:13.3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" stroked="f">
                <v:textbox>
                  <w:txbxContent>
                    <w:p w14:paraId="2CBC888A" w14:textId="77777777" w:rsidR="002510B2" w:rsidRDefault="002510B2" w:rsidP="009F6333"/>
                  </w:txbxContent>
                </v:textbox>
              </v:shape>
            </w:pict>
          </mc:Fallback>
        </mc:AlternateContent>
      </w:r>
      <w:r w:rsidR="009F6333" w:rsidRPr="009F6333">
        <w:rPr>
          <w:rFonts w:ascii="Verdana" w:hAnsi="Verdana"/>
          <w:noProof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72DEF95" wp14:editId="1A90191D">
                <wp:simplePos x="0" y="0"/>
                <wp:positionH relativeFrom="column">
                  <wp:posOffset>279133</wp:posOffset>
                </wp:positionH>
                <wp:positionV relativeFrom="paragraph">
                  <wp:posOffset>1440046</wp:posOffset>
                </wp:positionV>
                <wp:extent cx="567823" cy="169612"/>
                <wp:effectExtent l="0" t="0" r="3810" b="1905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23" cy="16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400C" w14:textId="03A17F67" w:rsidR="002510B2" w:rsidRDefault="002510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EF95" id="_x0000_s1051" type="#_x0000_t202" style="position:absolute;left:0;text-align:left;margin-left:22pt;margin-top:113.4pt;width:44.7pt;height:13.3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" stroked="f">
                <v:textbox>
                  <w:txbxContent>
                    <w:p w14:paraId="793D400C" w14:textId="03A17F67" w:rsidR="002510B2" w:rsidRDefault="002510B2"/>
                  </w:txbxContent>
                </v:textbox>
              </v:shape>
            </w:pict>
          </mc:Fallback>
        </mc:AlternateContent>
      </w:r>
      <w:r w:rsidR="009B6719"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42560" behindDoc="0" locked="0" layoutInCell="1" allowOverlap="1" wp14:anchorId="6E7B5910" wp14:editId="00CA6F2A">
            <wp:simplePos x="0" y="0"/>
            <wp:positionH relativeFrom="column">
              <wp:posOffset>228600</wp:posOffset>
            </wp:positionH>
            <wp:positionV relativeFrom="paragraph">
              <wp:posOffset>2432685</wp:posOffset>
            </wp:positionV>
            <wp:extent cx="6106795" cy="977265"/>
            <wp:effectExtent l="0" t="0" r="8255" b="0"/>
            <wp:wrapSquare wrapText="bothSides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719" w:rsidRPr="002129BC">
        <w:rPr>
          <w:rFonts w:ascii="Verdana" w:hAnsi="Verdana"/>
          <w:noProof/>
          <w:szCs w:val="20"/>
        </w:rPr>
        <w:drawing>
          <wp:anchor distT="0" distB="0" distL="114300" distR="114300" simplePos="0" relativeHeight="251841536" behindDoc="0" locked="0" layoutInCell="1" allowOverlap="1" wp14:anchorId="4984578C" wp14:editId="71173F4C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6106795" cy="2204085"/>
            <wp:effectExtent l="0" t="0" r="8255" b="5715"/>
            <wp:wrapSquare wrapText="bothSides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C02E5" w14:textId="7A464E96" w:rsidR="009B6719" w:rsidRPr="00AF296D" w:rsidRDefault="009B6719" w:rsidP="005A1A69">
      <w:pPr>
        <w:pStyle w:val="GS1Body"/>
        <w:rPr>
          <w:rFonts w:ascii="Verdana" w:hAnsi="Verdana"/>
          <w:szCs w:val="20"/>
          <w:lang w:val="pt-BR" w:eastAsia="pt-BR"/>
        </w:rPr>
      </w:pPr>
    </w:p>
    <w:p w14:paraId="7641CDD8" w14:textId="3BFA1017" w:rsidR="009B6719" w:rsidRPr="00AF296D" w:rsidRDefault="009B6719" w:rsidP="005A1A69">
      <w:pPr>
        <w:pStyle w:val="GS1Body"/>
        <w:rPr>
          <w:rFonts w:ascii="Verdana" w:hAnsi="Verdana"/>
          <w:szCs w:val="20"/>
          <w:lang w:val="pt-BR" w:eastAsia="pt-BR"/>
        </w:rPr>
      </w:pPr>
    </w:p>
    <w:p w14:paraId="03481AED" w14:textId="3D16645F" w:rsidR="009B6719" w:rsidRPr="002129BC" w:rsidRDefault="009B6719" w:rsidP="009B6719">
      <w:pPr>
        <w:pStyle w:val="GS1Body"/>
        <w:jc w:val="center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/>
          <w:noProof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2ED609" wp14:editId="23E44AC9">
                <wp:simplePos x="0" y="0"/>
                <wp:positionH relativeFrom="column">
                  <wp:posOffset>2978150</wp:posOffset>
                </wp:positionH>
                <wp:positionV relativeFrom="paragraph">
                  <wp:posOffset>417195</wp:posOffset>
                </wp:positionV>
                <wp:extent cx="190500" cy="285750"/>
                <wp:effectExtent l="19050" t="19050" r="38100" b="19050"/>
                <wp:wrapNone/>
                <wp:docPr id="228" name="Seta: para Cima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CECBE" id="Seta: para Cima 228" o:spid="_x0000_s1026" type="#_x0000_t68" style="position:absolute;margin-left:234.5pt;margin-top:32.85pt;width:15pt;height:22.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" adj="7200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CFC862" wp14:editId="0815CFEC">
                <wp:simplePos x="0" y="0"/>
                <wp:positionH relativeFrom="column">
                  <wp:posOffset>3467100</wp:posOffset>
                </wp:positionH>
                <wp:positionV relativeFrom="paragraph">
                  <wp:posOffset>417195</wp:posOffset>
                </wp:positionV>
                <wp:extent cx="190500" cy="285750"/>
                <wp:effectExtent l="19050" t="19050" r="38100" b="19050"/>
                <wp:wrapNone/>
                <wp:docPr id="230" name="Seta: para Cima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C249" id="Seta: para Cima 230" o:spid="_x0000_s1026" type="#_x0000_t68" style="position:absolute;margin-left:273pt;margin-top:32.85pt;width:15pt;height:22.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" adj="7200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Cs w:val="20"/>
        </w:rPr>
        <w:drawing>
          <wp:inline distT="0" distB="0" distL="0" distR="0" wp14:anchorId="23CD1DA2" wp14:editId="47D64E7A">
            <wp:extent cx="953453" cy="495300"/>
            <wp:effectExtent l="0" t="0" r="0" b="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955830" cy="4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16DD" w14:textId="6C07DDCA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422AA476" w14:textId="4A3203B9" w:rsidR="005A1A69" w:rsidRPr="002129BC" w:rsidRDefault="00A0301E" w:rsidP="005A1A69">
      <w:pPr>
        <w:pStyle w:val="GS1Body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 w:cs="Verdana,Bold"/>
          <w:noProof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B6E6D0" wp14:editId="038D6B93">
                <wp:simplePos x="0" y="0"/>
                <wp:positionH relativeFrom="margin">
                  <wp:posOffset>2660650</wp:posOffset>
                </wp:positionH>
                <wp:positionV relativeFrom="paragraph">
                  <wp:posOffset>17145</wp:posOffset>
                </wp:positionV>
                <wp:extent cx="736600" cy="355600"/>
                <wp:effectExtent l="0" t="0" r="6350" b="6350"/>
                <wp:wrapNone/>
                <wp:docPr id="231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DB665" w14:textId="47271A00" w:rsidR="002510B2" w:rsidRPr="00226889" w:rsidRDefault="002510B2" w:rsidP="009B671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 xml:space="preserve">Baixar Arquivo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6E6D0" id="_x0000_s1052" type="#_x0000_t202" style="position:absolute;left:0;text-align:left;margin-left:209.5pt;margin-top:1.35pt;width:58pt;height:28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" fillcolor="white [3201]" stroked="f" strokeweight=".5pt">
                <v:textbox>
                  <w:txbxContent>
                    <w:p w14:paraId="233DB665" w14:textId="47271A00" w:rsidR="002510B2" w:rsidRPr="00226889" w:rsidRDefault="002510B2" w:rsidP="009B671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 xml:space="preserve">Baixar Arquivo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719" w:rsidRPr="002129BC">
        <w:rPr>
          <w:rFonts w:ascii="Verdana" w:hAnsi="Verdana" w:cs="Verdana,Bold"/>
          <w:noProof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D55129" wp14:editId="6364A44B">
                <wp:simplePos x="0" y="0"/>
                <wp:positionH relativeFrom="margin">
                  <wp:posOffset>3282950</wp:posOffset>
                </wp:positionH>
                <wp:positionV relativeFrom="paragraph">
                  <wp:posOffset>18415</wp:posOffset>
                </wp:positionV>
                <wp:extent cx="736600" cy="222250"/>
                <wp:effectExtent l="0" t="0" r="6350" b="6350"/>
                <wp:wrapNone/>
                <wp:docPr id="232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13F4C" w14:textId="4DA2AEE6" w:rsidR="002510B2" w:rsidRPr="00226889" w:rsidRDefault="002510B2" w:rsidP="009B671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>Excluir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5129" id="_x0000_s1053" type="#_x0000_t202" style="position:absolute;left:0;text-align:left;margin-left:258.5pt;margin-top:1.45pt;width:58pt;height:17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" fillcolor="white [3201]" stroked="f" strokeweight=".5pt">
                <v:textbox>
                  <w:txbxContent>
                    <w:p w14:paraId="58313F4C" w14:textId="4DA2AEE6" w:rsidR="002510B2" w:rsidRPr="00226889" w:rsidRDefault="002510B2" w:rsidP="009B671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>Excluir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791E6" w14:textId="74EFB13D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0DBF2FDA" w14:textId="1620542B" w:rsidR="009B6719" w:rsidRPr="002129BC" w:rsidRDefault="00362CD8" w:rsidP="005A1A69">
      <w:pPr>
        <w:pStyle w:val="GS1Body"/>
        <w:rPr>
          <w:rFonts w:ascii="Verdana" w:hAnsi="Verdana"/>
          <w:szCs w:val="20"/>
          <w:lang w:eastAsia="pt-BR"/>
        </w:rPr>
      </w:pPr>
      <w:r w:rsidRPr="002129BC">
        <w:rPr>
          <w:rFonts w:ascii="Verdana" w:hAnsi="Verdana"/>
          <w:szCs w:val="20"/>
          <w:lang w:eastAsia="pt-BR"/>
        </w:rPr>
        <w:t>Clique em baixar arquivo .</w:t>
      </w:r>
    </w:p>
    <w:p w14:paraId="3B22059A" w14:textId="77777777" w:rsidR="009B6719" w:rsidRPr="002129BC" w:rsidRDefault="009B671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25CEC378" w14:textId="02D95F33" w:rsidR="00367800" w:rsidRPr="00D0682E" w:rsidRDefault="00C966F5" w:rsidP="00C752A6">
      <w:pPr>
        <w:pStyle w:val="Ttulo2"/>
        <w:rPr>
          <w:rFonts w:ascii="Verdana" w:hAnsi="Verdana"/>
          <w:color w:val="1F497D" w:themeColor="text2"/>
          <w:sz w:val="20"/>
          <w:szCs w:val="20"/>
          <w:lang w:eastAsia="pt-BR"/>
        </w:rPr>
      </w:pPr>
      <w:bookmarkStart w:id="20" w:name="_Toc12444214"/>
      <w:r w:rsidRPr="00D0682E">
        <w:rPr>
          <w:rFonts w:ascii="Verdana" w:hAnsi="Verdana"/>
          <w:color w:val="1F497D" w:themeColor="text2"/>
          <w:sz w:val="20"/>
          <w:szCs w:val="20"/>
          <w:lang w:eastAsia="pt-BR"/>
        </w:rPr>
        <w:t>Criar o código</w:t>
      </w:r>
      <w:r w:rsidR="00574638" w:rsidRPr="00D0682E">
        <w:rPr>
          <w:rFonts w:ascii="Verdana" w:hAnsi="Verdana"/>
          <w:color w:val="1F497D" w:themeColor="text2"/>
          <w:sz w:val="20"/>
          <w:szCs w:val="20"/>
          <w:lang w:eastAsia="pt-BR"/>
        </w:rPr>
        <w:t xml:space="preserve"> GLN</w:t>
      </w:r>
      <w:bookmarkEnd w:id="20"/>
      <w:r w:rsidR="001641CA" w:rsidRPr="00D0682E">
        <w:rPr>
          <w:rFonts w:ascii="Verdana" w:hAnsi="Verdana"/>
          <w:noProof/>
          <w:color w:val="1F497D" w:themeColor="text2"/>
          <w:sz w:val="20"/>
          <w:szCs w:val="20"/>
        </w:rPr>
        <w:t xml:space="preserve"> </w:t>
      </w:r>
    </w:p>
    <w:p w14:paraId="5F6A3C45" w14:textId="09971E7A" w:rsidR="005A1A69" w:rsidRPr="002129BC" w:rsidRDefault="005A1A69" w:rsidP="005A1A69">
      <w:pPr>
        <w:pStyle w:val="GS1Body"/>
        <w:rPr>
          <w:rFonts w:ascii="Verdana" w:hAnsi="Verdana"/>
          <w:szCs w:val="20"/>
          <w:lang w:eastAsia="pt-BR"/>
        </w:rPr>
      </w:pPr>
    </w:p>
    <w:p w14:paraId="6B8D5105" w14:textId="7CBD21C9" w:rsidR="00574638" w:rsidRPr="002129BC" w:rsidRDefault="001C4825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>Para criar o código GLN, acessar o menu esquerdo, s</w:t>
      </w:r>
      <w:r w:rsidR="00574638" w:rsidRPr="002129BC">
        <w:rPr>
          <w:rFonts w:ascii="Verdana" w:hAnsi="Verdana" w:cs="Verdana"/>
          <w:bCs/>
          <w:sz w:val="20"/>
          <w:szCs w:val="20"/>
          <w:lang w:val="pt-BR"/>
        </w:rPr>
        <w:t>elecion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>ar</w:t>
      </w:r>
      <w:r w:rsidR="00574638" w:rsidRPr="002129BC">
        <w:rPr>
          <w:rFonts w:ascii="Verdana" w:hAnsi="Verdana" w:cs="Verdana"/>
          <w:bCs/>
          <w:sz w:val="20"/>
          <w:szCs w:val="20"/>
          <w:lang w:val="pt-BR"/>
        </w:rPr>
        <w:t xml:space="preserve"> a opção 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>“</w:t>
      </w:r>
      <w:r w:rsidR="00574638" w:rsidRPr="002129BC">
        <w:rPr>
          <w:rFonts w:ascii="Verdana" w:hAnsi="Verdana" w:cs="Verdana"/>
          <w:bCs/>
          <w:sz w:val="20"/>
          <w:szCs w:val="20"/>
          <w:lang w:val="pt-BR"/>
        </w:rPr>
        <w:t xml:space="preserve">Localizações </w:t>
      </w:r>
      <w:r w:rsidR="00D13E27" w:rsidRPr="002129BC">
        <w:rPr>
          <w:rFonts w:ascii="Verdana" w:hAnsi="Verdana" w:cs="Verdana"/>
          <w:bCs/>
          <w:sz w:val="20"/>
          <w:szCs w:val="20"/>
          <w:lang w:val="pt-BR"/>
        </w:rPr>
        <w:t>GLN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>”.</w:t>
      </w:r>
    </w:p>
    <w:p w14:paraId="2E280FE4" w14:textId="51F67665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</w:p>
    <w:p w14:paraId="425C1B9D" w14:textId="3175675F" w:rsidR="00574638" w:rsidRPr="002129BC" w:rsidRDefault="00D13E27" w:rsidP="00D13E27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88B315" wp14:editId="26FFAC70">
                <wp:simplePos x="0" y="0"/>
                <wp:positionH relativeFrom="margin">
                  <wp:posOffset>2825750</wp:posOffset>
                </wp:positionH>
                <wp:positionV relativeFrom="paragraph">
                  <wp:posOffset>1655445</wp:posOffset>
                </wp:positionV>
                <wp:extent cx="3200400" cy="444500"/>
                <wp:effectExtent l="0" t="0" r="19050" b="12700"/>
                <wp:wrapNone/>
                <wp:docPr id="45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DADFC" w14:textId="229C57BE" w:rsidR="002510B2" w:rsidRPr="005170F9" w:rsidRDefault="002510B2" w:rsidP="00D13E2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“Clicar em Localizações GLN” para acessar o menu de GLNs e cadastrar um novo GLN no CNP 3.0.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B315" id="_x0000_s1054" type="#_x0000_t202" style="position:absolute;left:0;text-align:left;margin-left:222.5pt;margin-top:130.35pt;width:252pt;height:3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" fillcolor="white [3201]" strokeweight=".5pt">
                <v:textbox>
                  <w:txbxContent>
                    <w:p w14:paraId="67FDADFC" w14:textId="229C57BE" w:rsidR="002510B2" w:rsidRPr="005170F9" w:rsidRDefault="002510B2" w:rsidP="00D13E27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“Clicar em Localizações GLN” para acessar o menu de GLNs e cadastrar um novo GLN no CNP 3.0.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"/>
          <w:bCs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AC0DD5E" wp14:editId="3986FA56">
                <wp:simplePos x="0" y="0"/>
                <wp:positionH relativeFrom="column">
                  <wp:posOffset>1720850</wp:posOffset>
                </wp:positionH>
                <wp:positionV relativeFrom="paragraph">
                  <wp:posOffset>1735455</wp:posOffset>
                </wp:positionV>
                <wp:extent cx="869950" cy="166370"/>
                <wp:effectExtent l="0" t="0" r="25400" b="24130"/>
                <wp:wrapNone/>
                <wp:docPr id="44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135C" id="Seta para a esquerda 57" o:spid="_x0000_s1026" type="#_x0000_t66" style="position:absolute;margin-left:135.5pt;margin-top:136.65pt;width:68.5pt;height:13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" adj="2065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5BAAE89C" wp14:editId="0A3E912F">
            <wp:extent cx="1162050" cy="247876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166017" cy="248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F4D2" w14:textId="109A42A0" w:rsidR="00D13E27" w:rsidRPr="002129BC" w:rsidRDefault="00D13E27" w:rsidP="00D13E27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</w:p>
    <w:p w14:paraId="7ED669F5" w14:textId="519D629C" w:rsidR="00574638" w:rsidRPr="002129BC" w:rsidRDefault="001C4825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>Na parte superior</w:t>
      </w:r>
      <w:r w:rsidR="00D13E27" w:rsidRPr="002129BC">
        <w:rPr>
          <w:rFonts w:ascii="Verdana" w:hAnsi="Verdana" w:cs="Verdana"/>
          <w:bCs/>
          <w:sz w:val="20"/>
          <w:szCs w:val="20"/>
          <w:lang w:val="pt-BR"/>
        </w:rPr>
        <w:t xml:space="preserve"> à direita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da tela, </w:t>
      </w:r>
      <w:r w:rsidR="00574638" w:rsidRPr="002129BC">
        <w:rPr>
          <w:rFonts w:ascii="Verdana" w:hAnsi="Verdana" w:cs="Verdana"/>
          <w:bCs/>
          <w:sz w:val="20"/>
          <w:szCs w:val="20"/>
          <w:lang w:val="pt-BR"/>
        </w:rPr>
        <w:t xml:space="preserve">clique </w:t>
      </w:r>
      <w:r w:rsidR="00D13E27" w:rsidRPr="002129BC">
        <w:rPr>
          <w:rFonts w:ascii="Verdana" w:hAnsi="Verdana" w:cs="Verdana"/>
          <w:bCs/>
          <w:sz w:val="20"/>
          <w:szCs w:val="20"/>
          <w:lang w:val="pt-BR"/>
        </w:rPr>
        <w:t>no seguinte botão:</w:t>
      </w:r>
    </w:p>
    <w:p w14:paraId="6A743007" w14:textId="003DEC22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A49BAF" wp14:editId="1D5466AF">
                <wp:simplePos x="0" y="0"/>
                <wp:positionH relativeFrom="margin">
                  <wp:posOffset>3625850</wp:posOffset>
                </wp:positionH>
                <wp:positionV relativeFrom="paragraph">
                  <wp:posOffset>158750</wp:posOffset>
                </wp:positionV>
                <wp:extent cx="2838450" cy="393700"/>
                <wp:effectExtent l="0" t="0" r="19050" b="25400"/>
                <wp:wrapNone/>
                <wp:docPr id="53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2F030" w14:textId="6CDED9E1" w:rsidR="002510B2" w:rsidRPr="005170F9" w:rsidRDefault="002510B2" w:rsidP="00D13E2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“Clicar em Novo GLN” para cadastrar um novo GLN no CNP 3.0.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9BAF" id="_x0000_s1055" type="#_x0000_t202" style="position:absolute;left:0;text-align:left;margin-left:285.5pt;margin-top:12.5pt;width:223.5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" fillcolor="white [3201]" strokeweight=".5pt">
                <v:textbox>
                  <w:txbxContent>
                    <w:p w14:paraId="1932F030" w14:textId="6CDED9E1" w:rsidR="002510B2" w:rsidRPr="005170F9" w:rsidRDefault="002510B2" w:rsidP="00D13E27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“Clicar em Novo GLN” para cadastrar um novo GLN no CNP 3.0.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65AEB9" w14:textId="120107DE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676EFD" wp14:editId="49F3FA4D">
                <wp:simplePos x="0" y="0"/>
                <wp:positionH relativeFrom="column">
                  <wp:posOffset>2628900</wp:posOffset>
                </wp:positionH>
                <wp:positionV relativeFrom="paragraph">
                  <wp:posOffset>89535</wp:posOffset>
                </wp:positionV>
                <wp:extent cx="869950" cy="166370"/>
                <wp:effectExtent l="0" t="0" r="25400" b="24130"/>
                <wp:wrapNone/>
                <wp:docPr id="51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9133" id="Seta para a esquerda 57" o:spid="_x0000_s1026" type="#_x0000_t66" style="position:absolute;margin-left:207pt;margin-top:7.05pt;width:68.5pt;height:13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" adj="2065" fillcolor="#4f81bd [3204]" strokecolor="#243f60 [1604]" strokeweight="2pt"/>
            </w:pict>
          </mc:Fallback>
        </mc:AlternateConten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C0A1DC7" wp14:editId="2FD634B0">
            <wp:extent cx="2098675" cy="401633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32305" cy="4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EBAB" w14:textId="3E65A97F" w:rsidR="001C4825" w:rsidRPr="002129BC" w:rsidRDefault="001C4825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Cs/>
          <w:sz w:val="20"/>
          <w:szCs w:val="20"/>
          <w:lang w:val="pt-BR"/>
        </w:rPr>
      </w:pPr>
    </w:p>
    <w:p w14:paraId="7FEB7C62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605F4BAA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262D7FBE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6A0131AD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65B1ED9D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6A3F3F45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06B005DD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38075583" w14:textId="77777777" w:rsidR="00E847A7" w:rsidRPr="002129BC" w:rsidRDefault="00E847A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</w:p>
    <w:p w14:paraId="4887122E" w14:textId="0F6C6F5C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sz w:val="20"/>
          <w:szCs w:val="20"/>
          <w:lang w:val="pt-BR"/>
        </w:rPr>
      </w:pPr>
      <w:r w:rsidRPr="002129BC">
        <w:rPr>
          <w:rFonts w:ascii="Verdana" w:hAnsi="Verdana" w:cs="Verdana"/>
          <w:sz w:val="20"/>
          <w:szCs w:val="20"/>
          <w:lang w:val="pt-BR"/>
        </w:rPr>
        <w:t>Escolha o tipo de GLN:</w:t>
      </w:r>
    </w:p>
    <w:p w14:paraId="2FFF9556" w14:textId="77777777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/>
          <w:bCs/>
          <w:sz w:val="20"/>
          <w:szCs w:val="20"/>
          <w:lang w:val="pt-BR"/>
        </w:rPr>
      </w:pPr>
    </w:p>
    <w:p w14:paraId="5BA31431" w14:textId="05DD9EBD" w:rsidR="00D13E27" w:rsidRPr="002129BC" w:rsidRDefault="00D13E27" w:rsidP="003F30B9">
      <w:pPr>
        <w:pStyle w:val="PargrafodaLista"/>
        <w:autoSpaceDE w:val="0"/>
        <w:autoSpaceDN w:val="0"/>
        <w:adjustRightInd w:val="0"/>
        <w:rPr>
          <w:rFonts w:ascii="Verdana" w:hAnsi="Verdana" w:cs="Verdana"/>
          <w:b/>
          <w:bCs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221F6B3D" wp14:editId="47B0202D">
            <wp:extent cx="6106795" cy="3769360"/>
            <wp:effectExtent l="0" t="0" r="8255" b="25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3C0C" w14:textId="77777777" w:rsidR="00D13E27" w:rsidRPr="002129BC" w:rsidRDefault="00D13E27" w:rsidP="001C4825">
      <w:pPr>
        <w:pStyle w:val="PargrafodaLista"/>
        <w:autoSpaceDE w:val="0"/>
        <w:autoSpaceDN w:val="0"/>
        <w:adjustRightInd w:val="0"/>
        <w:jc w:val="both"/>
        <w:rPr>
          <w:rFonts w:ascii="Verdana" w:hAnsi="Verdana" w:cs="Verdana"/>
          <w:b/>
          <w:bCs/>
          <w:sz w:val="20"/>
          <w:szCs w:val="20"/>
          <w:lang w:val="pt-BR"/>
        </w:rPr>
      </w:pPr>
    </w:p>
    <w:p w14:paraId="527389FF" w14:textId="3374EAA7" w:rsidR="001114DA" w:rsidRPr="002129BC" w:rsidRDefault="001114DA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/>
          <w:bCs/>
          <w:sz w:val="20"/>
          <w:szCs w:val="20"/>
          <w:lang w:val="pt-BR"/>
        </w:rPr>
        <w:t xml:space="preserve"> </w:t>
      </w:r>
      <w:r w:rsidR="00A73F5F" w:rsidRPr="002129BC">
        <w:rPr>
          <w:rFonts w:ascii="Verdana" w:hAnsi="Verdana" w:cs="Verdana"/>
          <w:bCs/>
          <w:sz w:val="20"/>
          <w:szCs w:val="20"/>
          <w:lang w:val="pt-BR"/>
        </w:rPr>
        <w:t>Preencher todos os campos</w:t>
      </w:r>
      <w:r w:rsidR="009233D6" w:rsidRPr="002129BC">
        <w:rPr>
          <w:rFonts w:ascii="Verdana" w:hAnsi="Verdana" w:cs="Verdana"/>
          <w:bCs/>
          <w:sz w:val="20"/>
          <w:szCs w:val="20"/>
          <w:lang w:val="pt-BR"/>
        </w:rPr>
        <w:t xml:space="preserve"> da tela, </w:t>
      </w:r>
      <w:r w:rsidR="009301B1" w:rsidRPr="002129BC">
        <w:rPr>
          <w:rFonts w:ascii="Verdana" w:hAnsi="Verdana" w:cs="Verdana"/>
          <w:bCs/>
          <w:sz w:val="20"/>
          <w:szCs w:val="20"/>
          <w:lang w:val="pt-BR"/>
        </w:rPr>
        <w:t>de acordo com o tipo de GLN selecionado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>:</w:t>
      </w:r>
    </w:p>
    <w:p w14:paraId="275AC97C" w14:textId="60F05D98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31E7849D" w14:textId="42C28402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- </w:t>
      </w:r>
      <w:r w:rsidRPr="002129BC">
        <w:rPr>
          <w:rFonts w:ascii="Verdana" w:hAnsi="Verdana" w:cs="Verdana"/>
          <w:b/>
          <w:sz w:val="20"/>
          <w:szCs w:val="20"/>
          <w:lang w:val="pt-BR"/>
        </w:rPr>
        <w:t>Entidade Legal: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Nome</w:t>
      </w:r>
      <w:r w:rsidR="0031112B">
        <w:rPr>
          <w:rFonts w:ascii="Verdana" w:hAnsi="Verdana" w:cs="Verdana"/>
          <w:bCs/>
          <w:sz w:val="20"/>
          <w:szCs w:val="20"/>
          <w:lang w:val="pt-BR"/>
        </w:rPr>
        <w:t>/Descrição</w:t>
      </w:r>
    </w:p>
    <w:p w14:paraId="783C6622" w14:textId="16A20D2B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Número de Registro Legal (CNPJ/CPF)</w:t>
      </w:r>
    </w:p>
    <w:p w14:paraId="069A75F4" w14:textId="38CC9833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2A1AA646" w14:textId="37EE5E4D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- </w:t>
      </w:r>
      <w:r w:rsidRPr="002129BC">
        <w:rPr>
          <w:rFonts w:ascii="Verdana" w:hAnsi="Verdana" w:cs="Verdana"/>
          <w:b/>
          <w:sz w:val="20"/>
          <w:szCs w:val="20"/>
          <w:lang w:val="pt-BR"/>
        </w:rPr>
        <w:t xml:space="preserve">Função: </w:t>
      </w:r>
      <w:r w:rsidR="0031112B" w:rsidRPr="002129BC">
        <w:rPr>
          <w:rFonts w:ascii="Verdana" w:hAnsi="Verdana" w:cs="Verdana"/>
          <w:bCs/>
          <w:sz w:val="20"/>
          <w:szCs w:val="20"/>
          <w:lang w:val="pt-BR"/>
        </w:rPr>
        <w:t>Nome</w:t>
      </w:r>
      <w:r w:rsidR="0031112B">
        <w:rPr>
          <w:rFonts w:ascii="Verdana" w:hAnsi="Verdana" w:cs="Verdana"/>
          <w:bCs/>
          <w:sz w:val="20"/>
          <w:szCs w:val="20"/>
          <w:lang w:val="pt-BR"/>
        </w:rPr>
        <w:t>/Descrição</w:t>
      </w:r>
    </w:p>
    <w:p w14:paraId="5B69A066" w14:textId="4753ECFF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Número de Registro Legal (CNPJ/CPF)</w:t>
      </w:r>
    </w:p>
    <w:p w14:paraId="79B7DE3B" w14:textId="1DD57758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0F6D21D5" w14:textId="1A7E3445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- </w:t>
      </w:r>
      <w:r w:rsidRPr="002129BC">
        <w:rPr>
          <w:rFonts w:ascii="Verdana" w:hAnsi="Verdana" w:cs="Verdana"/>
          <w:b/>
          <w:sz w:val="20"/>
          <w:szCs w:val="20"/>
          <w:lang w:val="pt-BR"/>
        </w:rPr>
        <w:t>Localização Física:</w:t>
      </w: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</w:t>
      </w:r>
      <w:r w:rsidR="0031112B" w:rsidRPr="002129BC">
        <w:rPr>
          <w:rFonts w:ascii="Verdana" w:hAnsi="Verdana" w:cs="Verdana"/>
          <w:bCs/>
          <w:sz w:val="20"/>
          <w:szCs w:val="20"/>
          <w:lang w:val="pt-BR"/>
        </w:rPr>
        <w:t>Nome</w:t>
      </w:r>
      <w:r w:rsidR="0031112B">
        <w:rPr>
          <w:rFonts w:ascii="Verdana" w:hAnsi="Verdana" w:cs="Verdana"/>
          <w:bCs/>
          <w:sz w:val="20"/>
          <w:szCs w:val="20"/>
          <w:lang w:val="pt-BR"/>
        </w:rPr>
        <w:t>/Descrição</w:t>
      </w:r>
    </w:p>
    <w:p w14:paraId="68B796AF" w14:textId="1E97FFF2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Entidade Relacionada</w:t>
      </w:r>
    </w:p>
    <w:p w14:paraId="564FDFC6" w14:textId="75BEC19A" w:rsidR="00534F07" w:rsidRPr="002129BC" w:rsidRDefault="009301B1" w:rsidP="00534F07">
      <w:pPr>
        <w:tabs>
          <w:tab w:val="center" w:pos="4988"/>
        </w:tabs>
        <w:ind w:left="720"/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</w:t>
      </w:r>
      <w:r w:rsidR="00534F07"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CEP - Assim que preencher o CEP, o campo: Endereço, Bairro, Cidade e    Estado é automaticamente completado.</w:t>
      </w:r>
    </w:p>
    <w:p w14:paraId="4B213628" w14:textId="24228F49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Endereço</w:t>
      </w:r>
    </w:p>
    <w:p w14:paraId="5CDFB1BE" w14:textId="4464ECCE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Número</w:t>
      </w:r>
    </w:p>
    <w:p w14:paraId="6EDD6949" w14:textId="2A803CDC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Bairro</w:t>
      </w:r>
    </w:p>
    <w:p w14:paraId="14AB8E1B" w14:textId="6E392AB4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Estado</w:t>
      </w:r>
    </w:p>
    <w:p w14:paraId="222831B4" w14:textId="021DCF78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Cidade  </w:t>
      </w:r>
    </w:p>
    <w:p w14:paraId="4CACD029" w14:textId="2F0CD11A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Imagens do GLN</w:t>
      </w:r>
    </w:p>
    <w:p w14:paraId="19BEA997" w14:textId="42EF59BA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75E1CC76" w14:textId="77777777" w:rsidR="00061462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- </w:t>
      </w:r>
      <w:r w:rsidRPr="002129BC">
        <w:rPr>
          <w:rFonts w:ascii="Verdana" w:hAnsi="Verdana" w:cs="Verdana"/>
          <w:b/>
          <w:sz w:val="20"/>
          <w:szCs w:val="20"/>
          <w:lang w:val="pt-BR"/>
        </w:rPr>
        <w:t xml:space="preserve">Localização Digital: </w:t>
      </w:r>
      <w:r w:rsidR="00061462" w:rsidRPr="002129BC">
        <w:rPr>
          <w:rFonts w:ascii="Verdana" w:hAnsi="Verdana" w:cs="Verdana"/>
          <w:bCs/>
          <w:sz w:val="20"/>
          <w:szCs w:val="20"/>
          <w:lang w:val="pt-BR"/>
        </w:rPr>
        <w:t>Nome</w:t>
      </w:r>
      <w:r w:rsidR="00061462">
        <w:rPr>
          <w:rFonts w:ascii="Verdana" w:hAnsi="Verdana" w:cs="Verdana"/>
          <w:bCs/>
          <w:sz w:val="20"/>
          <w:szCs w:val="20"/>
          <w:lang w:val="pt-BR"/>
        </w:rPr>
        <w:t>/Descrição</w:t>
      </w:r>
    </w:p>
    <w:p w14:paraId="4D9E0015" w14:textId="68330C70" w:rsidR="00534F07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Entidade Relacionada</w:t>
      </w:r>
    </w:p>
    <w:p w14:paraId="097107AC" w14:textId="52FA49BF" w:rsidR="00061462" w:rsidRDefault="00061462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>
        <w:rPr>
          <w:rFonts w:ascii="Verdana" w:hAnsi="Verdana" w:cs="Verdana"/>
          <w:bCs/>
          <w:sz w:val="20"/>
          <w:szCs w:val="20"/>
          <w:lang w:val="pt-BR"/>
        </w:rPr>
        <w:t xml:space="preserve">                                  Endereço eletrônico/digital</w:t>
      </w:r>
    </w:p>
    <w:p w14:paraId="78ACC7F0" w14:textId="1D8DE912" w:rsidR="00061462" w:rsidRDefault="00061462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3D89D80F" w14:textId="77777777" w:rsidR="00061462" w:rsidRPr="002129BC" w:rsidRDefault="00061462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73520C02" w14:textId="74A3C890" w:rsidR="00534F07" w:rsidRPr="002129BC" w:rsidRDefault="00534F07" w:rsidP="00534F07">
      <w:pPr>
        <w:tabs>
          <w:tab w:val="center" w:pos="4988"/>
        </w:tabs>
        <w:rPr>
          <w:rFonts w:ascii="Verdana" w:hAnsi="Verdana" w:cs="Verdana"/>
          <w:b/>
          <w:sz w:val="20"/>
          <w:szCs w:val="20"/>
          <w:lang w:val="pt-BR"/>
        </w:rPr>
      </w:pPr>
    </w:p>
    <w:p w14:paraId="5B7D45D8" w14:textId="3D9ECA6F" w:rsidR="006B1F20" w:rsidRPr="002129BC" w:rsidRDefault="00534F07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>Em seguida clicar no botão de “Salvar”</w:t>
      </w:r>
      <w:r w:rsidR="006B1F20" w:rsidRPr="002129BC">
        <w:rPr>
          <w:rFonts w:ascii="Verdana" w:hAnsi="Verdana" w:cs="Verdana"/>
          <w:bCs/>
          <w:sz w:val="20"/>
          <w:szCs w:val="20"/>
          <w:lang w:val="pt-BR"/>
        </w:rPr>
        <w:t xml:space="preserve"> e logo aparecerá uma lista de GLNs</w:t>
      </w:r>
      <w:r w:rsidR="002571DA">
        <w:rPr>
          <w:rFonts w:ascii="Verdana" w:hAnsi="Verdana" w:cs="Verdana"/>
          <w:bCs/>
          <w:sz w:val="20"/>
          <w:szCs w:val="20"/>
          <w:lang w:val="pt-BR"/>
        </w:rPr>
        <w:t xml:space="preserve"> cadastrados pelo usuário:</w:t>
      </w:r>
    </w:p>
    <w:p w14:paraId="7E24E1BA" w14:textId="77777777" w:rsidR="006B1F20" w:rsidRPr="002129BC" w:rsidRDefault="006B1F20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57EEE072" w14:textId="768AAB10" w:rsidR="00534F07" w:rsidRPr="002129BC" w:rsidRDefault="006B1F20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2129BC">
        <w:rPr>
          <w:rFonts w:ascii="Verdana" w:hAnsi="Verdana" w:cs="Verdana"/>
          <w:bCs/>
          <w:sz w:val="20"/>
          <w:szCs w:val="20"/>
          <w:lang w:val="pt-BR"/>
        </w:rPr>
        <w:t>Segue modelo:</w:t>
      </w:r>
      <w:r w:rsidR="00534F07" w:rsidRPr="002129BC">
        <w:rPr>
          <w:rFonts w:ascii="Verdana" w:hAnsi="Verdana" w:cs="Verdana"/>
          <w:bCs/>
          <w:sz w:val="20"/>
          <w:szCs w:val="20"/>
          <w:lang w:val="pt-BR"/>
        </w:rPr>
        <w:tab/>
      </w:r>
    </w:p>
    <w:p w14:paraId="4842A840" w14:textId="491B3AA6" w:rsidR="009301B1" w:rsidRPr="002129BC" w:rsidRDefault="009301B1" w:rsidP="009301B1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</w:p>
    <w:p w14:paraId="735B5491" w14:textId="7AF968A4" w:rsidR="00A73F5F" w:rsidRPr="002129BC" w:rsidRDefault="00EC118C" w:rsidP="00534F07">
      <w:pPr>
        <w:tabs>
          <w:tab w:val="center" w:pos="4988"/>
        </w:tabs>
        <w:rPr>
          <w:rFonts w:ascii="Verdana" w:hAnsi="Verdana" w:cs="Verdana"/>
          <w:bCs/>
          <w:sz w:val="20"/>
          <w:szCs w:val="20"/>
          <w:lang w:val="pt-BR"/>
        </w:rPr>
      </w:pPr>
      <w:r w:rsidRPr="00E42295">
        <w:rPr>
          <w:noProof/>
        </w:rPr>
        <w:drawing>
          <wp:anchor distT="0" distB="0" distL="114300" distR="114300" simplePos="0" relativeHeight="252042240" behindDoc="0" locked="0" layoutInCell="1" allowOverlap="1" wp14:anchorId="437A3F53" wp14:editId="3D478DE6">
            <wp:simplePos x="0" y="0"/>
            <wp:positionH relativeFrom="column">
              <wp:posOffset>1862488</wp:posOffset>
            </wp:positionH>
            <wp:positionV relativeFrom="paragraph">
              <wp:posOffset>1308835</wp:posOffset>
            </wp:positionV>
            <wp:extent cx="519731" cy="84924"/>
            <wp:effectExtent l="0" t="0" r="0" b="0"/>
            <wp:wrapNone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0" cy="8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44288" behindDoc="0" locked="0" layoutInCell="1" allowOverlap="1" wp14:anchorId="1791B238" wp14:editId="013C2EF6">
            <wp:simplePos x="0" y="0"/>
            <wp:positionH relativeFrom="column">
              <wp:posOffset>1862488</wp:posOffset>
            </wp:positionH>
            <wp:positionV relativeFrom="paragraph">
              <wp:posOffset>1530215</wp:posOffset>
            </wp:positionV>
            <wp:extent cx="543828" cy="88861"/>
            <wp:effectExtent l="0" t="0" r="0" b="6985"/>
            <wp:wrapNone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0" cy="8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46336" behindDoc="0" locked="0" layoutInCell="1" allowOverlap="1" wp14:anchorId="57981620" wp14:editId="70720E48">
            <wp:simplePos x="0" y="0"/>
            <wp:positionH relativeFrom="column">
              <wp:posOffset>1862488</wp:posOffset>
            </wp:positionH>
            <wp:positionV relativeFrom="paragraph">
              <wp:posOffset>1732347</wp:posOffset>
            </wp:positionV>
            <wp:extent cx="519731" cy="84924"/>
            <wp:effectExtent l="0" t="0" r="0" b="0"/>
            <wp:wrapNone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2" cy="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295">
        <w:rPr>
          <w:noProof/>
        </w:rPr>
        <w:drawing>
          <wp:anchor distT="0" distB="0" distL="114300" distR="114300" simplePos="0" relativeHeight="252040192" behindDoc="0" locked="0" layoutInCell="1" allowOverlap="1" wp14:anchorId="55C8D97B" wp14:editId="1B6E2981">
            <wp:simplePos x="0" y="0"/>
            <wp:positionH relativeFrom="column">
              <wp:posOffset>1891364</wp:posOffset>
            </wp:positionH>
            <wp:positionV relativeFrom="paragraph">
              <wp:posOffset>1101157</wp:posOffset>
            </wp:positionV>
            <wp:extent cx="490889" cy="80211"/>
            <wp:effectExtent l="0" t="0" r="4445" b="0"/>
            <wp:wrapNone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89" cy="80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F20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A66B0BC" wp14:editId="4ACF28D3">
            <wp:extent cx="6106795" cy="1871345"/>
            <wp:effectExtent l="0" t="0" r="825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F20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217BD32" wp14:editId="085E15A0">
            <wp:extent cx="6106795" cy="442595"/>
            <wp:effectExtent l="0" t="0" r="8255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3409" w14:textId="6E569262" w:rsidR="00574638" w:rsidRPr="002129BC" w:rsidRDefault="00574638" w:rsidP="001C4825">
      <w:pPr>
        <w:pStyle w:val="PargrafodaLista"/>
        <w:tabs>
          <w:tab w:val="center" w:pos="4988"/>
        </w:tabs>
        <w:ind w:left="360"/>
        <w:jc w:val="center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A1CB5BF" w14:textId="77777777" w:rsidR="00EB1444" w:rsidRPr="002129BC" w:rsidRDefault="00EB1444" w:rsidP="001D5578">
      <w:pPr>
        <w:pStyle w:val="PargrafodaLista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sz w:val="20"/>
          <w:szCs w:val="20"/>
          <w:lang w:val="pt-BR" w:eastAsia="pt-BR"/>
        </w:rPr>
      </w:pPr>
    </w:p>
    <w:p w14:paraId="055FDF25" w14:textId="7149B1C9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70E26C80" w14:textId="6FDC533C" w:rsidR="00735CAC" w:rsidRPr="002129BC" w:rsidRDefault="00362CD8" w:rsidP="00BD1D38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Para exportar a lista com todos GLN’s cadastrados, clique em “Exportar GLN’s”</w:t>
      </w:r>
      <w:r w:rsidR="00AE1BBB" w:rsidRPr="002129BC">
        <w:rPr>
          <w:rFonts w:ascii="Verdana" w:hAnsi="Verdana" w:cs="Verdana"/>
          <w:sz w:val="20"/>
          <w:szCs w:val="20"/>
          <w:lang w:val="pt-BR" w:eastAsia="pt-BR"/>
        </w:rPr>
        <w:t>, preencha os campos solicitados</w:t>
      </w:r>
      <w:r w:rsidR="00BD1D38" w:rsidRPr="002129BC">
        <w:rPr>
          <w:rFonts w:ascii="Verdana" w:hAnsi="Verdana" w:cs="Verdana"/>
          <w:sz w:val="20"/>
          <w:szCs w:val="20"/>
          <w:lang w:val="pt-BR" w:eastAsia="pt-BR"/>
        </w:rPr>
        <w:t xml:space="preserve"> e o </w:t>
      </w:r>
      <w:r w:rsidR="00735CAC" w:rsidRPr="002129BC">
        <w:rPr>
          <w:rFonts w:ascii="Verdana" w:hAnsi="Verdana" w:cs="Verdana"/>
          <w:sz w:val="20"/>
          <w:szCs w:val="20"/>
          <w:lang w:val="pt-BR" w:eastAsia="pt-BR"/>
        </w:rPr>
        <w:t xml:space="preserve">sistema gerará um relatório com a relação de todos </w:t>
      </w:r>
      <w:r w:rsidR="00F47E96">
        <w:rPr>
          <w:rFonts w:ascii="Verdana" w:hAnsi="Verdana" w:cs="Verdana"/>
          <w:sz w:val="20"/>
          <w:szCs w:val="20"/>
          <w:lang w:val="pt-BR" w:eastAsia="pt-BR"/>
        </w:rPr>
        <w:t>as localizações</w:t>
      </w:r>
      <w:r w:rsidR="00735CAC" w:rsidRPr="002129BC">
        <w:rPr>
          <w:rFonts w:ascii="Verdana" w:hAnsi="Verdana" w:cs="Verdana"/>
          <w:sz w:val="20"/>
          <w:szCs w:val="20"/>
          <w:lang w:val="pt-BR" w:eastAsia="pt-BR"/>
        </w:rPr>
        <w:t xml:space="preserve"> cadastrad</w:t>
      </w:r>
      <w:r w:rsidR="00F47E96">
        <w:rPr>
          <w:rFonts w:ascii="Verdana" w:hAnsi="Verdana" w:cs="Verdana"/>
          <w:sz w:val="20"/>
          <w:szCs w:val="20"/>
          <w:lang w:val="pt-BR" w:eastAsia="pt-BR"/>
        </w:rPr>
        <w:t>a</w:t>
      </w:r>
      <w:r w:rsidR="00735CAC" w:rsidRPr="002129BC">
        <w:rPr>
          <w:rFonts w:ascii="Verdana" w:hAnsi="Verdana" w:cs="Verdana"/>
          <w:sz w:val="20"/>
          <w:szCs w:val="20"/>
          <w:lang w:val="pt-BR" w:eastAsia="pt-BR"/>
        </w:rPr>
        <w:t>s.</w:t>
      </w:r>
    </w:p>
    <w:p w14:paraId="2C5E29AC" w14:textId="3DD95A5C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24BB2E6" w14:textId="26E65DC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9B6860C" w14:textId="7A574C13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13140B5" w14:textId="48D3DC2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93AD784" w14:textId="1E022E24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EFD4C69" w14:textId="767321AC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E12FDDE" w14:textId="73E02D9D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E3B27BF" w14:textId="053EAA01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C99464F" w14:textId="62AE17DB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ADD1181" w14:textId="35029238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594F475A" w14:textId="3581B111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091A9C9" w14:textId="230EE005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1FF1F13" w14:textId="42E3315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0E8B026" w14:textId="0D53E28B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A06DC4A" w14:textId="18846AE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B05EEE5" w14:textId="6D173EFC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FD84794" w14:textId="500C91F3" w:rsidR="00BD1D38" w:rsidRPr="002129BC" w:rsidRDefault="00A051A6" w:rsidP="00BD1D38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50752" behindDoc="0" locked="0" layoutInCell="1" allowOverlap="1" wp14:anchorId="376B1A18" wp14:editId="6555DB28">
            <wp:simplePos x="0" y="0"/>
            <wp:positionH relativeFrom="column">
              <wp:posOffset>1747520</wp:posOffset>
            </wp:positionH>
            <wp:positionV relativeFrom="paragraph">
              <wp:posOffset>-1710690</wp:posOffset>
            </wp:positionV>
            <wp:extent cx="2684145" cy="2679700"/>
            <wp:effectExtent l="0" t="0" r="1905" b="6350"/>
            <wp:wrapSquare wrapText="bothSides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4FF28" w14:textId="780A8E43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AA477E2" w14:textId="0F3790D8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69E9357" w14:textId="561C95DA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70437CB" w14:textId="5ECE376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8304934" w14:textId="0884CE47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69EA1CEF" w14:textId="1800B9BF" w:rsidR="00BD1D38" w:rsidRPr="002129BC" w:rsidRDefault="00BD1D38" w:rsidP="00BD1D38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33D62CD0" w14:textId="11EC29F0" w:rsidR="00DF61CC" w:rsidRPr="00D0682E" w:rsidRDefault="00DF61CC" w:rsidP="00D1697E">
      <w:pPr>
        <w:pStyle w:val="Ttulo2"/>
        <w:rPr>
          <w:rFonts w:ascii="Verdana" w:hAnsi="Verdana"/>
          <w:color w:val="1F497D" w:themeColor="text2"/>
          <w:sz w:val="20"/>
          <w:szCs w:val="20"/>
          <w:lang w:val="pt-BR" w:eastAsia="pt-BR"/>
        </w:rPr>
      </w:pPr>
      <w:bookmarkStart w:id="21" w:name="_Toc12444215"/>
      <w:r w:rsidRPr="00D0682E">
        <w:rPr>
          <w:rFonts w:ascii="Verdana" w:hAnsi="Verdana"/>
          <w:color w:val="1F497D" w:themeColor="text2"/>
          <w:sz w:val="20"/>
          <w:szCs w:val="20"/>
          <w:lang w:val="pt-BR" w:eastAsia="pt-BR"/>
        </w:rPr>
        <w:t>Importação de Produtos</w:t>
      </w:r>
      <w:bookmarkEnd w:id="21"/>
    </w:p>
    <w:p w14:paraId="3F7EACB9" w14:textId="454A29F4" w:rsidR="00F05E03" w:rsidRPr="002129BC" w:rsidRDefault="00F05E03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114281EA" w14:textId="32C8C141" w:rsidR="00F05E03" w:rsidRPr="002129BC" w:rsidRDefault="00F05E03" w:rsidP="00F05E03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Acessar a funcionalidade de importação dos produtos</w:t>
      </w:r>
      <w:r w:rsidR="00CA1934">
        <w:rPr>
          <w:rFonts w:ascii="Verdana" w:hAnsi="Verdana" w:cs="Verdana"/>
          <w:sz w:val="20"/>
          <w:szCs w:val="20"/>
          <w:lang w:val="pt-BR" w:eastAsia="pt-BR"/>
        </w:rPr>
        <w:t>/</w:t>
      </w:r>
      <w:r w:rsidR="0058699C">
        <w:rPr>
          <w:rFonts w:ascii="Verdana" w:hAnsi="Verdana" w:cs="Verdana"/>
          <w:sz w:val="20"/>
          <w:szCs w:val="20"/>
          <w:lang w:val="pt-BR" w:eastAsia="pt-BR"/>
        </w:rPr>
        <w:t>localizações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pelo menu principal Associado / Importação de Produtos.</w:t>
      </w:r>
    </w:p>
    <w:p w14:paraId="1C54342F" w14:textId="40B13049" w:rsidR="00F05E03" w:rsidRPr="002129BC" w:rsidRDefault="00F05E03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3A81EE25" w14:textId="1C12EE5D" w:rsidR="00DF61CC" w:rsidRPr="002129BC" w:rsidRDefault="00E847A7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51776" behindDoc="0" locked="0" layoutInCell="1" allowOverlap="1" wp14:anchorId="467D02AD" wp14:editId="1B929AF9">
            <wp:simplePos x="0" y="0"/>
            <wp:positionH relativeFrom="column">
              <wp:posOffset>387350</wp:posOffset>
            </wp:positionH>
            <wp:positionV relativeFrom="paragraph">
              <wp:posOffset>33020</wp:posOffset>
            </wp:positionV>
            <wp:extent cx="1555750" cy="2533650"/>
            <wp:effectExtent l="0" t="0" r="6350" b="0"/>
            <wp:wrapSquare wrapText="bothSides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1F12" w14:textId="042E9288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1C5EDEDB" w14:textId="0C8F9DC6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E983EBD" w14:textId="5E8D60A7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31ABC7EE" w14:textId="791FE74B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2621C543" w14:textId="4361B628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8995FF9" w14:textId="43D5D451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2F03BBFC" w14:textId="76E73282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3D4F7502" w14:textId="5463A43B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2C48ABFD" w14:textId="4D2CC76B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AFACFB7" w14:textId="1B0CEFA4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02FF9246" w14:textId="5A522D89" w:rsidR="001F2244" w:rsidRPr="002129BC" w:rsidRDefault="00591525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491BBFA" wp14:editId="2775E85A">
                <wp:simplePos x="0" y="0"/>
                <wp:positionH relativeFrom="margin">
                  <wp:posOffset>3003550</wp:posOffset>
                </wp:positionH>
                <wp:positionV relativeFrom="paragraph">
                  <wp:posOffset>62029</wp:posOffset>
                </wp:positionV>
                <wp:extent cx="2838450" cy="393700"/>
                <wp:effectExtent l="0" t="0" r="19050" b="25400"/>
                <wp:wrapNone/>
                <wp:docPr id="240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E45E5" w14:textId="1B6B8575" w:rsidR="002510B2" w:rsidRPr="005170F9" w:rsidRDefault="002510B2" w:rsidP="00E847A7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em “Importação de dados” para importar os dados.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BBFA" id="_x0000_s1056" type="#_x0000_t202" style="position:absolute;left:0;text-align:left;margin-left:236.5pt;margin-top:4.9pt;width:223.5pt;height:31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" fillcolor="white [3201]" strokeweight=".5pt">
                <v:textbox>
                  <w:txbxContent>
                    <w:p w14:paraId="50BE45E5" w14:textId="1B6B8575" w:rsidR="002510B2" w:rsidRPr="005170F9" w:rsidRDefault="002510B2" w:rsidP="00E847A7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em “Importação de dados” para importar os dados.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9B4566" w14:textId="6A51E5CF" w:rsidR="001F2244" w:rsidRPr="002129BC" w:rsidRDefault="00591525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Cs/>
          <w:noProof/>
          <w:color w:val="0070C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5E024B" wp14:editId="697E112E">
                <wp:simplePos x="0" y="0"/>
                <wp:positionH relativeFrom="column">
                  <wp:posOffset>2042761</wp:posOffset>
                </wp:positionH>
                <wp:positionV relativeFrom="paragraph">
                  <wp:posOffset>27305</wp:posOffset>
                </wp:positionV>
                <wp:extent cx="869950" cy="166370"/>
                <wp:effectExtent l="0" t="0" r="25400" b="24130"/>
                <wp:wrapNone/>
                <wp:docPr id="239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2BB6" id="Seta para a esquerda 57" o:spid="_x0000_s1026" type="#_x0000_t66" style="position:absolute;margin-left:160.85pt;margin-top:2.15pt;width:68.5pt;height:13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" adj="2065" fillcolor="#4f81bd [3204]" strokecolor="#243f60 [1604]" strokeweight="2pt"/>
            </w:pict>
          </mc:Fallback>
        </mc:AlternateContent>
      </w:r>
    </w:p>
    <w:p w14:paraId="27B3A777" w14:textId="699DE53F" w:rsidR="002C58CA" w:rsidRPr="002129BC" w:rsidRDefault="002C58CA" w:rsidP="002C58CA">
      <w:pPr>
        <w:rPr>
          <w:rFonts w:ascii="Verdana" w:hAnsi="Verdana" w:cs="Verdana,Bold"/>
          <w:bCs/>
          <w:sz w:val="20"/>
          <w:szCs w:val="20"/>
          <w:lang w:val="pt-BR" w:eastAsia="pt-BR"/>
        </w:rPr>
      </w:pPr>
    </w:p>
    <w:p w14:paraId="68F5C850" w14:textId="77777777" w:rsidR="002C58CA" w:rsidRPr="002129BC" w:rsidRDefault="002C58CA" w:rsidP="002C58CA">
      <w:pPr>
        <w:rPr>
          <w:rFonts w:ascii="Verdana" w:hAnsi="Verdana" w:cs="Verdana,Bold"/>
          <w:bCs/>
          <w:sz w:val="20"/>
          <w:szCs w:val="20"/>
          <w:lang w:val="pt-BR" w:eastAsia="pt-BR"/>
        </w:rPr>
      </w:pPr>
    </w:p>
    <w:p w14:paraId="02F39A66" w14:textId="77777777" w:rsidR="00EA0DD8" w:rsidRDefault="00EA0DD8" w:rsidP="00EA0DD8">
      <w:pPr>
        <w:rPr>
          <w:rFonts w:ascii="Verdana" w:hAnsi="Verdana" w:cs="Verdana,Bold"/>
          <w:bCs/>
          <w:sz w:val="20"/>
          <w:szCs w:val="20"/>
          <w:lang w:val="pt-BR" w:eastAsia="pt-BR"/>
        </w:rPr>
      </w:pPr>
    </w:p>
    <w:p w14:paraId="2AFD30D7" w14:textId="77777777" w:rsidR="00EA0DD8" w:rsidRDefault="00EA0DD8" w:rsidP="00EA0DD8">
      <w:pPr>
        <w:rPr>
          <w:rFonts w:ascii="Verdana" w:hAnsi="Verdana" w:cs="Verdana,Bold"/>
          <w:bCs/>
          <w:sz w:val="20"/>
          <w:szCs w:val="20"/>
          <w:lang w:val="pt-BR" w:eastAsia="pt-BR"/>
        </w:rPr>
      </w:pPr>
    </w:p>
    <w:p w14:paraId="14DFF8C5" w14:textId="39BAF516" w:rsidR="002C58CA" w:rsidRPr="002129BC" w:rsidRDefault="00EA0DD8" w:rsidP="00EA0DD8">
      <w:pPr>
        <w:rPr>
          <w:rFonts w:ascii="Verdana" w:hAnsi="Verdana" w:cs="Verdana,Bold"/>
          <w:bCs/>
          <w:sz w:val="20"/>
          <w:szCs w:val="20"/>
          <w:lang w:val="pt-BR" w:eastAsia="pt-BR"/>
        </w:rPr>
      </w:pPr>
      <w:r>
        <w:rPr>
          <w:rFonts w:ascii="Verdana" w:hAnsi="Verdana" w:cs="Verdana,Bold"/>
          <w:bCs/>
          <w:sz w:val="20"/>
          <w:szCs w:val="20"/>
          <w:lang w:val="pt-BR" w:eastAsia="pt-BR"/>
        </w:rPr>
        <w:t xml:space="preserve">Na </w:t>
      </w:r>
      <w:r w:rsidR="009A7122" w:rsidRPr="002129BC">
        <w:rPr>
          <w:rFonts w:ascii="Verdana" w:hAnsi="Verdana" w:cs="Verdana,Bold"/>
          <w:bCs/>
          <w:sz w:val="20"/>
          <w:szCs w:val="20"/>
          <w:lang w:val="pt-BR" w:eastAsia="pt-BR"/>
        </w:rPr>
        <w:t>tela principal você vai encontrar 3 opções para importar dados para o Cadastro Nacional de Produtos.</w:t>
      </w:r>
    </w:p>
    <w:p w14:paraId="484A9589" w14:textId="280EE4AB" w:rsidR="002C58CA" w:rsidRPr="002129BC" w:rsidRDefault="002C58CA" w:rsidP="002C58CA">
      <w:pPr>
        <w:rPr>
          <w:rFonts w:ascii="Verdana" w:hAnsi="Verdana" w:cs="Verdana,Bold"/>
          <w:b/>
          <w:sz w:val="20"/>
          <w:szCs w:val="20"/>
          <w:lang w:val="pt-BR" w:eastAsia="pt-BR"/>
        </w:rPr>
      </w:pPr>
    </w:p>
    <w:p w14:paraId="6782749E" w14:textId="69698A57" w:rsidR="002C58CA" w:rsidRPr="002129BC" w:rsidRDefault="009A7122" w:rsidP="002C58CA">
      <w:pPr>
        <w:rPr>
          <w:rFonts w:ascii="Verdana" w:hAnsi="Verdana" w:cs="Verdana,Bold"/>
          <w:b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3E5BD225" wp14:editId="3908A545">
            <wp:extent cx="6106795" cy="1259840"/>
            <wp:effectExtent l="0" t="0" r="8255" b="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A2F0" w14:textId="166D79C7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7C0B81D4" w14:textId="1E6546CA" w:rsidR="001F2244" w:rsidRPr="002129BC" w:rsidRDefault="009808E5" w:rsidP="009808E5">
      <w:pPr>
        <w:rPr>
          <w:rFonts w:ascii="Verdana" w:hAnsi="Verdana" w:cs="Verdana,Bold"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/>
          <w:sz w:val="20"/>
          <w:szCs w:val="20"/>
          <w:lang w:val="pt-BR" w:eastAsia="pt-BR"/>
        </w:rPr>
        <w:t>Planilha padrão:</w:t>
      </w:r>
      <w:r w:rsidRPr="002129BC">
        <w:rPr>
          <w:rFonts w:ascii="Verdana" w:hAnsi="Verdana" w:cs="Verdana,Bold"/>
          <w:bCs/>
          <w:sz w:val="20"/>
          <w:szCs w:val="20"/>
          <w:lang w:val="pt-BR" w:eastAsia="pt-BR"/>
        </w:rPr>
        <w:t xml:space="preserve"> </w:t>
      </w:r>
      <w:r w:rsidR="00FD29F4" w:rsidRPr="002129BC">
        <w:rPr>
          <w:rFonts w:ascii="Verdana" w:hAnsi="Verdana" w:cs="Verdana,Bold"/>
          <w:bCs/>
          <w:sz w:val="20"/>
          <w:szCs w:val="20"/>
          <w:lang w:val="pt-BR" w:eastAsia="pt-BR"/>
        </w:rPr>
        <w:t>Clique em “Baixar planilha padrão”, escolha o tipo do GTIN e preencha os campos conforme orientação na aba Ajuda/Instruções da planilha em Excel.</w:t>
      </w:r>
    </w:p>
    <w:p w14:paraId="3A70B4EA" w14:textId="11A16C2C" w:rsidR="00FD29F4" w:rsidRPr="002129BC" w:rsidRDefault="00FD29F4" w:rsidP="009808E5">
      <w:pPr>
        <w:rPr>
          <w:rFonts w:ascii="Verdana" w:hAnsi="Verdana" w:cs="Verdana,Bold"/>
          <w:bCs/>
          <w:sz w:val="20"/>
          <w:szCs w:val="20"/>
          <w:lang w:val="pt-BR" w:eastAsia="pt-BR"/>
        </w:rPr>
      </w:pPr>
    </w:p>
    <w:p w14:paraId="1B67E3F7" w14:textId="4851EF3E" w:rsidR="00FD29F4" w:rsidRPr="002129BC" w:rsidRDefault="00CA1934" w:rsidP="009808E5">
      <w:pPr>
        <w:rPr>
          <w:rFonts w:ascii="Verdana" w:hAnsi="Verdana" w:cs="Verdana,Bold"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bCs/>
          <w:noProof/>
          <w:sz w:val="20"/>
          <w:szCs w:val="20"/>
          <w:lang w:val="pt-BR" w:eastAsia="pt-BR"/>
        </w:rPr>
        <w:drawing>
          <wp:anchor distT="0" distB="0" distL="114300" distR="114300" simplePos="0" relativeHeight="251855872" behindDoc="0" locked="0" layoutInCell="1" allowOverlap="1" wp14:anchorId="572163B5" wp14:editId="75F5D306">
            <wp:simplePos x="0" y="0"/>
            <wp:positionH relativeFrom="column">
              <wp:posOffset>2228850</wp:posOffset>
            </wp:positionH>
            <wp:positionV relativeFrom="paragraph">
              <wp:posOffset>46355</wp:posOffset>
            </wp:positionV>
            <wp:extent cx="1737995" cy="1642110"/>
            <wp:effectExtent l="0" t="0" r="0" b="0"/>
            <wp:wrapSquare wrapText="bothSides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0A344" w14:textId="45C26A32" w:rsidR="001F2244" w:rsidRPr="002129BC" w:rsidRDefault="001F2244" w:rsidP="00DF61CC">
      <w:pPr>
        <w:pStyle w:val="PargrafodaLista"/>
        <w:ind w:left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450A46A8" w14:textId="297D55D1" w:rsidR="0097376C" w:rsidRPr="002129BC" w:rsidRDefault="0097376C" w:rsidP="00DF61CC">
      <w:pPr>
        <w:pStyle w:val="PargrafodaLista"/>
        <w:ind w:left="360"/>
        <w:rPr>
          <w:rFonts w:ascii="Verdana" w:hAnsi="Verdana" w:cs="Verdana"/>
          <w:sz w:val="20"/>
          <w:szCs w:val="20"/>
          <w:lang w:val="pt-BR" w:eastAsia="pt-BR"/>
        </w:rPr>
      </w:pPr>
    </w:p>
    <w:p w14:paraId="76254C0F" w14:textId="2DB20453" w:rsidR="00FD29F4" w:rsidRPr="00AF296D" w:rsidRDefault="00FD29F4" w:rsidP="00FD29F4">
      <w:pPr>
        <w:pStyle w:val="Ttulo3"/>
        <w:numPr>
          <w:ilvl w:val="0"/>
          <w:numId w:val="0"/>
        </w:numPr>
        <w:ind w:left="864" w:hanging="864"/>
        <w:rPr>
          <w:rFonts w:ascii="Verdana" w:hAnsi="Verdana"/>
          <w:sz w:val="20"/>
          <w:szCs w:val="20"/>
          <w:lang w:val="pt-BR" w:eastAsia="pt-BR"/>
        </w:rPr>
      </w:pPr>
    </w:p>
    <w:p w14:paraId="215CB7C6" w14:textId="77777777" w:rsidR="00FD29F4" w:rsidRPr="00AF296D" w:rsidRDefault="00FD29F4" w:rsidP="00FD29F4">
      <w:pPr>
        <w:pStyle w:val="GS1Body"/>
        <w:rPr>
          <w:rFonts w:ascii="Verdana" w:hAnsi="Verdana"/>
          <w:szCs w:val="20"/>
          <w:lang w:val="pt-BR" w:eastAsia="pt-BR"/>
        </w:rPr>
      </w:pPr>
    </w:p>
    <w:p w14:paraId="149CE8AA" w14:textId="16A44ACA" w:rsidR="001F2244" w:rsidRPr="002129BC" w:rsidRDefault="001F2244" w:rsidP="00F96E77">
      <w:pPr>
        <w:ind w:firstLine="360"/>
        <w:rPr>
          <w:rFonts w:ascii="Verdana" w:hAnsi="Verdana" w:cs="Verdana,Bold"/>
          <w:bCs/>
          <w:color w:val="0070C0"/>
          <w:sz w:val="20"/>
          <w:szCs w:val="20"/>
          <w:lang w:val="pt-BR" w:eastAsia="pt-BR"/>
        </w:rPr>
      </w:pPr>
    </w:p>
    <w:p w14:paraId="39B92827" w14:textId="0BFB709F" w:rsidR="00F96E77" w:rsidRDefault="00F96E77" w:rsidP="00F96E77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481C2FE5" w14:textId="7C663D81" w:rsidR="00CA1934" w:rsidRDefault="00CA1934" w:rsidP="00F96E77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79526B7B" w14:textId="77777777" w:rsidR="00CA1934" w:rsidRDefault="00CA1934" w:rsidP="00F96E77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21DD2257" w14:textId="77777777" w:rsidR="001E378B" w:rsidRPr="002129BC" w:rsidRDefault="001E378B" w:rsidP="00F96E77">
      <w:pPr>
        <w:rPr>
          <w:rFonts w:ascii="Verdana" w:hAnsi="Verdana" w:cs="Verdana"/>
          <w:sz w:val="20"/>
          <w:szCs w:val="20"/>
          <w:lang w:val="pt-BR" w:eastAsia="pt-BR"/>
        </w:rPr>
      </w:pPr>
    </w:p>
    <w:p w14:paraId="0F463537" w14:textId="009B4785" w:rsidR="00F96E77" w:rsidRPr="002129BC" w:rsidRDefault="00F96E77" w:rsidP="00F96E77">
      <w:pPr>
        <w:ind w:firstLine="360"/>
        <w:jc w:val="both"/>
        <w:rPr>
          <w:rFonts w:ascii="Verdana" w:hAnsi="Verdana" w:cs="Verdana"/>
          <w:b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u w:val="single"/>
          <w:lang w:val="pt-BR" w:eastAsia="pt-BR"/>
        </w:rPr>
        <w:t>Importante</w:t>
      </w: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: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Preencher </w:t>
      </w:r>
      <w:r w:rsidR="002F4C5F" w:rsidRPr="002129BC">
        <w:rPr>
          <w:rFonts w:ascii="Verdana" w:hAnsi="Verdana" w:cs="Verdana"/>
          <w:b/>
          <w:sz w:val="20"/>
          <w:szCs w:val="20"/>
          <w:lang w:val="pt-BR" w:eastAsia="pt-BR"/>
        </w:rPr>
        <w:t xml:space="preserve">na planilha </w:t>
      </w: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os campos do produto com máximo de informações.</w:t>
      </w:r>
    </w:p>
    <w:p w14:paraId="146FE0AA" w14:textId="77777777" w:rsidR="00F96E77" w:rsidRPr="002129BC" w:rsidRDefault="00F96E77" w:rsidP="00F96E77">
      <w:pPr>
        <w:pStyle w:val="PargrafodaLista"/>
        <w:rPr>
          <w:rFonts w:ascii="Verdana" w:hAnsi="Verdana" w:cs="Verdana"/>
          <w:sz w:val="20"/>
          <w:szCs w:val="20"/>
          <w:lang w:val="pt-BR" w:eastAsia="pt-BR"/>
        </w:rPr>
      </w:pPr>
    </w:p>
    <w:p w14:paraId="230AA0B8" w14:textId="2A496D21" w:rsidR="00F96E77" w:rsidRPr="002129BC" w:rsidRDefault="00F96E77" w:rsidP="00F96E77">
      <w:pPr>
        <w:ind w:left="360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sz w:val="20"/>
          <w:szCs w:val="20"/>
          <w:lang w:val="pt-BR" w:eastAsia="pt-BR"/>
        </w:rPr>
        <w:t>Nota1: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Se já possuir o número de GTIN do produto do código de barras, inserir </w:t>
      </w:r>
      <w:r w:rsidR="00B13C3A" w:rsidRPr="002129BC">
        <w:rPr>
          <w:rFonts w:ascii="Verdana" w:hAnsi="Verdana" w:cs="Verdana"/>
          <w:sz w:val="20"/>
          <w:szCs w:val="20"/>
          <w:lang w:val="pt-BR" w:eastAsia="pt-BR"/>
        </w:rPr>
        <w:t xml:space="preserve">no campo GTIN, o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número com </w:t>
      </w:r>
      <w:r w:rsidR="00FD29F4" w:rsidRPr="002129BC">
        <w:rPr>
          <w:rFonts w:ascii="Verdana" w:hAnsi="Verdana" w:cs="Verdana"/>
          <w:sz w:val="20"/>
          <w:szCs w:val="20"/>
          <w:lang w:val="pt-BR" w:eastAsia="pt-BR"/>
        </w:rPr>
        <w:t>os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dígitos;</w:t>
      </w:r>
    </w:p>
    <w:p w14:paraId="05BC18DD" w14:textId="77777777" w:rsidR="00F96E77" w:rsidRPr="002129BC" w:rsidRDefault="00F96E77" w:rsidP="00F96E77">
      <w:pPr>
        <w:pStyle w:val="PargrafodaLista"/>
        <w:ind w:left="360" w:firstLine="36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CE2DF09" w14:textId="0AA98074" w:rsidR="00F96E77" w:rsidRPr="002129BC" w:rsidRDefault="002F4C5F" w:rsidP="002F4C5F">
      <w:pPr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iCs/>
          <w:sz w:val="20"/>
          <w:szCs w:val="20"/>
          <w:lang w:val="pt-BR" w:eastAsia="pt-BR"/>
        </w:rPr>
        <w:t xml:space="preserve">     </w:t>
      </w:r>
      <w:r w:rsidR="00F96E77" w:rsidRPr="002129BC">
        <w:rPr>
          <w:rFonts w:ascii="Verdana" w:hAnsi="Verdana" w:cs="Verdana"/>
          <w:b/>
          <w:iCs/>
          <w:sz w:val="20"/>
          <w:szCs w:val="20"/>
          <w:lang w:val="pt-BR" w:eastAsia="pt-BR"/>
        </w:rPr>
        <w:t>Nota2:</w:t>
      </w:r>
      <w:r w:rsidR="00F96E77" w:rsidRPr="002129BC">
        <w:rPr>
          <w:rFonts w:ascii="Verdana" w:hAnsi="Verdana" w:cs="Verdana"/>
          <w:iCs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iCs/>
          <w:sz w:val="20"/>
          <w:szCs w:val="20"/>
          <w:lang w:val="pt-BR" w:eastAsia="pt-BR"/>
        </w:rPr>
        <w:t xml:space="preserve">Para preencher o campo GPC – Classificação Global de Produtos , você deve adicionar somente o numeral 8 dígitos referente à subclasse </w:t>
      </w:r>
      <w:r w:rsidR="00ED7502" w:rsidRPr="002129BC">
        <w:rPr>
          <w:rFonts w:ascii="Verdana" w:hAnsi="Verdana" w:cs="Verdana"/>
          <w:iCs/>
          <w:sz w:val="20"/>
          <w:szCs w:val="20"/>
          <w:lang w:val="pt-BR" w:eastAsia="pt-BR"/>
        </w:rPr>
        <w:t>/ BRICK (quarto e último nível da classificação GPC),</w:t>
      </w:r>
    </w:p>
    <w:p w14:paraId="76930B19" w14:textId="77777777" w:rsidR="00F96E77" w:rsidRPr="002129BC" w:rsidRDefault="00F96E77" w:rsidP="00F96E77">
      <w:pPr>
        <w:autoSpaceDE w:val="0"/>
        <w:autoSpaceDN w:val="0"/>
        <w:adjustRightInd w:val="0"/>
        <w:jc w:val="both"/>
        <w:rPr>
          <w:rFonts w:ascii="Verdana" w:hAnsi="Verdana" w:cs="Verdana,Bold"/>
          <w:b/>
          <w:bCs/>
          <w:color w:val="0070C0"/>
          <w:sz w:val="20"/>
          <w:szCs w:val="20"/>
          <w:lang w:val="pt-BR" w:eastAsia="pt-BR"/>
        </w:rPr>
      </w:pPr>
    </w:p>
    <w:p w14:paraId="021DAC15" w14:textId="4C798357" w:rsidR="00F96E77" w:rsidRPr="002129BC" w:rsidRDefault="00D1697E" w:rsidP="00D1697E">
      <w:pPr>
        <w:pStyle w:val="Ttulo4"/>
        <w:rPr>
          <w:rFonts w:ascii="Verdana" w:hAnsi="Verdana"/>
          <w:sz w:val="20"/>
          <w:szCs w:val="20"/>
          <w:lang w:val="pt-BR" w:eastAsia="pt-BR"/>
        </w:rPr>
      </w:pPr>
      <w:r w:rsidRPr="002129BC">
        <w:rPr>
          <w:rFonts w:ascii="Verdana" w:hAnsi="Verdana"/>
          <w:sz w:val="20"/>
          <w:szCs w:val="20"/>
          <w:lang w:val="pt-BR" w:eastAsia="pt-BR"/>
        </w:rPr>
        <w:t xml:space="preserve"> </w:t>
      </w:r>
      <w:r w:rsidR="00F96E77" w:rsidRPr="002129BC">
        <w:rPr>
          <w:rFonts w:ascii="Verdana" w:hAnsi="Verdana"/>
          <w:sz w:val="20"/>
          <w:szCs w:val="20"/>
          <w:lang w:val="pt-BR" w:eastAsia="pt-BR"/>
        </w:rPr>
        <w:t>Consulta tabela GPC – Classificação Global de Produtos</w:t>
      </w:r>
    </w:p>
    <w:p w14:paraId="17CC2197" w14:textId="77777777" w:rsidR="00F96E77" w:rsidRPr="002129BC" w:rsidRDefault="00F96E77" w:rsidP="0097376C">
      <w:pPr>
        <w:pStyle w:val="PargrafodaLista"/>
        <w:ind w:left="360" w:firstLine="360"/>
        <w:rPr>
          <w:rFonts w:ascii="Verdana" w:hAnsi="Verdana" w:cs="Verdana"/>
          <w:sz w:val="20"/>
          <w:szCs w:val="20"/>
          <w:lang w:val="pt-BR" w:eastAsia="pt-BR"/>
        </w:rPr>
      </w:pPr>
    </w:p>
    <w:p w14:paraId="322650FE" w14:textId="71550295" w:rsidR="00AC7531" w:rsidRPr="002129BC" w:rsidRDefault="00AC7531" w:rsidP="00AC7531">
      <w:pPr>
        <w:pStyle w:val="PargrafodaLista"/>
        <w:jc w:val="both"/>
        <w:rPr>
          <w:rFonts w:ascii="Verdana" w:hAnsi="Verdana" w:cs="Verdana"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 </w:t>
      </w:r>
      <w:r w:rsidRPr="002129BC">
        <w:rPr>
          <w:rFonts w:ascii="Verdana" w:hAnsi="Verdana" w:cs="Verdana"/>
          <w:bCs/>
          <w:sz w:val="20"/>
          <w:szCs w:val="20"/>
          <w:lang w:val="pt-BR" w:eastAsia="pt-BR"/>
        </w:rPr>
        <w:t>Para consultar a classificação do seu produto, você precisará acessar a tabela o GPC (Classificação Global de Produtos) que é a linguagem comum para a classificação de produtos. Ela permite que os parceiros comerciais se comuniquem de forma mais eficiente e precisa em todas as atividades de sua cadeia de suprimento.</w:t>
      </w:r>
    </w:p>
    <w:p w14:paraId="78E2E572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bCs/>
          <w:sz w:val="20"/>
          <w:szCs w:val="20"/>
          <w:lang w:val="pt-BR" w:eastAsia="pt-BR"/>
        </w:rPr>
      </w:pPr>
    </w:p>
    <w:p w14:paraId="02FDE61C" w14:textId="0F6F89E2" w:rsidR="00AC7531" w:rsidRPr="002129BC" w:rsidRDefault="00AC7531" w:rsidP="00AC7531">
      <w:pPr>
        <w:pStyle w:val="PargrafodaLista"/>
        <w:jc w:val="both"/>
        <w:rPr>
          <w:rFonts w:ascii="Verdana" w:hAnsi="Verdana" w:cs="Verdana"/>
          <w:bCs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Cs/>
          <w:sz w:val="20"/>
          <w:szCs w:val="20"/>
          <w:lang w:val="pt-BR" w:eastAsia="pt-BR"/>
        </w:rPr>
        <w:t>O GPC fornece uma hierarquia opcional de quatro níveis para a classificação de um item</w:t>
      </w:r>
      <w:r w:rsidRPr="002129BC">
        <w:rPr>
          <w:rFonts w:ascii="Verdana" w:hAnsi="Verdana"/>
          <w:color w:val="454545"/>
          <w:sz w:val="20"/>
          <w:szCs w:val="20"/>
          <w:lang w:val="pt-BR"/>
        </w:rPr>
        <w:t xml:space="preserve"> </w:t>
      </w:r>
      <w:r w:rsidRPr="002129BC">
        <w:rPr>
          <w:rFonts w:ascii="Verdana" w:hAnsi="Verdana" w:cs="Verdana"/>
          <w:bCs/>
          <w:sz w:val="20"/>
          <w:szCs w:val="20"/>
          <w:lang w:val="pt-BR" w:eastAsia="pt-BR"/>
        </w:rPr>
        <w:t>comercial: segmento, família, classe e sub classe. </w:t>
      </w:r>
    </w:p>
    <w:p w14:paraId="370A3F99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9DD540A" w14:textId="77777777" w:rsidR="003E7827" w:rsidRPr="002129BC" w:rsidRDefault="003E7827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AEDD8FA" w14:textId="77777777" w:rsidR="003E7827" w:rsidRPr="002129BC" w:rsidRDefault="003E7827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67C23D3" w14:textId="073534E6" w:rsidR="00174863" w:rsidRPr="002129BC" w:rsidRDefault="009A2E72" w:rsidP="00C752A6">
      <w:pPr>
        <w:pStyle w:val="PargrafodaLista"/>
        <w:numPr>
          <w:ilvl w:val="0"/>
          <w:numId w:val="22"/>
        </w:numPr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Acesse o link abaixo:</w:t>
      </w:r>
    </w:p>
    <w:p w14:paraId="009A4BE7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377425F" w14:textId="77777777" w:rsidR="00174863" w:rsidRPr="002129BC" w:rsidRDefault="00B3283B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hyperlink r:id="rId154" w:history="1">
        <w:r w:rsidR="009A2E72" w:rsidRPr="002129BC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http://</w:t>
        </w:r>
      </w:hyperlink>
      <w:hyperlink r:id="rId155" w:history="1">
        <w:r w:rsidR="009A2E72" w:rsidRPr="002129BC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www.gs1.org/1/productssolutions/gdsn/gpc/browser/index.html</w:t>
        </w:r>
      </w:hyperlink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  <w:t>Ao acessar a ferramenta, aguarde até que todas as informações sejam carregadas na tela e siga as orientações abaixo:</w:t>
      </w:r>
    </w:p>
    <w:p w14:paraId="29CC8D71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75AE558" w14:textId="0EC691BB" w:rsidR="00AC7531" w:rsidRPr="002129BC" w:rsidRDefault="00AC7531" w:rsidP="00AC7531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72D17CA9" wp14:editId="2811960F">
            <wp:extent cx="2653634" cy="1524000"/>
            <wp:effectExtent l="0" t="0" r="0" b="0"/>
            <wp:docPr id="384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65363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8F5F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5AB4A0D" w14:textId="5AD0844C" w:rsidR="00174863" w:rsidRPr="002129BC" w:rsidRDefault="009A2E72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No campo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Language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, selecione a opção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Brasil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;</w:t>
      </w:r>
    </w:p>
    <w:p w14:paraId="2744B83B" w14:textId="77777777" w:rsidR="00174863" w:rsidRPr="002129BC" w:rsidRDefault="009A2E72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No campo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Publication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, selecione a única opção disponível;</w:t>
      </w:r>
    </w:p>
    <w:p w14:paraId="1F2C9FFC" w14:textId="77777777" w:rsidR="00AC7531" w:rsidRPr="002129BC" w:rsidRDefault="00AC7531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D098E93" w14:textId="74A72748" w:rsidR="00AC7531" w:rsidRPr="002129BC" w:rsidRDefault="008E4979" w:rsidP="008E4979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4B9AEFAA" wp14:editId="45B686A7">
            <wp:extent cx="3009900" cy="1057275"/>
            <wp:effectExtent l="0" t="0" r="0" b="9525"/>
            <wp:docPr id="385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B615" w14:textId="77777777" w:rsidR="008E4979" w:rsidRPr="002129BC" w:rsidRDefault="008E4979" w:rsidP="008E4979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3FDC5DB6" w14:textId="5E971195" w:rsidR="00174863" w:rsidRPr="002129BC" w:rsidRDefault="009A2E72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Mantenha os demais campos em branco e siga para o campo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Search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, preenchendo-o com uma *palavra-chave referente ao produto qual deseja realizar a busca.</w:t>
      </w:r>
    </w:p>
    <w:p w14:paraId="509A1633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i/>
          <w:iCs/>
          <w:sz w:val="20"/>
          <w:szCs w:val="20"/>
          <w:lang w:val="pt-BR" w:eastAsia="pt-BR"/>
        </w:rPr>
      </w:pPr>
    </w:p>
    <w:p w14:paraId="0403F0FA" w14:textId="77777777" w:rsidR="00174863" w:rsidRPr="002129BC" w:rsidRDefault="009A2E72" w:rsidP="008E4979">
      <w:pPr>
        <w:pStyle w:val="PargrafodaLista"/>
        <w:jc w:val="both"/>
        <w:rPr>
          <w:rFonts w:ascii="Verdana" w:hAnsi="Verdana" w:cs="Verdana"/>
          <w:i/>
          <w:iCs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i/>
          <w:iCs/>
          <w:sz w:val="20"/>
          <w:szCs w:val="20"/>
          <w:lang w:val="pt-BR" w:eastAsia="pt-BR"/>
        </w:rPr>
        <w:t xml:space="preserve">*A palavra deve ser descrita corretamente e, quando houver, com acentuação, possibilitando a busca de forma correta </w:t>
      </w:r>
    </w:p>
    <w:p w14:paraId="425282CF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i/>
          <w:iCs/>
          <w:sz w:val="20"/>
          <w:szCs w:val="20"/>
          <w:lang w:val="pt-BR" w:eastAsia="pt-BR"/>
        </w:rPr>
      </w:pPr>
    </w:p>
    <w:p w14:paraId="727128B2" w14:textId="3D46A227" w:rsidR="008E4979" w:rsidRPr="002129BC" w:rsidRDefault="008E4979" w:rsidP="008E4979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59C77860" wp14:editId="0658A045">
            <wp:extent cx="3589624" cy="1158402"/>
            <wp:effectExtent l="0" t="0" r="0" b="3810"/>
            <wp:docPr id="386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24" cy="115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915F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45743B8" w14:textId="422D5894" w:rsidR="00174863" w:rsidRPr="002129BC" w:rsidRDefault="009A2E72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Ao inserir a informação, clique no botão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Search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 localizado abaixo do campo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Brick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;</w:t>
      </w:r>
    </w:p>
    <w:p w14:paraId="6668FFB1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52611E6" w14:textId="5FD7BE76" w:rsidR="008E4979" w:rsidRPr="002129BC" w:rsidRDefault="008E4979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72B28C3B" wp14:editId="11092440">
            <wp:extent cx="3079750" cy="1181100"/>
            <wp:effectExtent l="0" t="0" r="6350" b="0"/>
            <wp:docPr id="387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C5DD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680420F" w14:textId="4D37F271" w:rsidR="00174863" w:rsidRPr="002129BC" w:rsidRDefault="009A2E72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Será apresentada uma relação com diversas opções incluindo a palavra-chave pesquisada;</w:t>
      </w:r>
    </w:p>
    <w:p w14:paraId="4F74B4D6" w14:textId="77777777" w:rsidR="008E4979" w:rsidRPr="002129BC" w:rsidRDefault="008E4979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BB13644" w14:textId="6863739A" w:rsidR="008E4979" w:rsidRPr="002129BC" w:rsidRDefault="001402BE" w:rsidP="001402BE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4A56CA37" wp14:editId="26C07308">
            <wp:extent cx="3913448" cy="1163840"/>
            <wp:effectExtent l="0" t="0" r="0" b="0"/>
            <wp:docPr id="388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913448" cy="11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307A" w14:textId="77777777" w:rsidR="001402BE" w:rsidRPr="002129BC" w:rsidRDefault="001402BE" w:rsidP="001402BE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20E97DAB" w14:textId="32C3264A" w:rsidR="00174863" w:rsidRPr="002129BC" w:rsidRDefault="009A2E72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 xml:space="preserve">Ao identificar a opção mais próxima referente ao respectivo produto, </w:t>
      </w:r>
      <w:r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>não é necessário clicar nesta opção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. Apenas posicione o cursor do mouse sob esta opção e todas as informações de Segmento, Classe e Família serão apresentadas.</w:t>
      </w:r>
    </w:p>
    <w:p w14:paraId="2C349096" w14:textId="77777777" w:rsidR="001402BE" w:rsidRPr="002129BC" w:rsidRDefault="001402BE" w:rsidP="001402BE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44E87A2" w14:textId="07F9C7AA" w:rsidR="001402BE" w:rsidRPr="002129BC" w:rsidRDefault="001402BE" w:rsidP="001402BE">
      <w:pPr>
        <w:pStyle w:val="PargrafodaLista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lastRenderedPageBreak/>
        <w:drawing>
          <wp:inline distT="0" distB="0" distL="0" distR="0" wp14:anchorId="146D868C" wp14:editId="4009D432">
            <wp:extent cx="3701132" cy="1259987"/>
            <wp:effectExtent l="0" t="0" r="0" b="0"/>
            <wp:docPr id="389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32" cy="125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3FAF" w14:textId="77777777" w:rsidR="001402BE" w:rsidRPr="002129BC" w:rsidRDefault="001402BE" w:rsidP="001402BE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C22B02E" w14:textId="767D158A" w:rsidR="00174863" w:rsidRPr="002129BC" w:rsidRDefault="001F25B4" w:rsidP="006A3F2D">
      <w:pPr>
        <w:pStyle w:val="PargrafodaLista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P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>reencha os campos conforme apresentado, e você terá a numeração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Segment/ Segmento: 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>62000000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Family/ Família: 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>62060000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Class / Classe: 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>62060500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br/>
      </w:r>
      <w:r w:rsidR="009A2E72" w:rsidRPr="002129BC">
        <w:rPr>
          <w:rFonts w:ascii="Verdana" w:hAnsi="Verdana" w:cs="Verdana"/>
          <w:b/>
          <w:bCs/>
          <w:sz w:val="20"/>
          <w:szCs w:val="20"/>
          <w:lang w:val="pt-BR" w:eastAsia="pt-BR"/>
        </w:rPr>
        <w:t xml:space="preserve">Brick/ Subclasse: 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>10001257</w:t>
      </w:r>
    </w:p>
    <w:p w14:paraId="2D99F79F" w14:textId="77777777" w:rsidR="001402BE" w:rsidRPr="002129BC" w:rsidRDefault="001402BE" w:rsidP="001402BE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6881839" w14:textId="77777777" w:rsidR="001402BE" w:rsidRPr="002129BC" w:rsidRDefault="001402BE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01E7326" w14:textId="77777777" w:rsidR="001402BE" w:rsidRPr="002129BC" w:rsidRDefault="001402BE" w:rsidP="008E4979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69159D4" w14:textId="6E065B85" w:rsidR="008E4979" w:rsidRPr="002129BC" w:rsidRDefault="006A3F2D" w:rsidP="00C41B8A">
      <w:pPr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04F1DEF4" wp14:editId="541E5748">
            <wp:extent cx="4969565" cy="3197749"/>
            <wp:effectExtent l="19050" t="19050" r="21590" b="22225"/>
            <wp:docPr id="390" name="Image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62" cy="31996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9D8AAC" w14:textId="77777777" w:rsidR="006A3F2D" w:rsidRPr="002129BC" w:rsidRDefault="006A3F2D" w:rsidP="008E4979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5E541A72" w14:textId="08B792F7" w:rsidR="006A3F2D" w:rsidRPr="002129BC" w:rsidRDefault="006A3F2D" w:rsidP="006A3F2D">
      <w:pPr>
        <w:ind w:left="720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Portanto</w:t>
      </w:r>
      <w:r w:rsidR="00ED7502" w:rsidRPr="002129BC">
        <w:rPr>
          <w:rFonts w:ascii="Verdana" w:hAnsi="Verdana" w:cs="Verdana"/>
          <w:sz w:val="20"/>
          <w:szCs w:val="20"/>
          <w:lang w:val="pt-BR" w:eastAsia="pt-BR"/>
        </w:rPr>
        <w:t xml:space="preserve"> você deve 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 xml:space="preserve">preencher </w:t>
      </w:r>
      <w:r w:rsidRPr="002129BC">
        <w:rPr>
          <w:rFonts w:ascii="Verdana" w:hAnsi="Verdana" w:cs="Verdana"/>
          <w:sz w:val="20"/>
          <w:szCs w:val="20"/>
          <w:lang w:val="pt-BR" w:eastAsia="pt-BR"/>
        </w:rPr>
        <w:t>a</w:t>
      </w:r>
      <w:r w:rsidR="009A2E72" w:rsidRPr="002129BC">
        <w:rPr>
          <w:rFonts w:ascii="Verdana" w:hAnsi="Verdana" w:cs="Verdana"/>
          <w:sz w:val="20"/>
          <w:szCs w:val="20"/>
          <w:lang w:val="pt-BR" w:eastAsia="pt-BR"/>
        </w:rPr>
        <w:t xml:space="preserve"> planilha</w:t>
      </w:r>
      <w:r w:rsidR="00ED7502" w:rsidRPr="002129BC">
        <w:rPr>
          <w:rFonts w:ascii="Verdana" w:hAnsi="Verdana" w:cs="Verdana"/>
          <w:sz w:val="20"/>
          <w:szCs w:val="20"/>
          <w:lang w:val="pt-BR" w:eastAsia="pt-BR"/>
        </w:rPr>
        <w:t xml:space="preserve"> apenas com a Sub Classe do Produto.</w:t>
      </w:r>
    </w:p>
    <w:p w14:paraId="42AF48F0" w14:textId="2639CEF0" w:rsidR="00AC7531" w:rsidRPr="002129BC" w:rsidRDefault="00ED7502" w:rsidP="00AC7531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C488C3" wp14:editId="2B074C2F">
                <wp:simplePos x="0" y="0"/>
                <wp:positionH relativeFrom="column">
                  <wp:posOffset>4133850</wp:posOffset>
                </wp:positionH>
                <wp:positionV relativeFrom="paragraph">
                  <wp:posOffset>107950</wp:posOffset>
                </wp:positionV>
                <wp:extent cx="1314450" cy="641350"/>
                <wp:effectExtent l="0" t="0" r="19050" b="25400"/>
                <wp:wrapNone/>
                <wp:docPr id="246" name="Retângul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41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20847" id="Retângulo 246" o:spid="_x0000_s1026" style="position:absolute;margin-left:325.5pt;margin-top:8.5pt;width:103.5pt;height:50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" filled="f" strokecolor="red" strokeweight="2pt"/>
            </w:pict>
          </mc:Fallback>
        </mc:AlternateContent>
      </w:r>
    </w:p>
    <w:p w14:paraId="1D4D16CE" w14:textId="059F476B" w:rsidR="0097376C" w:rsidRPr="002129BC" w:rsidRDefault="006A3F2D" w:rsidP="006A3F2D">
      <w:pPr>
        <w:pStyle w:val="PargrafodaLista"/>
        <w:ind w:left="360" w:firstLine="360"/>
        <w:jc w:val="center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sz w:val="20"/>
          <w:szCs w:val="20"/>
          <w:lang w:val="pt-BR" w:eastAsia="pt-BR"/>
        </w:rPr>
        <w:drawing>
          <wp:inline distT="0" distB="0" distL="0" distR="0" wp14:anchorId="4A837630" wp14:editId="5202778C">
            <wp:extent cx="3920247" cy="492276"/>
            <wp:effectExtent l="19050" t="19050" r="23495" b="22225"/>
            <wp:docPr id="391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/>
                  </pic:nvPicPr>
                  <pic:blipFill rotWithShape="1">
                    <a:blip r:embed="rId163"/>
                    <a:srcRect l="46328" t="35501"/>
                    <a:stretch/>
                  </pic:blipFill>
                  <pic:spPr>
                    <a:xfrm>
                      <a:off x="0" y="0"/>
                      <a:ext cx="3920247" cy="492276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89C4D3" w14:textId="144CF25E" w:rsidR="006A3F2D" w:rsidRPr="002129BC" w:rsidRDefault="006A3F2D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6FACE85" w14:textId="3ED1C45F" w:rsidR="00230471" w:rsidRPr="002129BC" w:rsidRDefault="00230471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0673440" w14:textId="624C3684" w:rsidR="00230471" w:rsidRPr="002129BC" w:rsidRDefault="00230471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0D459CB" w14:textId="55BCDD64" w:rsidR="00230471" w:rsidRPr="002129BC" w:rsidRDefault="00230471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6BBACBA" w14:textId="019B681C" w:rsidR="00230471" w:rsidRPr="00AF296D" w:rsidRDefault="001E63A8" w:rsidP="00230471">
      <w:pPr>
        <w:pStyle w:val="Ttulo4"/>
        <w:numPr>
          <w:ilvl w:val="0"/>
          <w:numId w:val="0"/>
        </w:numPr>
        <w:ind w:left="864"/>
        <w:rPr>
          <w:rFonts w:ascii="Verdana" w:hAnsi="Verdana"/>
          <w:b w:val="0"/>
          <w:bCs w:val="0"/>
          <w:noProof/>
          <w:color w:val="auto"/>
          <w:sz w:val="20"/>
          <w:szCs w:val="20"/>
          <w:lang w:val="pt-BR"/>
        </w:rPr>
      </w:pPr>
      <w:r w:rsidRPr="00AF296D">
        <w:rPr>
          <w:rFonts w:ascii="Verdana" w:hAnsi="Verdana"/>
          <w:noProof/>
          <w:color w:val="auto"/>
          <w:sz w:val="20"/>
          <w:szCs w:val="20"/>
          <w:lang w:val="pt-BR"/>
        </w:rPr>
        <w:lastRenderedPageBreak/>
        <w:t>Imagem do Produto:</w:t>
      </w:r>
      <w:r w:rsidRPr="00AF296D">
        <w:rPr>
          <w:rFonts w:ascii="Verdana" w:hAnsi="Verdana"/>
          <w:b w:val="0"/>
          <w:bCs w:val="0"/>
          <w:noProof/>
          <w:color w:val="auto"/>
          <w:sz w:val="20"/>
          <w:szCs w:val="20"/>
          <w:lang w:val="pt-BR"/>
        </w:rPr>
        <w:t xml:space="preserve"> Clique no botão “Gerar URL para imagens” e crie URLs para importar as imagens na planilha de importação</w:t>
      </w:r>
    </w:p>
    <w:p w14:paraId="278A0CD7" w14:textId="26C67F7F" w:rsidR="00230471" w:rsidRPr="00AF296D" w:rsidRDefault="001E63A8" w:rsidP="00230471">
      <w:pPr>
        <w:pStyle w:val="Ttulo4"/>
        <w:numPr>
          <w:ilvl w:val="0"/>
          <w:numId w:val="0"/>
        </w:numPr>
        <w:ind w:left="864"/>
        <w:rPr>
          <w:rFonts w:ascii="Verdana" w:hAnsi="Verdana"/>
          <w:noProof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57920" behindDoc="0" locked="0" layoutInCell="1" allowOverlap="1" wp14:anchorId="056DD9F3" wp14:editId="43B112D8">
            <wp:simplePos x="0" y="0"/>
            <wp:positionH relativeFrom="column">
              <wp:posOffset>1555750</wp:posOffset>
            </wp:positionH>
            <wp:positionV relativeFrom="paragraph">
              <wp:posOffset>34290</wp:posOffset>
            </wp:positionV>
            <wp:extent cx="3171825" cy="1180933"/>
            <wp:effectExtent l="0" t="0" r="0" b="635"/>
            <wp:wrapSquare wrapText="bothSides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80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BA4F3" w14:textId="14A8B222" w:rsidR="0064699B" w:rsidRPr="002129BC" w:rsidRDefault="0064699B" w:rsidP="00230471">
      <w:pPr>
        <w:pStyle w:val="Ttulo4"/>
        <w:numPr>
          <w:ilvl w:val="0"/>
          <w:numId w:val="0"/>
        </w:numPr>
        <w:ind w:left="864"/>
        <w:rPr>
          <w:rFonts w:ascii="Verdana" w:hAnsi="Verdana" w:cs="Verdana"/>
          <w:sz w:val="20"/>
          <w:szCs w:val="20"/>
          <w:lang w:val="pt-BR" w:eastAsia="pt-BR"/>
        </w:rPr>
      </w:pPr>
    </w:p>
    <w:p w14:paraId="27F3D951" w14:textId="77777777" w:rsidR="0064699B" w:rsidRPr="002129BC" w:rsidRDefault="0064699B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75993F47" w14:textId="77777777" w:rsidR="0064699B" w:rsidRPr="002129BC" w:rsidRDefault="0064699B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31D85A6" w14:textId="77777777" w:rsidR="0064699B" w:rsidRPr="002129BC" w:rsidRDefault="0064699B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95B62FE" w14:textId="334618BF" w:rsidR="004A0B65" w:rsidRPr="002129BC" w:rsidRDefault="004A0B65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04F4C950" w14:textId="728F9709" w:rsidR="00A1785A" w:rsidRPr="002129BC" w:rsidRDefault="004A0B65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sz w:val="20"/>
          <w:szCs w:val="20"/>
          <w:lang w:val="pt-BR" w:eastAsia="pt-BR"/>
        </w:rPr>
        <w:t>Selecione os arquivos de imagens e “aceite” o termo sobre o carregamento.</w:t>
      </w:r>
    </w:p>
    <w:p w14:paraId="3DDBAC19" w14:textId="796CF5EF" w:rsidR="00A1785A" w:rsidRPr="002129BC" w:rsidRDefault="00A1785A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F66111A" w14:textId="654E9696" w:rsidR="00A1785A" w:rsidRPr="002129BC" w:rsidRDefault="004A0B65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59968" behindDoc="0" locked="0" layoutInCell="1" allowOverlap="1" wp14:anchorId="35D05F3A" wp14:editId="7B2CD244">
            <wp:simplePos x="0" y="0"/>
            <wp:positionH relativeFrom="column">
              <wp:posOffset>2959100</wp:posOffset>
            </wp:positionH>
            <wp:positionV relativeFrom="paragraph">
              <wp:posOffset>41910</wp:posOffset>
            </wp:positionV>
            <wp:extent cx="2673350" cy="2237105"/>
            <wp:effectExtent l="0" t="0" r="0" b="0"/>
            <wp:wrapSquare wrapText="bothSides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58944" behindDoc="0" locked="0" layoutInCell="1" allowOverlap="1" wp14:anchorId="147B61D4" wp14:editId="018B66D4">
            <wp:simplePos x="0" y="0"/>
            <wp:positionH relativeFrom="column">
              <wp:posOffset>44450</wp:posOffset>
            </wp:positionH>
            <wp:positionV relativeFrom="paragraph">
              <wp:posOffset>43815</wp:posOffset>
            </wp:positionV>
            <wp:extent cx="2597150" cy="2237432"/>
            <wp:effectExtent l="0" t="0" r="0" b="0"/>
            <wp:wrapSquare wrapText="bothSides"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23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CF8B5" w14:textId="77777777" w:rsidR="0064699B" w:rsidRPr="002129BC" w:rsidRDefault="0064699B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2221AF8" w14:textId="77777777" w:rsidR="006A3F2D" w:rsidRPr="002129BC" w:rsidRDefault="006A3F2D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6D86732" w14:textId="5A7590ED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197A482" w14:textId="2897DEE4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BC7D0F6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2BC12A6" w14:textId="08534814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C7FA653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9BB1712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99D5A9A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B66680D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9D194C7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74E1AAC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B9D1769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F5BDAE4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867CC5F" w14:textId="5C1F4F33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82E46DF" w14:textId="10199C90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Em seguida, clique em “Gerar URL’s” e aparecerá uma nova caixa informando a URL:</w:t>
      </w:r>
    </w:p>
    <w:p w14:paraId="4197FE94" w14:textId="62909755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 wp14:anchorId="5DFD321A" wp14:editId="5BF48AB0">
            <wp:simplePos x="0" y="0"/>
            <wp:positionH relativeFrom="column">
              <wp:posOffset>450850</wp:posOffset>
            </wp:positionH>
            <wp:positionV relativeFrom="paragraph">
              <wp:posOffset>154940</wp:posOffset>
            </wp:positionV>
            <wp:extent cx="4737100" cy="2645624"/>
            <wp:effectExtent l="0" t="0" r="6350" b="2540"/>
            <wp:wrapSquare wrapText="bothSides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64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0A8BB" w14:textId="4EC7D058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B7103BC" w14:textId="19A91DE4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7EC6F1A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C80A821" w14:textId="77777777" w:rsidR="004A0B65" w:rsidRPr="002129BC" w:rsidRDefault="004A0B65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3301882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A18772E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4AC723D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2ABF2F3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466AA53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52E7C4E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0371A7E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98F80F8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A0ACFBE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698A464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34DA95C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B78923D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813469B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C6ECF10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94CDAC3" w14:textId="6C4A7DA8" w:rsidR="0067696A" w:rsidRPr="002129BC" w:rsidRDefault="009C3A6B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lastRenderedPageBreak/>
        <w:t xml:space="preserve"> Copie o link da URL ou clique no botão “Baixar listagem” </w:t>
      </w:r>
      <w:r w:rsidR="00183719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e adicione a informação no </w:t>
      </w:r>
      <w:r w:rsidR="00183719" w:rsidRPr="002129BC">
        <w:rPr>
          <w:rFonts w:ascii="Verdana" w:hAnsi="Verdana" w:cs="Verdana"/>
          <w:b/>
          <w:bCs/>
          <w:color w:val="000000"/>
          <w:sz w:val="20"/>
          <w:szCs w:val="20"/>
          <w:lang w:val="pt-BR" w:eastAsia="pt-BR"/>
        </w:rPr>
        <w:t xml:space="preserve">Planilha Padrão </w:t>
      </w:r>
      <w:r w:rsidR="00183719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na coluna Link da Imagem (URL).</w:t>
      </w:r>
    </w:p>
    <w:p w14:paraId="00C37DF6" w14:textId="66C3F771" w:rsidR="00183719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6F8A949" w14:textId="6E08BAA6" w:rsidR="00183719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028CB39" w14:textId="54591286" w:rsidR="00302A49" w:rsidRDefault="00183719" w:rsidP="00C80853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bCs/>
          <w:color w:val="000000"/>
          <w:sz w:val="20"/>
          <w:szCs w:val="20"/>
          <w:lang w:val="pt-BR" w:eastAsia="pt-BR"/>
        </w:rPr>
        <w:t xml:space="preserve">API </w:t>
      </w:r>
      <w:r w:rsidR="00302A49">
        <w:rPr>
          <w:rFonts w:ascii="Verdana" w:hAnsi="Verdana" w:cs="Verdana"/>
          <w:b/>
          <w:bCs/>
          <w:color w:val="000000"/>
          <w:sz w:val="20"/>
          <w:szCs w:val="20"/>
          <w:lang w:val="pt-BR" w:eastAsia="pt-BR"/>
        </w:rPr>
        <w:t xml:space="preserve">- </w:t>
      </w:r>
      <w:r w:rsidR="00302A49" w:rsidRPr="00AF296D">
        <w:rPr>
          <w:rFonts w:ascii="Verdana" w:hAnsi="Verdana" w:cs="Arial"/>
          <w:sz w:val="20"/>
          <w:szCs w:val="20"/>
          <w:lang w:val="pt-BR"/>
        </w:rPr>
        <w:t xml:space="preserve">A </w:t>
      </w:r>
      <w:r w:rsidR="00302A49" w:rsidRPr="00AF296D">
        <w:rPr>
          <w:rStyle w:val="nfase"/>
          <w:rFonts w:ascii="Verdana" w:hAnsi="Verdana"/>
          <w:i w:val="0"/>
          <w:iCs w:val="0"/>
          <w:sz w:val="20"/>
          <w:szCs w:val="20"/>
          <w:lang w:val="pt-BR"/>
        </w:rPr>
        <w:t>API</w:t>
      </w:r>
      <w:r w:rsidR="00302A49" w:rsidRPr="00AF296D">
        <w:rPr>
          <w:rFonts w:ascii="Verdana" w:hAnsi="Verdana" w:cs="Arial"/>
          <w:sz w:val="20"/>
          <w:szCs w:val="20"/>
          <w:lang w:val="pt-BR"/>
        </w:rPr>
        <w:t xml:space="preserve"> permite que aconteça troca de informações entre dois ou mais sistemas, nesse caso entre o sistema do Associado e o </w:t>
      </w:r>
      <w:r w:rsidR="00023D3C">
        <w:rPr>
          <w:rStyle w:val="ms-rtefontsize-2"/>
          <w:rFonts w:ascii="Verdana" w:hAnsi="Verdana"/>
          <w:sz w:val="20"/>
          <w:szCs w:val="20"/>
          <w:lang w:val="pt-BR"/>
        </w:rPr>
        <w:t>Cadastro Nacional de Produtos</w:t>
      </w:r>
      <w:r w:rsidR="00302A49" w:rsidRPr="00AF296D">
        <w:rPr>
          <w:rFonts w:ascii="Verdana" w:hAnsi="Verdana" w:cs="Arial"/>
          <w:sz w:val="20"/>
          <w:szCs w:val="20"/>
          <w:lang w:val="pt-BR"/>
        </w:rPr>
        <w:t>.</w:t>
      </w:r>
    </w:p>
    <w:p w14:paraId="200AA7F2" w14:textId="6F23A035" w:rsidR="0067696A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b/>
          <w:bCs/>
          <w:color w:val="000000"/>
          <w:sz w:val="20"/>
          <w:szCs w:val="20"/>
          <w:lang w:val="pt-BR" w:eastAsia="pt-BR"/>
        </w:rPr>
        <w:t xml:space="preserve"> </w:t>
      </w:r>
    </w:p>
    <w:p w14:paraId="628A81B8" w14:textId="3D23E6BC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8F44392" w14:textId="5FED58F4" w:rsidR="0067696A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62016" behindDoc="0" locked="0" layoutInCell="1" allowOverlap="1" wp14:anchorId="5111E91F" wp14:editId="4F795A34">
            <wp:simplePos x="0" y="0"/>
            <wp:positionH relativeFrom="column">
              <wp:posOffset>450850</wp:posOffset>
            </wp:positionH>
            <wp:positionV relativeFrom="paragraph">
              <wp:posOffset>109220</wp:posOffset>
            </wp:positionV>
            <wp:extent cx="3200400" cy="1232839"/>
            <wp:effectExtent l="0" t="0" r="0" b="5715"/>
            <wp:wrapSquare wrapText="bothSides"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3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E17E4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4074CD8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73E6C39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C8E7DB7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4DD27BD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29C02BF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845130E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03ABCE0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DE5C8D8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3F12A83" w14:textId="16007366" w:rsidR="0067696A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Na tela principal você poderá fazer o Controle de suas importações</w:t>
      </w:r>
      <w:r w:rsidR="00D55219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, utiliza</w:t>
      </w:r>
      <w:r w:rsidR="009810E3">
        <w:rPr>
          <w:rFonts w:ascii="Verdana" w:hAnsi="Verdana" w:cs="Verdana"/>
          <w:color w:val="000000"/>
          <w:sz w:val="20"/>
          <w:szCs w:val="20"/>
          <w:lang w:val="pt-BR" w:eastAsia="pt-BR"/>
        </w:rPr>
        <w:t>r</w:t>
      </w:r>
      <w:r w:rsidR="00D55219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o campo Pesquisar para encontrar a planilha, utilizar o botão “Testar Importação” ou “Iniciar Importação”.</w:t>
      </w:r>
    </w:p>
    <w:p w14:paraId="47CCBD05" w14:textId="77777777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0A04FE8" w14:textId="77777777" w:rsidR="00183719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A167FA4" w14:textId="3AEC5396" w:rsidR="00183719" w:rsidRPr="002129BC" w:rsidRDefault="001837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Segue modelo abaixo</w:t>
      </w:r>
      <w:r w:rsidR="00D55219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e detalhes de cada botão:</w:t>
      </w:r>
    </w:p>
    <w:p w14:paraId="34879FB0" w14:textId="5258C8E9" w:rsidR="0067696A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64064" behindDoc="0" locked="0" layoutInCell="1" allowOverlap="1" wp14:anchorId="4BF24428" wp14:editId="7D866124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6106795" cy="2352040"/>
            <wp:effectExtent l="0" t="0" r="8255" b="0"/>
            <wp:wrapSquare wrapText="bothSides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719"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63040" behindDoc="0" locked="0" layoutInCell="1" allowOverlap="1" wp14:anchorId="160ADB0A" wp14:editId="2749A3A2">
            <wp:simplePos x="0" y="0"/>
            <wp:positionH relativeFrom="column">
              <wp:posOffset>0</wp:posOffset>
            </wp:positionH>
            <wp:positionV relativeFrom="paragraph">
              <wp:posOffset>2616200</wp:posOffset>
            </wp:positionV>
            <wp:extent cx="6106795" cy="1137285"/>
            <wp:effectExtent l="0" t="0" r="8255" b="5715"/>
            <wp:wrapSquare wrapText="bothSides"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70CBB" w14:textId="2B4B0126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B4C3861" w14:textId="022412D6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268CE7B" w14:textId="332079F9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FF40B70" w14:textId="1080E8DB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C71CC5D" w14:textId="74B9D2C2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7D75557" w14:textId="77777777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D9CAE3D" w14:textId="1D5707D8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F3C6F17" w14:textId="77777777" w:rsidR="00AB1CEE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C3F788F" w14:textId="3F3C0839" w:rsidR="0067696A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Esses são os botões que se encontram em cada linha da planilha, clicando em “Ver </w:t>
      </w:r>
      <w:r w:rsidR="001E378B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Detalhes” você</w:t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receberá a informação de cada da planilha.</w:t>
      </w:r>
    </w:p>
    <w:p w14:paraId="1815AB6F" w14:textId="51C1AB08" w:rsidR="00183719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65088" behindDoc="0" locked="0" layoutInCell="1" allowOverlap="1" wp14:anchorId="396BF6B9" wp14:editId="4F173393">
            <wp:simplePos x="0" y="0"/>
            <wp:positionH relativeFrom="column">
              <wp:posOffset>2305050</wp:posOffset>
            </wp:positionH>
            <wp:positionV relativeFrom="paragraph">
              <wp:posOffset>95885</wp:posOffset>
            </wp:positionV>
            <wp:extent cx="866775" cy="447675"/>
            <wp:effectExtent l="0" t="0" r="9525" b="9525"/>
            <wp:wrapSquare wrapText="bothSides"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7A5E6" w14:textId="1EA241C3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47735D0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A67C19A" w14:textId="700F04AA" w:rsidR="0067696A" w:rsidRPr="002129BC" w:rsidRDefault="00AB1CE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color w:val="00000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8626265" wp14:editId="4822714F">
                <wp:simplePos x="0" y="0"/>
                <wp:positionH relativeFrom="column">
                  <wp:posOffset>2905125</wp:posOffset>
                </wp:positionH>
                <wp:positionV relativeFrom="paragraph">
                  <wp:posOffset>33020</wp:posOffset>
                </wp:positionV>
                <wp:extent cx="228600" cy="374650"/>
                <wp:effectExtent l="19050" t="19050" r="19050" b="25400"/>
                <wp:wrapNone/>
                <wp:docPr id="259" name="Seta: para Cim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74650"/>
                        </a:xfrm>
                        <a:prstGeom prst="upArrow">
                          <a:avLst>
                            <a:gd name="adj1" fmla="val 50000"/>
                            <a:gd name="adj2" fmla="val 472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7D59" id="Seta: para Cima 259" o:spid="_x0000_s1026" type="#_x0000_t68" style="position:absolute;margin-left:228.75pt;margin-top:2.6pt;width:18pt;height:2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" adj="6224" fillcolor="#4f81bd [3204]" strokecolor="#243f60 [1604]" strokeweight="2pt"/>
            </w:pict>
          </mc:Fallback>
        </mc:AlternateContent>
      </w:r>
      <w:r w:rsidRPr="002129BC">
        <w:rPr>
          <w:rFonts w:ascii="Verdana" w:hAnsi="Verdana" w:cs="Verdana"/>
          <w:noProof/>
          <w:color w:val="00000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242D6D" wp14:editId="6C61B48B">
                <wp:simplePos x="0" y="0"/>
                <wp:positionH relativeFrom="column">
                  <wp:posOffset>2413000</wp:posOffset>
                </wp:positionH>
                <wp:positionV relativeFrom="paragraph">
                  <wp:posOffset>33020</wp:posOffset>
                </wp:positionV>
                <wp:extent cx="228600" cy="374650"/>
                <wp:effectExtent l="19050" t="19050" r="19050" b="25400"/>
                <wp:wrapNone/>
                <wp:docPr id="257" name="Seta: para Cim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74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762C7" id="Seta: para Cima 257" o:spid="_x0000_s1026" type="#_x0000_t68" style="position:absolute;margin-left:190pt;margin-top:2.6pt;width:18pt;height:29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" adj="6590" fillcolor="#4f81bd [3204]" strokecolor="#243f60 [1604]" strokeweight="2pt"/>
            </w:pict>
          </mc:Fallback>
        </mc:AlternateContent>
      </w:r>
    </w:p>
    <w:p w14:paraId="0D9C3240" w14:textId="2155B50A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0F0080E" w14:textId="74973694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C56C7EB" w14:textId="7DCACAC7" w:rsidR="0067696A" w:rsidRPr="002129BC" w:rsidRDefault="000D606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,Bold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4CDA8ED" wp14:editId="7B583852">
                <wp:simplePos x="0" y="0"/>
                <wp:positionH relativeFrom="margin">
                  <wp:posOffset>2705100</wp:posOffset>
                </wp:positionH>
                <wp:positionV relativeFrom="paragraph">
                  <wp:posOffset>33020</wp:posOffset>
                </wp:positionV>
                <wp:extent cx="736600" cy="260350"/>
                <wp:effectExtent l="0" t="0" r="6350" b="6350"/>
                <wp:wrapNone/>
                <wp:docPr id="262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03F98" w14:textId="67DFB941" w:rsidR="002510B2" w:rsidRPr="00226889" w:rsidRDefault="002510B2" w:rsidP="000D606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 xml:space="preserve">Cancelar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A8ED" id="_x0000_s1057" type="#_x0000_t202" style="position:absolute;margin-left:213pt;margin-top:2.6pt;width:58pt;height:20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" fillcolor="white [3201]" stroked="f" strokeweight=".5pt">
                <v:textbox>
                  <w:txbxContent>
                    <w:p w14:paraId="53C03F98" w14:textId="67DFB941" w:rsidR="002510B2" w:rsidRPr="00226889" w:rsidRDefault="002510B2" w:rsidP="000D606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 xml:space="preserve">Cancelar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1CEE" w:rsidRPr="002129BC">
        <w:rPr>
          <w:rFonts w:ascii="Verdana" w:hAnsi="Verdana" w:cs="Verdana,Bold"/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3D6550" wp14:editId="02759D80">
                <wp:simplePos x="0" y="0"/>
                <wp:positionH relativeFrom="margin">
                  <wp:posOffset>2114550</wp:posOffset>
                </wp:positionH>
                <wp:positionV relativeFrom="paragraph">
                  <wp:posOffset>66040</wp:posOffset>
                </wp:positionV>
                <wp:extent cx="736600" cy="355600"/>
                <wp:effectExtent l="0" t="0" r="6350" b="6350"/>
                <wp:wrapNone/>
                <wp:docPr id="260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B8FA3" w14:textId="16B9D639" w:rsidR="002510B2" w:rsidRPr="00226889" w:rsidRDefault="002510B2" w:rsidP="00AB1CEE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:lang w:val="pt-BR"/>
                              </w:rPr>
                              <w:t xml:space="preserve">Ver Detalhes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6550" id="_x0000_s1058" type="#_x0000_t202" style="position:absolute;margin-left:166.5pt;margin-top:5.2pt;width:58pt;height:28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" fillcolor="white [3201]" stroked="f" strokeweight=".5pt">
                <v:textbox>
                  <w:txbxContent>
                    <w:p w14:paraId="10CB8FA3" w14:textId="16B9D639" w:rsidR="002510B2" w:rsidRPr="00226889" w:rsidRDefault="002510B2" w:rsidP="00AB1CEE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:lang w:val="pt-BR"/>
                        </w:rPr>
                        <w:t xml:space="preserve">Ver Detalhes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B45A8" w14:textId="79436644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E7E0CD2" w14:textId="4D612149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64DF01B" w14:textId="53B2A7AD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1F73BFD" w14:textId="201923A2" w:rsidR="0067696A" w:rsidRPr="002129BC" w:rsidRDefault="0078143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Abaixo detalhes da importação:</w:t>
      </w:r>
    </w:p>
    <w:p w14:paraId="3BC5C698" w14:textId="28691B4B" w:rsidR="0067696A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 wp14:anchorId="5C9AD7D4" wp14:editId="7BEF6B58">
            <wp:simplePos x="0" y="0"/>
            <wp:positionH relativeFrom="column">
              <wp:posOffset>584200</wp:posOffset>
            </wp:positionH>
            <wp:positionV relativeFrom="paragraph">
              <wp:posOffset>89535</wp:posOffset>
            </wp:positionV>
            <wp:extent cx="4997450" cy="4285533"/>
            <wp:effectExtent l="0" t="0" r="0" b="1270"/>
            <wp:wrapSquare wrapText="bothSides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28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0B13D" w14:textId="796B0CF0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7B67C93" w14:textId="7AFEF96C" w:rsidR="0067696A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color w:val="000000"/>
          <w:sz w:val="20"/>
          <w:szCs w:val="20"/>
          <w:lang w:val="pt-BR" w:eastAsia="pt-BR"/>
        </w:rPr>
        <w:drawing>
          <wp:anchor distT="0" distB="0" distL="114300" distR="114300" simplePos="0" relativeHeight="251873280" behindDoc="0" locked="0" layoutInCell="1" allowOverlap="1" wp14:anchorId="235CA45E" wp14:editId="6136A8BE">
            <wp:simplePos x="0" y="0"/>
            <wp:positionH relativeFrom="column">
              <wp:posOffset>2990850</wp:posOffset>
            </wp:positionH>
            <wp:positionV relativeFrom="paragraph">
              <wp:posOffset>40640</wp:posOffset>
            </wp:positionV>
            <wp:extent cx="2146300" cy="1155700"/>
            <wp:effectExtent l="0" t="0" r="6350" b="6350"/>
            <wp:wrapSquare wrapText="bothSides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       </w:t>
      </w:r>
    </w:p>
    <w:p w14:paraId="0C99FC20" w14:textId="606C2A14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31300C8" w14:textId="67C55E4D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EA7A224" w14:textId="708E0209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74F5044" w14:textId="32945F90" w:rsidR="00D55219" w:rsidRPr="00AF296D" w:rsidRDefault="00D55219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6BCF5EB" w14:textId="345A370F" w:rsidR="00D55219" w:rsidRPr="00AF296D" w:rsidRDefault="00D55219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2CCE49AE" w14:textId="59BDB73B" w:rsidR="00D55219" w:rsidRPr="00AF296D" w:rsidRDefault="00D55219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9E90DC5" w14:textId="07D781E0" w:rsidR="00D55219" w:rsidRPr="002129BC" w:rsidRDefault="004F3FF6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0EEA668D" wp14:editId="2041A3EE">
            <wp:simplePos x="0" y="0"/>
            <wp:positionH relativeFrom="column">
              <wp:posOffset>1357161</wp:posOffset>
            </wp:positionH>
            <wp:positionV relativeFrom="paragraph">
              <wp:posOffset>112829</wp:posOffset>
            </wp:positionV>
            <wp:extent cx="1458227" cy="196745"/>
            <wp:effectExtent l="0" t="0" r="0" b="0"/>
            <wp:wrapNone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064" cy="20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9A02" w14:textId="77777777" w:rsidR="00D55219" w:rsidRPr="00AF296D" w:rsidRDefault="00D55219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6984D9A" w14:textId="77777777" w:rsidR="00D55219" w:rsidRPr="00AF296D" w:rsidRDefault="00D55219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12CB3E4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2066EEE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825470C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B4C7809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5DF7936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42D4FE8D" w14:textId="1D8680E1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E423F46" w14:textId="0E824883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724708E" w14:textId="4D094187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690387B" w14:textId="001D27B7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FCCE44F" w14:textId="7A193480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49912415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8543D1E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5051713D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647C339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F80D688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4D1E68DF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1EF6B07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E1D518F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C64F9CF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7B11DC9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57D6A054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7B55804" w14:textId="30270BE9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55551204" w14:textId="77777777" w:rsidR="00D0682E" w:rsidRPr="00AF296D" w:rsidRDefault="00D0682E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DE10490" w14:textId="0496F749" w:rsidR="00781438" w:rsidRPr="00AF296D" w:rsidRDefault="007475C1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No botão “Testar importação”, você pode selecionar por “ Produtos – GTIN “ ou “Localizações – GLN”</w:t>
      </w:r>
      <w:r w:rsidR="00D0682E" w:rsidRPr="00AF296D">
        <w:rPr>
          <w:rFonts w:ascii="Verdana" w:hAnsi="Verdana"/>
          <w:noProof/>
          <w:sz w:val="20"/>
          <w:szCs w:val="20"/>
          <w:lang w:val="pt-BR"/>
        </w:rPr>
        <w:t>.</w:t>
      </w:r>
    </w:p>
    <w:p w14:paraId="1142125D" w14:textId="2EC7277E" w:rsidR="00423CFC" w:rsidRPr="00AF296D" w:rsidRDefault="00423CFC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A0F044A" w14:textId="6500B518" w:rsidR="00781438" w:rsidRPr="00AF296D" w:rsidRDefault="007475C1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6352" behindDoc="0" locked="0" layoutInCell="1" allowOverlap="1" wp14:anchorId="7DC81288" wp14:editId="5DC58A5D">
            <wp:simplePos x="0" y="0"/>
            <wp:positionH relativeFrom="column">
              <wp:posOffset>2965450</wp:posOffset>
            </wp:positionH>
            <wp:positionV relativeFrom="paragraph">
              <wp:posOffset>85725</wp:posOffset>
            </wp:positionV>
            <wp:extent cx="2025015" cy="1240790"/>
            <wp:effectExtent l="0" t="0" r="0" b="0"/>
            <wp:wrapSquare wrapText="bothSides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7376" behindDoc="0" locked="0" layoutInCell="1" allowOverlap="1" wp14:anchorId="288396F0" wp14:editId="7E59EF4B">
            <wp:simplePos x="0" y="0"/>
            <wp:positionH relativeFrom="column">
              <wp:posOffset>146050</wp:posOffset>
            </wp:positionH>
            <wp:positionV relativeFrom="paragraph">
              <wp:posOffset>85725</wp:posOffset>
            </wp:positionV>
            <wp:extent cx="1898754" cy="361950"/>
            <wp:effectExtent l="0" t="0" r="6350" b="0"/>
            <wp:wrapSquare wrapText="bothSides"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75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DAC03" w14:textId="2BFC6A1A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8084464" w14:textId="75AF5149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EEC9406" w14:textId="7D0EF2C8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5129E3B1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57E5E609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70373D6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36DE7B5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9683F5D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ED4BA05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A7516D4" w14:textId="14E95049" w:rsidR="00781438" w:rsidRPr="00AF296D" w:rsidRDefault="007475C1" w:rsidP="007475C1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Ao selecionar “Produtos-GTIN” , você terá 3 opções para importar dados e selecionar o arquivo e clicar no botão “Iniciar Teste”.</w:t>
      </w:r>
    </w:p>
    <w:p w14:paraId="08E3C985" w14:textId="5F6CB338" w:rsidR="00F33518" w:rsidRPr="00F33518" w:rsidRDefault="00F33518" w:rsidP="00F33518">
      <w:pPr>
        <w:autoSpaceDE w:val="0"/>
        <w:autoSpaceDN w:val="0"/>
        <w:adjustRightInd w:val="0"/>
        <w:rPr>
          <w:rFonts w:ascii="Segoe UI" w:hAnsi="Segoe UI" w:cs="Segoe UI"/>
          <w:color w:val="FF0000"/>
          <w:sz w:val="21"/>
          <w:szCs w:val="21"/>
          <w:lang w:val="pt-BR" w:eastAsia="pt-BR"/>
        </w:rPr>
      </w:pPr>
      <w:r>
        <w:rPr>
          <w:rFonts w:ascii="Segoe UI" w:hAnsi="Segoe UI" w:cs="Segoe UI"/>
          <w:color w:val="FF0000"/>
          <w:sz w:val="20"/>
          <w:szCs w:val="20"/>
          <w:lang w:val="pt-BR" w:eastAsia="pt-BR"/>
        </w:rPr>
        <w:t>*esta</w:t>
      </w:r>
      <w:r w:rsidRPr="00F33518">
        <w:rPr>
          <w:rFonts w:ascii="Segoe UI" w:hAnsi="Segoe UI" w:cs="Segoe UI"/>
          <w:color w:val="FF0000"/>
          <w:sz w:val="20"/>
          <w:szCs w:val="20"/>
          <w:lang w:val="pt-BR" w:eastAsia="pt-BR"/>
        </w:rPr>
        <w:t xml:space="preserve"> funcionalidade serve para verificar se a planilha está </w:t>
      </w:r>
      <w:r>
        <w:rPr>
          <w:rFonts w:ascii="Segoe UI" w:hAnsi="Segoe UI" w:cs="Segoe UI"/>
          <w:color w:val="FF0000"/>
          <w:sz w:val="20"/>
          <w:szCs w:val="20"/>
          <w:lang w:val="pt-BR" w:eastAsia="pt-BR"/>
        </w:rPr>
        <w:t>correta.</w:t>
      </w:r>
    </w:p>
    <w:p w14:paraId="5976A114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AF627E5" w14:textId="77777777" w:rsidR="00781438" w:rsidRPr="00AF296D" w:rsidRDefault="00781438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3690042B" w14:textId="370E4EEA" w:rsidR="00D55219" w:rsidRPr="002129BC" w:rsidRDefault="00D55219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5328" behindDoc="0" locked="0" layoutInCell="1" allowOverlap="1" wp14:anchorId="75B02C91" wp14:editId="5B3E04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6795" cy="3382645"/>
            <wp:effectExtent l="0" t="0" r="8255" b="8255"/>
            <wp:wrapSquare wrapText="bothSides"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3C1F4" w14:textId="25C2F38E" w:rsidR="00D55219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35167D4D" wp14:editId="753DF237">
            <wp:extent cx="6106795" cy="3310890"/>
            <wp:effectExtent l="0" t="0" r="8255" b="3810"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4D00" w14:textId="67E29CD6" w:rsidR="00423CF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BA7A1B1" w14:textId="68F30F57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FA0692D" w14:textId="57EFC4C1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45BFF0D" w14:textId="77777777" w:rsidR="00D0682E" w:rsidRPr="002129BC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EBF81A2" w14:textId="2E994D50" w:rsidR="00423CF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A37CCD4" w14:textId="59B9C7E4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7365EBA" w14:textId="0BDCEACD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5287D29" w14:textId="6D565AB2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4E23F79" w14:textId="16A9D283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BFD9EFF" w14:textId="1BC940FB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2CE9455" w14:textId="1A1D4EBB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1622B34" w14:textId="5E2070D6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D95A0D4" w14:textId="1047ABC0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894AA36" w14:textId="6A529BB4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E2C2A2B" w14:textId="7F5AB565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5EDD49B" w14:textId="20023453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F9E0ADA" w14:textId="3D13179A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07D3096" w14:textId="7DBDA276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F0E7D01" w14:textId="19DE7E2F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79B9D6E" w14:textId="77F33BF5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9500C48" w14:textId="1EF3FDC0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15A6F31" w14:textId="5568665E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12C0D80" w14:textId="320EA9D0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79560E2" w14:textId="38B2B384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A9D9AB5" w14:textId="4B44DDBB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BFB2FD1" w14:textId="5E663972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2B6A00F" w14:textId="03272A88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0975709" w14:textId="18F2AD85" w:rsidR="00D0682E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0F7891B" w14:textId="77777777" w:rsidR="00D0682E" w:rsidRPr="002129BC" w:rsidRDefault="00D0682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F33BAEE" w14:textId="48CDD37D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lastRenderedPageBreak/>
        <w:t>Selecionado “Localizações – GLN”</w:t>
      </w:r>
    </w:p>
    <w:p w14:paraId="317C7002" w14:textId="3D385DB2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Ao selecionar “Localizações-GLN” , você terá 3 opções para importar dados e selecionar o arquivo e clicar no botão “Iniciar Teste”.</w:t>
      </w:r>
    </w:p>
    <w:p w14:paraId="1B373F19" w14:textId="77777777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A98BC67" w14:textId="6B0BC3FE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D6AC8AE" w14:textId="4E74002B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3375ABF" w14:textId="6BE708F0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194EDD4B" wp14:editId="64820F88">
            <wp:extent cx="6106795" cy="3352165"/>
            <wp:effectExtent l="0" t="0" r="8255" b="635"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4C37" w14:textId="077AD487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0448" behindDoc="0" locked="0" layoutInCell="1" allowOverlap="1" wp14:anchorId="488388F1" wp14:editId="6C9AAF71">
            <wp:simplePos x="0" y="0"/>
            <wp:positionH relativeFrom="column">
              <wp:posOffset>-50800</wp:posOffset>
            </wp:positionH>
            <wp:positionV relativeFrom="paragraph">
              <wp:posOffset>4445</wp:posOffset>
            </wp:positionV>
            <wp:extent cx="6106795" cy="3263900"/>
            <wp:effectExtent l="0" t="0" r="8255" b="0"/>
            <wp:wrapSquare wrapText="bothSides"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1034F" w14:textId="6D49E08C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</w:rPr>
      </w:pPr>
    </w:p>
    <w:p w14:paraId="30604AB3" w14:textId="77777777" w:rsidR="00D0682E" w:rsidRDefault="00D0682E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</w:rPr>
      </w:pPr>
    </w:p>
    <w:p w14:paraId="250264D2" w14:textId="77777777" w:rsidR="00D0682E" w:rsidRDefault="00D0682E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</w:rPr>
      </w:pPr>
    </w:p>
    <w:p w14:paraId="27E9C695" w14:textId="791E9336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No botão “Iniciar importação”, você pode selecionar por “ Produtos – GTIN “ ou “Localizações – GLN”</w:t>
      </w:r>
    </w:p>
    <w:p w14:paraId="06A35C9B" w14:textId="6E7965A5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004B57D" w14:textId="1EBAE726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86087B7" w14:textId="1AEAE84D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8400" behindDoc="0" locked="0" layoutInCell="1" allowOverlap="1" wp14:anchorId="51303EAA" wp14:editId="0549767E">
            <wp:simplePos x="0" y="0"/>
            <wp:positionH relativeFrom="column">
              <wp:posOffset>3098800</wp:posOffset>
            </wp:positionH>
            <wp:positionV relativeFrom="paragraph">
              <wp:posOffset>44450</wp:posOffset>
            </wp:positionV>
            <wp:extent cx="2063750" cy="1349375"/>
            <wp:effectExtent l="0" t="0" r="0" b="3175"/>
            <wp:wrapSquare wrapText="bothSides"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79424" behindDoc="0" locked="0" layoutInCell="1" allowOverlap="1" wp14:anchorId="17C06897" wp14:editId="6E537DBD">
            <wp:simplePos x="0" y="0"/>
            <wp:positionH relativeFrom="column">
              <wp:posOffset>38100</wp:posOffset>
            </wp:positionH>
            <wp:positionV relativeFrom="paragraph">
              <wp:posOffset>41910</wp:posOffset>
            </wp:positionV>
            <wp:extent cx="2152650" cy="448186"/>
            <wp:effectExtent l="0" t="0" r="0" b="9525"/>
            <wp:wrapSquare wrapText="bothSides"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4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9D523" w14:textId="32D23FC3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C652E55" w14:textId="001809EF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DFCD917" w14:textId="74A395CB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68DF4AA" w14:textId="1A082E14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D277334" w14:textId="445C50BA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DA25300" w14:textId="624A0D57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0AB1F90" w14:textId="3D8F769F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D49F7D2" w14:textId="47F9C9C8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E3645A7" w14:textId="331B1972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123C1D8" w14:textId="77777777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4D8A6529" w14:textId="77777777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2B7956EB" w14:textId="77777777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79E0920" w14:textId="683F518B" w:rsidR="00423CFC" w:rsidRPr="00AF296D" w:rsidRDefault="00423CFC" w:rsidP="00423CFC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Ao selecionar “Produtos-GTIN” , você terá 3 opções para importar dados e selecionar o arquivo</w:t>
      </w:r>
      <w:r w:rsidR="00DC739D" w:rsidRPr="00AF296D">
        <w:rPr>
          <w:rFonts w:ascii="Verdana" w:hAnsi="Verdana"/>
          <w:noProof/>
          <w:sz w:val="20"/>
          <w:szCs w:val="20"/>
          <w:lang w:val="pt-BR"/>
        </w:rPr>
        <w:t>, aceitar o termo de responsabilidade e</w:t>
      </w:r>
      <w:r w:rsidRPr="00AF296D">
        <w:rPr>
          <w:rFonts w:ascii="Verdana" w:hAnsi="Verdana"/>
          <w:noProof/>
          <w:sz w:val="20"/>
          <w:szCs w:val="20"/>
          <w:lang w:val="pt-BR"/>
        </w:rPr>
        <w:t xml:space="preserve"> clicar no botão “Iniciar </w:t>
      </w:r>
      <w:r w:rsidR="00DC739D" w:rsidRPr="00AF296D">
        <w:rPr>
          <w:rFonts w:ascii="Verdana" w:hAnsi="Verdana"/>
          <w:noProof/>
          <w:sz w:val="20"/>
          <w:szCs w:val="20"/>
          <w:lang w:val="pt-BR"/>
        </w:rPr>
        <w:t>Importação</w:t>
      </w:r>
      <w:r w:rsidRPr="00AF296D">
        <w:rPr>
          <w:rFonts w:ascii="Verdana" w:hAnsi="Verdana"/>
          <w:noProof/>
          <w:sz w:val="20"/>
          <w:szCs w:val="20"/>
          <w:lang w:val="pt-BR"/>
        </w:rPr>
        <w:t>”.</w:t>
      </w:r>
    </w:p>
    <w:p w14:paraId="31ABF4F8" w14:textId="1193BA64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66A7F36" w14:textId="3DB7A1B4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48C34763" wp14:editId="140B9DD2">
            <wp:extent cx="6106795" cy="2892425"/>
            <wp:effectExtent l="0" t="0" r="8255" b="3175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4F7D" w14:textId="128874F5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6502316" w14:textId="2980A1ED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6F0BD8B" w14:textId="21C9EAE9" w:rsidR="00423CFC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A45ABF5" wp14:editId="1CB232F8">
            <wp:extent cx="6106795" cy="3837305"/>
            <wp:effectExtent l="0" t="0" r="8255" b="0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915E" w14:textId="2C8940A2" w:rsidR="00423CFC" w:rsidRPr="002129BC" w:rsidRDefault="00423CF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1897490" w14:textId="77777777" w:rsidR="0067696A" w:rsidRPr="002129BC" w:rsidRDefault="0067696A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DC06ABC" w14:textId="77777777" w:rsidR="00DC739D" w:rsidRPr="002129BC" w:rsidRDefault="00DC739D" w:rsidP="00DC739D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Selecionado “Localizações – GLN”</w:t>
      </w:r>
    </w:p>
    <w:p w14:paraId="69CB85BC" w14:textId="1D5B8836" w:rsidR="00DC739D" w:rsidRPr="00AF296D" w:rsidRDefault="00DC739D" w:rsidP="00DC739D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Ao selecionar “Localizações-GLN” , você terá 3 opções para importar dados e selecionar o arquivo, aceitar o termo de responsabilidade e clicar no botão “Iniciar Importação”.</w:t>
      </w:r>
    </w:p>
    <w:p w14:paraId="1DBDFA59" w14:textId="1C39EBD8" w:rsidR="00DC739D" w:rsidRPr="00AF296D" w:rsidRDefault="00DC739D" w:rsidP="00DC739D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5198A31" w14:textId="723E818C" w:rsidR="00DC739D" w:rsidRPr="002129BC" w:rsidRDefault="00DC739D" w:rsidP="00DC739D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2FCC421" wp14:editId="7B5A17FA">
            <wp:extent cx="6106795" cy="2905760"/>
            <wp:effectExtent l="0" t="0" r="8255" b="889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E614" w14:textId="1425E955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D750D31" w14:textId="328ABA4A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0F19887F" wp14:editId="4A56C163">
            <wp:extent cx="6106795" cy="3834765"/>
            <wp:effectExtent l="0" t="0" r="8255" b="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98A2" w14:textId="77777777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5C40A7D" w14:textId="33156E22" w:rsidR="00DC739D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82EE425" w14:textId="19F33875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2C9B241" w14:textId="7008C96B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C23FCB1" w14:textId="7CA714D1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0D693E2" w14:textId="442FF60D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EFF39C5" w14:textId="1CA00973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297300F" w14:textId="28D57D84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13D021A" w14:textId="1789B20C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88034A1" w14:textId="4FAC59FA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204B58C" w14:textId="532DEAE3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398E6E6" w14:textId="21EC1EF8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A6CD8D9" w14:textId="651BD6C7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80B7777" w14:textId="7666A26E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A724202" w14:textId="4FB447CF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2339EF3" w14:textId="0426FFCA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72FA440" w14:textId="43963D9B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5C64AA2" w14:textId="02D24196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72AC6EC" w14:textId="34567FCB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57159AC" w14:textId="666BFE0C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7FE0A9F" w14:textId="7A2BDF5A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0246766" w14:textId="56E70727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80A5907" w14:textId="77777777" w:rsidR="00BF79FD" w:rsidRPr="002129BC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84A057D" w14:textId="59469E09" w:rsidR="00DC739D" w:rsidRPr="002129BC" w:rsidRDefault="00002A3E" w:rsidP="00543E04">
      <w:pPr>
        <w:pStyle w:val="Ttulo2"/>
        <w:rPr>
          <w:rFonts w:ascii="Verdana" w:hAnsi="Verdana"/>
          <w:sz w:val="20"/>
          <w:szCs w:val="20"/>
          <w:lang w:eastAsia="pt-BR"/>
        </w:rPr>
      </w:pPr>
      <w:bookmarkStart w:id="22" w:name="_Toc12444216"/>
      <w:r w:rsidRPr="002129BC">
        <w:rPr>
          <w:rFonts w:ascii="Verdana" w:hAnsi="Verdana"/>
          <w:sz w:val="20"/>
          <w:szCs w:val="20"/>
          <w:lang w:eastAsia="pt-BR"/>
        </w:rPr>
        <w:lastRenderedPageBreak/>
        <w:t>Relatórios</w:t>
      </w:r>
      <w:bookmarkEnd w:id="22"/>
    </w:p>
    <w:p w14:paraId="42495C09" w14:textId="77777777" w:rsidR="00002A3E" w:rsidRPr="002129BC" w:rsidRDefault="00002A3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B14790C" w14:textId="5AE8DC69" w:rsidR="00DC739D" w:rsidRPr="002129BC" w:rsidRDefault="00506B7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No menu esquerdo clicar em “Relatórios”</w:t>
      </w:r>
    </w:p>
    <w:p w14:paraId="325C879B" w14:textId="22CB0885" w:rsidR="00506B7C" w:rsidRPr="002129BC" w:rsidRDefault="00506B7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212AD88" w14:textId="7FE6C7EC" w:rsidR="00506B7C" w:rsidRPr="002129BC" w:rsidRDefault="00D524DB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noProof/>
          <w:color w:val="00000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ECFFE8B" wp14:editId="7D45DEA2">
                <wp:simplePos x="0" y="0"/>
                <wp:positionH relativeFrom="margin">
                  <wp:posOffset>2660650</wp:posOffset>
                </wp:positionH>
                <wp:positionV relativeFrom="paragraph">
                  <wp:posOffset>1803400</wp:posOffset>
                </wp:positionV>
                <wp:extent cx="2838450" cy="393700"/>
                <wp:effectExtent l="0" t="0" r="19050" b="25400"/>
                <wp:wrapNone/>
                <wp:docPr id="311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AA45A" w14:textId="603AF46A" w:rsidR="002510B2" w:rsidRPr="005170F9" w:rsidRDefault="002510B2" w:rsidP="00D524DB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lang w:val="pt-BR"/>
                              </w:rPr>
                              <w:t>Clicar em “Relatórios” para acessar o menu de relatórios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FE8B" id="_x0000_s1059" type="#_x0000_t202" style="position:absolute;margin-left:209.5pt;margin-top:142pt;width:223.5pt;height:31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" fillcolor="white [3201]" strokeweight=".5pt">
                <v:textbox>
                  <w:txbxContent>
                    <w:p w14:paraId="212AA45A" w14:textId="603AF46A" w:rsidR="002510B2" w:rsidRPr="005170F9" w:rsidRDefault="002510B2" w:rsidP="00D524DB">
                      <w:pPr>
                        <w:jc w:val="center"/>
                        <w:rPr>
                          <w:rFonts w:ascii="Verdana" w:hAnsi="Verdana"/>
                          <w:sz w:val="18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sz w:val="18"/>
                          <w:lang w:val="pt-BR"/>
                        </w:rPr>
                        <w:t>Clicar em “Relatórios” para acessar o menu de relatórios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9BC">
        <w:rPr>
          <w:rFonts w:ascii="Verdana" w:hAnsi="Verdana" w:cs="Verdana"/>
          <w:noProof/>
          <w:color w:val="000000"/>
          <w:sz w:val="20"/>
          <w:szCs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9F1EA63" wp14:editId="7C7AEDBA">
                <wp:simplePos x="0" y="0"/>
                <wp:positionH relativeFrom="column">
                  <wp:posOffset>1733550</wp:posOffset>
                </wp:positionH>
                <wp:positionV relativeFrom="paragraph">
                  <wp:posOffset>1920240</wp:posOffset>
                </wp:positionV>
                <wp:extent cx="869950" cy="166370"/>
                <wp:effectExtent l="0" t="0" r="25400" b="24130"/>
                <wp:wrapNone/>
                <wp:docPr id="310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1663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9A01" id="Seta para a esquerda 57" o:spid="_x0000_s1026" type="#_x0000_t66" style="position:absolute;margin-left:136.5pt;margin-top:151.2pt;width:68.5pt;height:13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" adj="2065" fillcolor="#4f81bd [3204]" strokecolor="#243f60 [1604]" strokeweight="2pt"/>
            </w:pict>
          </mc:Fallback>
        </mc:AlternateContent>
      </w:r>
      <w:r w:rsidR="00506B7C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536FC6A" wp14:editId="12FEE299">
            <wp:extent cx="1393553" cy="2279650"/>
            <wp:effectExtent l="0" t="0" r="0" b="635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399234" cy="228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99B1" w14:textId="77777777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D44FDA5" w14:textId="1CE27BBF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58059E5" w14:textId="7851CAD1" w:rsidR="00DC739D" w:rsidRPr="002129BC" w:rsidRDefault="00D524DB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Tela Principal</w:t>
      </w:r>
      <w:r w:rsidR="00D1303D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você encontrará 6 tipos de relatórios, “Relatório de Localização Física”, Relatório de histórico de utilização”; “Relatório histórico de produtos”; “Relatório de checagem do cadastro”; “Relatório Sincronização CCG” e “Relatório qualificação de Produtos”.</w:t>
      </w:r>
    </w:p>
    <w:p w14:paraId="1358C3C0" w14:textId="71950695" w:rsidR="00DC739D" w:rsidRPr="002129BC" w:rsidRDefault="00A43F13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6592" behindDoc="0" locked="0" layoutInCell="1" allowOverlap="1" wp14:anchorId="75917901" wp14:editId="5747BBF5">
            <wp:simplePos x="0" y="0"/>
            <wp:positionH relativeFrom="column">
              <wp:posOffset>-635</wp:posOffset>
            </wp:positionH>
            <wp:positionV relativeFrom="paragraph">
              <wp:posOffset>183515</wp:posOffset>
            </wp:positionV>
            <wp:extent cx="6106795" cy="2076450"/>
            <wp:effectExtent l="0" t="0" r="8255" b="0"/>
            <wp:wrapSquare wrapText="bothSides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5568" behindDoc="0" locked="0" layoutInCell="1" allowOverlap="1" wp14:anchorId="70F9E4A5" wp14:editId="76027E91">
            <wp:simplePos x="0" y="0"/>
            <wp:positionH relativeFrom="column">
              <wp:posOffset>0</wp:posOffset>
            </wp:positionH>
            <wp:positionV relativeFrom="paragraph">
              <wp:posOffset>2259965</wp:posOffset>
            </wp:positionV>
            <wp:extent cx="6106795" cy="1978025"/>
            <wp:effectExtent l="0" t="0" r="8255" b="3175"/>
            <wp:wrapSquare wrapText="bothSides"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F7AE3" w14:textId="78C0EE8C" w:rsidR="00DC739D" w:rsidRPr="00AF296D" w:rsidRDefault="00D1303D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lastRenderedPageBreak/>
        <w:t>Ao clicar no botão “Gerar”, do “Relatório de Localização Física” selecione os campos abaixo solicitado, clique no botão “Gerar Relatório” e aparecerá uma nova tela informando a geração do relatório iniciada.</w:t>
      </w:r>
    </w:p>
    <w:p w14:paraId="5FA618AE" w14:textId="2169542E" w:rsidR="00D1303D" w:rsidRPr="00AF296D" w:rsidRDefault="00D1303D" w:rsidP="00C80853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2A99C90" w14:textId="1C2EA865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 wp14:anchorId="1F68A288" wp14:editId="58BE7557">
            <wp:simplePos x="0" y="0"/>
            <wp:positionH relativeFrom="column">
              <wp:posOffset>2819400</wp:posOffset>
            </wp:positionH>
            <wp:positionV relativeFrom="paragraph">
              <wp:posOffset>301625</wp:posOffset>
            </wp:positionV>
            <wp:extent cx="3217545" cy="2008505"/>
            <wp:effectExtent l="0" t="0" r="1905" b="0"/>
            <wp:wrapSquare wrapText="bothSides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 wp14:anchorId="43016614" wp14:editId="1DA85D67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676540" cy="2666519"/>
            <wp:effectExtent l="0" t="0" r="0" b="635"/>
            <wp:wrapSquare wrapText="bothSides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40" cy="266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45FF5" w14:textId="730FB169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7245B99" w14:textId="3B95A42B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93F1A03" w14:textId="12EDE841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049369F" w14:textId="016AE701" w:rsidR="00DC739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Caso queira verificar o status do relatório, clicar no botão “Verificar status do relatório”</w:t>
      </w:r>
      <w:r w:rsidR="00632743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e clique no botão </w:t>
      </w:r>
      <w:r w:rsidR="00DB15CF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05F01230" wp14:editId="5F14073E">
            <wp:extent cx="371475" cy="438150"/>
            <wp:effectExtent l="0" t="0" r="9525" b="0"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CF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para “Baixar o arquivo”. </w:t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Segue </w:t>
      </w:r>
      <w:r w:rsidR="00DB15CF"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exemplo</w:t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 abaixo:</w:t>
      </w:r>
    </w:p>
    <w:p w14:paraId="025FB69D" w14:textId="0AAF24EA" w:rsidR="00DC739D" w:rsidRPr="002129BC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89664" behindDoc="0" locked="0" layoutInCell="1" allowOverlap="1" wp14:anchorId="34485015" wp14:editId="1E66B2A9">
            <wp:simplePos x="0" y="0"/>
            <wp:positionH relativeFrom="column">
              <wp:posOffset>0</wp:posOffset>
            </wp:positionH>
            <wp:positionV relativeFrom="paragraph">
              <wp:posOffset>2129155</wp:posOffset>
            </wp:positionV>
            <wp:extent cx="5822950" cy="781050"/>
            <wp:effectExtent l="0" t="0" r="6350" b="0"/>
            <wp:wrapSquare wrapText="bothSides"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0688" behindDoc="0" locked="0" layoutInCell="1" allowOverlap="1" wp14:anchorId="3DDC96DC" wp14:editId="64E0CEC4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822950" cy="1965325"/>
            <wp:effectExtent l="0" t="0" r="6350" b="0"/>
            <wp:wrapSquare wrapText="bothSides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7D569" w14:textId="77777777" w:rsidR="00BF79FD" w:rsidRPr="00AF296D" w:rsidRDefault="00BF79FD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FC5A45E" w14:textId="77777777" w:rsidR="00BF79FD" w:rsidRPr="00AF296D" w:rsidRDefault="00BF79FD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4DDE179" w14:textId="77777777" w:rsidR="00BF79FD" w:rsidRPr="00AF296D" w:rsidRDefault="00BF79FD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1C385BDB" w14:textId="77777777" w:rsidR="00BF79FD" w:rsidRPr="00AF296D" w:rsidRDefault="00BF79FD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6861854C" w14:textId="77777777" w:rsidR="00BF79FD" w:rsidRPr="00AF296D" w:rsidRDefault="00BF79FD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01981486" w14:textId="3928AC29" w:rsidR="00B92440" w:rsidRPr="00AF296D" w:rsidRDefault="00B92440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lastRenderedPageBreak/>
        <w:t>Ao clicar no botão “Gerar”, do “Relatório de histórico de utilização” selecione os campos abaixo solicitado, clique no botão “Gerar Relatório” e aparecerá uma nova tela informando a geração do relatório iniciada.</w:t>
      </w:r>
    </w:p>
    <w:p w14:paraId="4257FBF9" w14:textId="5D2C935B" w:rsidR="00B92440" w:rsidRPr="00AF296D" w:rsidRDefault="00B92440" w:rsidP="00B92440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28F3650F" w14:textId="17F6A35A" w:rsidR="00DC739D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1712" behindDoc="0" locked="0" layoutInCell="1" allowOverlap="1" wp14:anchorId="582D5E55" wp14:editId="1F691916">
            <wp:simplePos x="0" y="0"/>
            <wp:positionH relativeFrom="column">
              <wp:posOffset>-114300</wp:posOffset>
            </wp:positionH>
            <wp:positionV relativeFrom="paragraph">
              <wp:posOffset>105410</wp:posOffset>
            </wp:positionV>
            <wp:extent cx="2635250" cy="3146425"/>
            <wp:effectExtent l="0" t="0" r="0" b="0"/>
            <wp:wrapSquare wrapText="bothSides"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0D030" w14:textId="6FB67513" w:rsidR="00DC739D" w:rsidRPr="002129BC" w:rsidRDefault="00DC739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5D1D40B" w14:textId="541AC7D5" w:rsidR="00DC739D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3760" behindDoc="0" locked="0" layoutInCell="1" allowOverlap="1" wp14:anchorId="2A5E9A85" wp14:editId="1DF41957">
            <wp:simplePos x="0" y="0"/>
            <wp:positionH relativeFrom="column">
              <wp:posOffset>2774950</wp:posOffset>
            </wp:positionH>
            <wp:positionV relativeFrom="paragraph">
              <wp:posOffset>224155</wp:posOffset>
            </wp:positionV>
            <wp:extent cx="3217545" cy="2008505"/>
            <wp:effectExtent l="0" t="0" r="1905" b="0"/>
            <wp:wrapSquare wrapText="bothSides"/>
            <wp:docPr id="322" name="Image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139F0" w14:textId="7FC729B5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944968F" w14:textId="7F7B2D81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4194197" w14:textId="7D982125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7E0AEDC" w14:textId="4836608A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B5A2281" w14:textId="59727B72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AEDC838" w14:textId="4C898E09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D65C3C7" w14:textId="1BA177F8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03530A6" w14:textId="0863060A" w:rsidR="00D1303D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8880" behindDoc="0" locked="0" layoutInCell="1" allowOverlap="1" wp14:anchorId="484F660C" wp14:editId="387CE8DC">
            <wp:simplePos x="0" y="0"/>
            <wp:positionH relativeFrom="column">
              <wp:posOffset>50800</wp:posOffset>
            </wp:positionH>
            <wp:positionV relativeFrom="paragraph">
              <wp:posOffset>2113915</wp:posOffset>
            </wp:positionV>
            <wp:extent cx="6106795" cy="909955"/>
            <wp:effectExtent l="0" t="0" r="8255" b="4445"/>
            <wp:wrapSquare wrapText="bothSides"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6832" behindDoc="0" locked="0" layoutInCell="1" allowOverlap="1" wp14:anchorId="6AE7F362" wp14:editId="2AFE19FD">
            <wp:simplePos x="0" y="0"/>
            <wp:positionH relativeFrom="column">
              <wp:posOffset>19050</wp:posOffset>
            </wp:positionH>
            <wp:positionV relativeFrom="paragraph">
              <wp:posOffset>712470</wp:posOffset>
            </wp:positionV>
            <wp:extent cx="6106795" cy="1404620"/>
            <wp:effectExtent l="0" t="0" r="8255" b="5080"/>
            <wp:wrapSquare wrapText="bothSides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Caso queira verificar o status do relatório, clicar no botão “Verificar status do relatório” e clique no botão 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4502A96E" wp14:editId="7137BF1F">
            <wp:extent cx="371475" cy="438150"/>
            <wp:effectExtent l="0" t="0" r="9525" b="0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para “Baixar o arquivo”.  Segue exemplo abaixo:</w:t>
      </w:r>
    </w:p>
    <w:p w14:paraId="12DCD4FD" w14:textId="737C735F" w:rsidR="00B92440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D070911" w14:textId="77777777" w:rsidR="00BF79FD" w:rsidRPr="00AF296D" w:rsidRDefault="00BF79FD" w:rsidP="006C4C48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</w:p>
    <w:p w14:paraId="74138EB0" w14:textId="00439DBD" w:rsidR="006C4C48" w:rsidRPr="00AF296D" w:rsidRDefault="006C4C48" w:rsidP="006C4C48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lastRenderedPageBreak/>
        <w:t>Ao clicar no botão “Gerar”, do “Relatório de histórico de produtos” selecione os campos abaixo solicitado, clique no botão “Gerar Relatório” e aparecerá uma nova tela informando a geração do relatório iniciada.</w:t>
      </w:r>
    </w:p>
    <w:p w14:paraId="3B21670B" w14:textId="16CA4C39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439D4CF" w14:textId="35651FEB" w:rsidR="00D1303D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899904" behindDoc="0" locked="0" layoutInCell="1" allowOverlap="1" wp14:anchorId="793FAD84" wp14:editId="02ABFBA8">
            <wp:simplePos x="0" y="0"/>
            <wp:positionH relativeFrom="column">
              <wp:posOffset>-31750</wp:posOffset>
            </wp:positionH>
            <wp:positionV relativeFrom="paragraph">
              <wp:posOffset>62865</wp:posOffset>
            </wp:positionV>
            <wp:extent cx="3072765" cy="3212465"/>
            <wp:effectExtent l="0" t="0" r="0" b="6985"/>
            <wp:wrapSquare wrapText="bothSides"/>
            <wp:docPr id="332" name="Image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AE276" w14:textId="21CFA120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E1909CD" w14:textId="7F65533C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958622F" w14:textId="6E1D3CF1" w:rsidR="00D1303D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1952" behindDoc="0" locked="0" layoutInCell="1" allowOverlap="1" wp14:anchorId="63C65FDB" wp14:editId="1AE20505">
            <wp:simplePos x="0" y="0"/>
            <wp:positionH relativeFrom="column">
              <wp:posOffset>3212465</wp:posOffset>
            </wp:positionH>
            <wp:positionV relativeFrom="paragraph">
              <wp:posOffset>231140</wp:posOffset>
            </wp:positionV>
            <wp:extent cx="3217545" cy="2008505"/>
            <wp:effectExtent l="0" t="0" r="1905" b="0"/>
            <wp:wrapSquare wrapText="bothSides"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5F232" w14:textId="7C15A9E5" w:rsidR="00D1303D" w:rsidRPr="002129BC" w:rsidRDefault="00D1303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3F63B6A" w14:textId="3DFABD20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E94C3F3" w14:textId="46FBD5B9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22624F4" w14:textId="1788E057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13EE0F2" w14:textId="644860F8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7BCFC77" w14:textId="382E2EA2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EBFC8AD" w14:textId="0C003BF0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Caso queira verificar o status do relatório, clicar no botão “Verificar status do relatório” e clique no botão 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3EF40F4" wp14:editId="6BE75201">
            <wp:extent cx="371475" cy="438150"/>
            <wp:effectExtent l="0" t="0" r="9525" b="0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para “Baixar o arquivo”.  Segue exemplo abaixo:</w:t>
      </w:r>
    </w:p>
    <w:p w14:paraId="0008237C" w14:textId="490A34D2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0D70920" w14:textId="79A2C02C" w:rsidR="00460CE1" w:rsidRPr="002129BC" w:rsidRDefault="00460CE1" w:rsidP="00C80853">
      <w:pPr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14:paraId="3D016507" w14:textId="0C39AED8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4B8B06C1" wp14:editId="2441E242">
            <wp:extent cx="6170295" cy="1476375"/>
            <wp:effectExtent l="0" t="0" r="1905" b="9525"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714A" w14:textId="07C33388" w:rsidR="006C4C48" w:rsidRPr="002129BC" w:rsidRDefault="003162EC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69C9F8D" wp14:editId="0E91B50D">
            <wp:extent cx="6170295" cy="802640"/>
            <wp:effectExtent l="0" t="0" r="1905" b="0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3A05" w14:textId="4DCA8704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DAA7CF1" w14:textId="4088173F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77694C1" w14:textId="29FBF29E" w:rsidR="004F7C24" w:rsidRPr="00AF296D" w:rsidRDefault="004F7C24" w:rsidP="004F7C24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lastRenderedPageBreak/>
        <w:t>Ao clicar no botão “Gerar”, do “Relatório de checagem do cadastro” selecione os campos abaixo solicitado, clique no botão “Gerar Relatório” e aparecerá uma nova tela informando a geração do relatório iniciada.</w:t>
      </w:r>
    </w:p>
    <w:p w14:paraId="3FF0A2BB" w14:textId="07F1D8B3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0C07E64" w14:textId="6412F210" w:rsidR="004F7C24" w:rsidRPr="002129BC" w:rsidRDefault="00E20BC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4000" behindDoc="0" locked="0" layoutInCell="1" allowOverlap="1" wp14:anchorId="7ADC1856" wp14:editId="06DB7A9C">
            <wp:simplePos x="0" y="0"/>
            <wp:positionH relativeFrom="column">
              <wp:posOffset>3282950</wp:posOffset>
            </wp:positionH>
            <wp:positionV relativeFrom="paragraph">
              <wp:posOffset>51435</wp:posOffset>
            </wp:positionV>
            <wp:extent cx="2578100" cy="1691005"/>
            <wp:effectExtent l="0" t="0" r="0" b="4445"/>
            <wp:wrapSquare wrapText="bothSides"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C24"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73E5AD9E" wp14:editId="2CFB5FB5">
            <wp:extent cx="2749417" cy="1885315"/>
            <wp:effectExtent l="0" t="0" r="0" b="635"/>
            <wp:docPr id="338" name="Image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775999" cy="19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7249" w14:textId="67340743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52D5BAC" w14:textId="77777777" w:rsidR="00E20BCE" w:rsidRPr="002129BC" w:rsidRDefault="00E20BCE" w:rsidP="00E20BCE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Caso queira verificar o status do relatório, clicar no botão “Verificar status do relatório” e clique no botão 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28229793" wp14:editId="42935C99">
            <wp:extent cx="371475" cy="438150"/>
            <wp:effectExtent l="0" t="0" r="9525" b="0"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para “Baixar o arquivo”.  Segue exemplo abaixo:</w:t>
      </w:r>
    </w:p>
    <w:p w14:paraId="2197CACB" w14:textId="14F26532" w:rsidR="006C4C48" w:rsidRPr="002129BC" w:rsidRDefault="00E20BC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 wp14:anchorId="1EAB6CFF" wp14:editId="2A543C1D">
            <wp:simplePos x="0" y="0"/>
            <wp:positionH relativeFrom="column">
              <wp:posOffset>0</wp:posOffset>
            </wp:positionH>
            <wp:positionV relativeFrom="paragraph">
              <wp:posOffset>1585595</wp:posOffset>
            </wp:positionV>
            <wp:extent cx="6106795" cy="812165"/>
            <wp:effectExtent l="0" t="0" r="8255" b="6985"/>
            <wp:wrapSquare wrapText="bothSides"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D2FF3" w14:textId="784B74C0" w:rsidR="00E20BCE" w:rsidRPr="002129BC" w:rsidRDefault="00E20BCE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5024" behindDoc="0" locked="0" layoutInCell="1" allowOverlap="1" wp14:anchorId="01CAEB88" wp14:editId="7C92F8E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106795" cy="1477645"/>
            <wp:effectExtent l="0" t="0" r="8255" b="8255"/>
            <wp:wrapSquare wrapText="bothSides"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19023" w14:textId="48A249B4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75440EF" w14:textId="564C01F7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CF44536" w14:textId="4F821213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8D10FFB" w14:textId="3E4F0F5B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FC06B4C" w14:textId="33E0FB2E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910F2DE" w14:textId="7A4222B6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63A87D1" w14:textId="1E7945C1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D75B503" w14:textId="17ADFAE6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87F15FC" w14:textId="0550AAFA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4E7DDBF" w14:textId="6E32C046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C07401B" w14:textId="2D331D42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CF63177" w14:textId="2BD45675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C059123" w14:textId="4C9D9BE5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5727229" w14:textId="22928429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E302546" w14:textId="7191A072" w:rsidR="002A32F1" w:rsidRPr="00AF296D" w:rsidRDefault="002A32F1" w:rsidP="002A32F1">
      <w:pPr>
        <w:autoSpaceDE w:val="0"/>
        <w:autoSpaceDN w:val="0"/>
        <w:adjustRightInd w:val="0"/>
        <w:rPr>
          <w:rFonts w:ascii="Verdana" w:hAnsi="Verdana"/>
          <w:noProof/>
          <w:sz w:val="20"/>
          <w:szCs w:val="20"/>
          <w:lang w:val="pt-BR"/>
        </w:rPr>
      </w:pPr>
      <w:r w:rsidRPr="00AF296D">
        <w:rPr>
          <w:rFonts w:ascii="Verdana" w:hAnsi="Verdana"/>
          <w:noProof/>
          <w:sz w:val="20"/>
          <w:szCs w:val="20"/>
          <w:lang w:val="pt-BR"/>
        </w:rPr>
        <w:t>Ao clicar no botão “Gerar”, do “Relatório Sicronização CCG” selecione os campos abaixo solicitado, clique no botão “Gerar Relatório” e aparecerá uma nova tela informando a geração do relatório iniciada.</w:t>
      </w:r>
    </w:p>
    <w:p w14:paraId="69E4D6A2" w14:textId="54A1B60D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437E9A0" w14:textId="69F9265B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8096" behindDoc="0" locked="0" layoutInCell="1" allowOverlap="1" wp14:anchorId="3D33F4D1" wp14:editId="2D63A3FD">
            <wp:simplePos x="0" y="0"/>
            <wp:positionH relativeFrom="column">
              <wp:posOffset>3117850</wp:posOffset>
            </wp:positionH>
            <wp:positionV relativeFrom="paragraph">
              <wp:posOffset>222250</wp:posOffset>
            </wp:positionV>
            <wp:extent cx="2578100" cy="1691005"/>
            <wp:effectExtent l="0" t="0" r="0" b="4445"/>
            <wp:wrapSquare wrapText="bothSides"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BC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909120" behindDoc="0" locked="0" layoutInCell="1" allowOverlap="1" wp14:anchorId="628FC934" wp14:editId="6296F44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747010" cy="2292350"/>
            <wp:effectExtent l="0" t="0" r="0" b="0"/>
            <wp:wrapSquare wrapText="bothSides"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AD17C" w14:textId="51735D3C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1CCA2CF" w14:textId="328EBB23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8AE02AF" w14:textId="36A9CCAA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B1D6E79" w14:textId="2323F432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55BECA5" w14:textId="22923E8D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F765B12" w14:textId="5A90B60D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CA4FBDE" w14:textId="77777777" w:rsidR="004F7C24" w:rsidRPr="002129BC" w:rsidRDefault="004F7C24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75E513C" w14:textId="485F26BD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55E067E" w14:textId="77777777" w:rsidR="006C4C48" w:rsidRPr="002129BC" w:rsidRDefault="006C4C48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78242E5" w14:textId="77777777" w:rsidR="00B92440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C63F51F" w14:textId="77777777" w:rsidR="00B92440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50AB785" w14:textId="77777777" w:rsidR="00B92440" w:rsidRPr="002129BC" w:rsidRDefault="00B92440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8970503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6B893F12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27B263B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AA8668D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1684BDC" w14:textId="1DA594F1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Caso queira verificar o status do relatório, clicar no botão “Verificar status do relatório” e clique no botão </w:t>
      </w: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5B0AFB06" wp14:editId="4F4D0798">
            <wp:extent cx="371475" cy="438150"/>
            <wp:effectExtent l="0" t="0" r="9525" b="0"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9BC">
        <w:rPr>
          <w:rFonts w:ascii="Verdana" w:hAnsi="Verdana" w:cs="Verdana"/>
          <w:color w:val="000000"/>
          <w:sz w:val="20"/>
          <w:szCs w:val="20"/>
          <w:lang w:val="pt-BR" w:eastAsia="pt-BR"/>
        </w:rPr>
        <w:t>para “Baixar o arquivo”.  Segue exemplo abaixo:</w:t>
      </w:r>
    </w:p>
    <w:p w14:paraId="744F9134" w14:textId="2B8265D0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488A205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4C6B526" w14:textId="6D12F0AC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0AA7E11C" wp14:editId="692735DB">
            <wp:extent cx="6106795" cy="1471295"/>
            <wp:effectExtent l="0" t="0" r="8255" b="0"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5DB7" w14:textId="343EE1FF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 w:rsidRPr="002129BC">
        <w:rPr>
          <w:rFonts w:ascii="Verdana" w:hAnsi="Verdana"/>
          <w:noProof/>
          <w:sz w:val="20"/>
          <w:szCs w:val="20"/>
        </w:rPr>
        <w:drawing>
          <wp:inline distT="0" distB="0" distL="0" distR="0" wp14:anchorId="6B70BABE" wp14:editId="1D45D334">
            <wp:extent cx="6106795" cy="1009015"/>
            <wp:effectExtent l="0" t="0" r="8255" b="635"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40B2" w14:textId="1543D015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09D06B9E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43D8821C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4B67EFA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7209E0AE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6E2F678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38C611C2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57AB77B4" w14:textId="77777777" w:rsidR="002A32F1" w:rsidRPr="002129BC" w:rsidRDefault="002A32F1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2A839ED2" w14:textId="784152E5" w:rsidR="00C80853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  <w:r>
        <w:rPr>
          <w:rFonts w:ascii="Verdana" w:hAnsi="Verdana" w:cs="Verdana"/>
          <w:color w:val="000000"/>
          <w:sz w:val="20"/>
          <w:szCs w:val="20"/>
          <w:lang w:val="pt-BR" w:eastAsia="pt-BR"/>
        </w:rPr>
        <w:t xml:space="preserve">Dúvidas acessem os canais de atendimento da GS1. </w:t>
      </w:r>
    </w:p>
    <w:p w14:paraId="11738103" w14:textId="172905AB" w:rsidR="00BF79FD" w:rsidRDefault="00BF79FD" w:rsidP="00C8085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val="pt-BR" w:eastAsia="pt-BR"/>
        </w:rPr>
      </w:pPr>
    </w:p>
    <w:p w14:paraId="1670A58C" w14:textId="56CFA17D" w:rsidR="00C80853" w:rsidRPr="00AF296D" w:rsidRDefault="00C80853" w:rsidP="00C80853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AF296D">
        <w:rPr>
          <w:rFonts w:ascii="Verdana" w:hAnsi="Verdana" w:cs="Verdana"/>
          <w:sz w:val="20"/>
          <w:szCs w:val="20"/>
          <w:lang w:val="pt-BR" w:eastAsia="pt-BR"/>
        </w:rPr>
        <w:t xml:space="preserve">Site: </w:t>
      </w:r>
      <w:hyperlink r:id="rId206" w:history="1">
        <w:r w:rsidR="00D1759D" w:rsidRPr="00AF296D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www.gs1br.org/cnp</w:t>
        </w:r>
      </w:hyperlink>
    </w:p>
    <w:p w14:paraId="7A8BBBBB" w14:textId="12FBDBEB" w:rsidR="00C80853" w:rsidRPr="00AF296D" w:rsidRDefault="00C80853" w:rsidP="00C80853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AF296D">
        <w:rPr>
          <w:rFonts w:ascii="Verdana" w:hAnsi="Verdana" w:cs="Verdana"/>
          <w:sz w:val="20"/>
          <w:szCs w:val="20"/>
          <w:lang w:val="pt-BR" w:eastAsia="pt-BR"/>
        </w:rPr>
        <w:t xml:space="preserve">Chat: </w:t>
      </w:r>
      <w:hyperlink r:id="rId207" w:history="1">
        <w:r w:rsidR="00D1759D" w:rsidRPr="00AF296D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http://chat.gs1br.org/code/webchatLogin.php</w:t>
        </w:r>
      </w:hyperlink>
    </w:p>
    <w:p w14:paraId="3D9240A6" w14:textId="644A5BF4" w:rsidR="00C80853" w:rsidRPr="00D1759D" w:rsidRDefault="00C80853" w:rsidP="00C80853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D1759D">
        <w:rPr>
          <w:rFonts w:ascii="Verdana" w:hAnsi="Verdana" w:cs="Verdana"/>
          <w:sz w:val="20"/>
          <w:szCs w:val="20"/>
          <w:lang w:val="pt-BR" w:eastAsia="pt-BR"/>
        </w:rPr>
        <w:t>Central de relacionamento: (11) 3068-62</w:t>
      </w:r>
      <w:r w:rsidR="00F50060" w:rsidRPr="00D1759D">
        <w:rPr>
          <w:rFonts w:ascii="Verdana" w:hAnsi="Verdana" w:cs="Verdana"/>
          <w:sz w:val="20"/>
          <w:szCs w:val="20"/>
          <w:lang w:val="pt-BR" w:eastAsia="pt-BR"/>
        </w:rPr>
        <w:t>29</w:t>
      </w:r>
    </w:p>
    <w:p w14:paraId="665EF6E2" w14:textId="6F6C9671" w:rsidR="006A3F2D" w:rsidRDefault="00C80853" w:rsidP="00C80853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  <w:lang w:val="pt-BR" w:eastAsia="pt-BR"/>
        </w:rPr>
      </w:pPr>
      <w:r w:rsidRPr="00D1759D">
        <w:rPr>
          <w:rFonts w:ascii="Verdana" w:hAnsi="Verdana" w:cs="Verdana"/>
          <w:sz w:val="20"/>
          <w:szCs w:val="20"/>
          <w:lang w:val="pt-BR" w:eastAsia="pt-BR"/>
        </w:rPr>
        <w:t xml:space="preserve">E-mail: </w:t>
      </w:r>
      <w:hyperlink r:id="rId208" w:history="1">
        <w:r w:rsidR="00D1759D" w:rsidRPr="00540102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atendimento@gs1br.org</w:t>
        </w:r>
      </w:hyperlink>
    </w:p>
    <w:p w14:paraId="643221C7" w14:textId="0FEC839D" w:rsidR="006A3F2D" w:rsidRPr="002129BC" w:rsidRDefault="006A3F2D" w:rsidP="006A3F2D">
      <w:pPr>
        <w:pStyle w:val="PargrafodaLista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B86B750" w14:textId="1927EC2E" w:rsidR="006A3F2D" w:rsidRDefault="00BF79FD" w:rsidP="00BF79FD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  <w:r>
        <w:rPr>
          <w:rFonts w:ascii="Verdana" w:hAnsi="Verdana" w:cs="Verdana"/>
          <w:sz w:val="20"/>
          <w:szCs w:val="20"/>
          <w:lang w:val="pt-BR" w:eastAsia="pt-BR"/>
        </w:rPr>
        <w:t>Mais informações:</w:t>
      </w:r>
    </w:p>
    <w:p w14:paraId="2B9C52EA" w14:textId="2725A94F" w:rsidR="00BF79FD" w:rsidRDefault="00BF79FD" w:rsidP="00BF79FD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ADD0E6B" w14:textId="24BA0352" w:rsidR="00BF79FD" w:rsidRDefault="00B3283B" w:rsidP="00BF79FD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  <w:hyperlink r:id="rId209" w:history="1">
        <w:r w:rsidR="00BF79FD" w:rsidRPr="006F47E5">
          <w:rPr>
            <w:rStyle w:val="Hyperlink"/>
            <w:rFonts w:ascii="Verdana" w:hAnsi="Verdana" w:cs="Verdana"/>
            <w:sz w:val="20"/>
            <w:szCs w:val="20"/>
            <w:lang w:val="pt-BR" w:eastAsia="pt-BR"/>
          </w:rPr>
          <w:t>https://www.gs1br.org/servicos-e-solucoes/cnp-cadastro-nacional-de-produtos</w:t>
        </w:r>
      </w:hyperlink>
    </w:p>
    <w:p w14:paraId="3153E833" w14:textId="77777777" w:rsidR="00BF79FD" w:rsidRPr="00BF79FD" w:rsidRDefault="00BF79FD" w:rsidP="00BF79FD">
      <w:pPr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2A33648F" w14:textId="45060193" w:rsidR="006A3F2D" w:rsidRPr="002129BC" w:rsidRDefault="006A3F2D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10A59C64" w14:textId="77777777" w:rsidR="006A3F2D" w:rsidRPr="002129BC" w:rsidRDefault="006A3F2D" w:rsidP="0097376C">
      <w:pPr>
        <w:pStyle w:val="PargrafodaLista"/>
        <w:ind w:left="360" w:firstLine="360"/>
        <w:jc w:val="both"/>
        <w:rPr>
          <w:rFonts w:ascii="Verdana" w:hAnsi="Verdana" w:cs="Verdana"/>
          <w:sz w:val="20"/>
          <w:szCs w:val="20"/>
          <w:lang w:val="pt-BR" w:eastAsia="pt-BR"/>
        </w:rPr>
      </w:pPr>
    </w:p>
    <w:p w14:paraId="6BA413F3" w14:textId="4898361C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3108BB73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370C0A76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63FA28FB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F031667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47F3281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1EC14479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776CA5FA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1E2867BA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p w14:paraId="0F200072" w14:textId="77777777" w:rsidR="00D33633" w:rsidRPr="002129BC" w:rsidRDefault="00D33633" w:rsidP="00D33633">
      <w:pPr>
        <w:pStyle w:val="PargrafodaLista"/>
        <w:ind w:left="1440"/>
        <w:jc w:val="center"/>
        <w:rPr>
          <w:rFonts w:ascii="Verdana" w:hAnsi="Verdana" w:cs="Verdana"/>
          <w:sz w:val="20"/>
          <w:szCs w:val="20"/>
          <w:lang w:val="pt-BR" w:eastAsia="pt-BR"/>
        </w:rPr>
      </w:pPr>
    </w:p>
    <w:sectPr w:rsidR="00D33633" w:rsidRPr="002129BC" w:rsidSect="007F1753">
      <w:headerReference w:type="default" r:id="rId210"/>
      <w:footerReference w:type="default" r:id="rId211"/>
      <w:pgSz w:w="12240" w:h="15840" w:code="1"/>
      <w:pgMar w:top="1440" w:right="1183" w:bottom="1440" w:left="1440" w:header="576" w:footer="578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Luiz Renato Martins Costa" w:date="2019-07-02T14:53:00Z" w:initials="LRMC">
    <w:p w14:paraId="13FED27B" w14:textId="702D2833" w:rsidR="002510B2" w:rsidRDefault="002510B2">
      <w:pPr>
        <w:pStyle w:val="Textodecomentrio"/>
      </w:pPr>
      <w:r>
        <w:rPr>
          <w:rStyle w:val="Refdecomentrio"/>
        </w:rPr>
        <w:annotationRef/>
      </w:r>
      <w:r>
        <w:t>Verificar formatação</w:t>
      </w:r>
    </w:p>
  </w:comment>
  <w:comment w:id="8" w:author="Giselli Paolo Masi Carvalho" w:date="2019-07-02T17:21:00Z" w:initials="GPMC">
    <w:p w14:paraId="2F10CFC3" w14:textId="32FF38CB" w:rsidR="002510B2" w:rsidRDefault="002510B2">
      <w:pPr>
        <w:pStyle w:val="Textodecomentrio"/>
      </w:pPr>
      <w:r>
        <w:rPr>
          <w:rStyle w:val="Refdecoment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3FED27B" w15:done="1"/>
  <w15:commentEx w15:paraId="2F10CFC3" w15:paraIdParent="13FED27B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FED27B" w16cid:durableId="20C5EE50"/>
  <w16cid:commentId w16cid:paraId="2F10CFC3" w16cid:durableId="20C610F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364A" w14:textId="77777777" w:rsidR="002510B2" w:rsidRDefault="002510B2" w:rsidP="00835D6F">
      <w:r>
        <w:separator/>
      </w:r>
    </w:p>
  </w:endnote>
  <w:endnote w:type="continuationSeparator" w:id="0">
    <w:p w14:paraId="423E0B0A" w14:textId="77777777" w:rsidR="002510B2" w:rsidRDefault="002510B2" w:rsidP="0083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,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Offic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88B6" w14:textId="12FFC983" w:rsidR="002510B2" w:rsidRPr="006D601A" w:rsidRDefault="00B3283B" w:rsidP="0070145A">
    <w:pPr>
      <w:pStyle w:val="Rodap"/>
      <w:tabs>
        <w:tab w:val="clear" w:pos="4680"/>
        <w:tab w:val="clear" w:pos="9360"/>
        <w:tab w:val="center" w:pos="4770"/>
        <w:tab w:val="right" w:pos="9720"/>
      </w:tabs>
      <w:rPr>
        <w:lang w:val="pt-BR"/>
      </w:rPr>
    </w:pPr>
    <w:sdt>
      <w:sdtPr>
        <w:rPr>
          <w:lang w:val="pt-BR"/>
        </w:rPr>
        <w:alias w:val="Data de Publicação"/>
        <w:tag w:val=""/>
        <w:id w:val="2051258396"/>
        <w:dataBinding w:prefixMappings="xmlns:ns0='http://schemas.microsoft.com/office/2006/coverPageProps' " w:xpath="/ns0:CoverPageProperties[1]/ns0:PublishDate[1]" w:storeItemID="{55AF091B-3C7A-41E3-B477-F2FDAA23CFDA}"/>
        <w:date w:fullDate="2021-05-12T00:00:00Z">
          <w:dateFormat w:val="dd/MM/yyyy"/>
          <w:lid w:val="pt-BR"/>
          <w:storeMappedDataAs w:val="dateTime"/>
          <w:calendar w:val="gregorian"/>
        </w:date>
      </w:sdtPr>
      <w:sdtEndPr/>
      <w:sdtContent>
        <w:r w:rsidR="002510B2">
          <w:rPr>
            <w:lang w:val="pt-BR"/>
          </w:rPr>
          <w:t>12/05/2021</w:t>
        </w:r>
      </w:sdtContent>
    </w:sdt>
    <w:r w:rsidR="002510B2" w:rsidRPr="006D601A">
      <w:rPr>
        <w:lang w:val="pt-BR"/>
      </w:rPr>
      <w:tab/>
      <w:t xml:space="preserve">Todos os direitos reservados </w:t>
    </w:r>
    <w:r w:rsidR="002510B2" w:rsidRPr="006D601A">
      <w:rPr>
        <w:rFonts w:cs="Arial"/>
        <w:lang w:val="pt-BR"/>
      </w:rPr>
      <w:t>©</w:t>
    </w:r>
    <w:r w:rsidR="002510B2" w:rsidRPr="006D601A">
      <w:rPr>
        <w:lang w:val="pt-BR"/>
      </w:rPr>
      <w:t xml:space="preserve"> </w:t>
    </w:r>
    <w:r w:rsidR="002510B2">
      <w:rPr>
        <w:lang w:val="pt-BR"/>
      </w:rPr>
      <w:t>2021</w:t>
    </w:r>
    <w:r w:rsidR="002510B2" w:rsidRPr="006D601A">
      <w:rPr>
        <w:lang w:val="pt-BR"/>
      </w:rPr>
      <w:t xml:space="preserve"> </w:t>
    </w:r>
    <w:r w:rsidR="002510B2">
      <w:rPr>
        <w:lang w:val="pt-BR"/>
      </w:rPr>
      <w:t xml:space="preserve">por </w:t>
    </w:r>
    <w:r w:rsidR="002510B2" w:rsidRPr="006D601A">
      <w:rPr>
        <w:lang w:val="pt-BR"/>
      </w:rPr>
      <w:t>GS1</w:t>
    </w:r>
    <w:r w:rsidR="002510B2">
      <w:rPr>
        <w:lang w:val="pt-BR"/>
      </w:rPr>
      <w:t xml:space="preserve"> Brasil</w:t>
    </w:r>
    <w:r w:rsidR="002510B2" w:rsidRPr="006D601A">
      <w:rPr>
        <w:lang w:val="pt-BR"/>
      </w:rPr>
      <w:tab/>
    </w:r>
    <w:r w:rsidR="002510B2">
      <w:rPr>
        <w:rStyle w:val="Nmerodepgina"/>
        <w:lang w:val="pt-BR"/>
      </w:rPr>
      <w:t>Página</w:t>
    </w:r>
    <w:r w:rsidR="002510B2" w:rsidRPr="006D601A">
      <w:rPr>
        <w:rStyle w:val="Nmerodepgina"/>
        <w:lang w:val="pt-BR"/>
      </w:rPr>
      <w:t xml:space="preserve"> </w:t>
    </w:r>
    <w:r w:rsidR="002510B2" w:rsidRPr="000470D7">
      <w:rPr>
        <w:rStyle w:val="Nmerodepgina"/>
      </w:rPr>
      <w:fldChar w:fldCharType="begin"/>
    </w:r>
    <w:r w:rsidR="002510B2" w:rsidRPr="006D601A">
      <w:rPr>
        <w:rStyle w:val="Nmerodepgina"/>
        <w:lang w:val="pt-BR"/>
      </w:rPr>
      <w:instrText xml:space="preserve">PAGE  </w:instrText>
    </w:r>
    <w:r w:rsidR="002510B2" w:rsidRPr="000470D7">
      <w:rPr>
        <w:rStyle w:val="Nmerodepgina"/>
      </w:rPr>
      <w:fldChar w:fldCharType="separate"/>
    </w:r>
    <w:r w:rsidR="002510B2">
      <w:rPr>
        <w:rStyle w:val="Nmerodepgina"/>
        <w:noProof/>
        <w:lang w:val="pt-BR"/>
      </w:rPr>
      <w:t>21</w:t>
    </w:r>
    <w:r w:rsidR="002510B2" w:rsidRPr="000470D7">
      <w:rPr>
        <w:rStyle w:val="Nmerodepgina"/>
      </w:rPr>
      <w:fldChar w:fldCharType="end"/>
    </w:r>
    <w:r w:rsidR="002510B2">
      <w:rPr>
        <w:rStyle w:val="Nmerodepgina"/>
        <w:lang w:val="pt-BR"/>
      </w:rPr>
      <w:t xml:space="preserve"> de</w:t>
    </w:r>
    <w:r w:rsidR="002510B2" w:rsidRPr="006D601A">
      <w:rPr>
        <w:rStyle w:val="Nmerodepgina"/>
        <w:lang w:val="pt-BR"/>
      </w:rPr>
      <w:t xml:space="preserve"> </w:t>
    </w:r>
    <w:r w:rsidR="002510B2" w:rsidRPr="000470D7">
      <w:rPr>
        <w:rStyle w:val="Nmerodepgina"/>
      </w:rPr>
      <w:fldChar w:fldCharType="begin"/>
    </w:r>
    <w:r w:rsidR="002510B2" w:rsidRPr="006D601A">
      <w:rPr>
        <w:rStyle w:val="Nmerodepgina"/>
        <w:lang w:val="pt-BR"/>
      </w:rPr>
      <w:instrText xml:space="preserve"> NUMPAGES </w:instrText>
    </w:r>
    <w:r w:rsidR="002510B2" w:rsidRPr="000470D7">
      <w:rPr>
        <w:rStyle w:val="Nmerodepgina"/>
      </w:rPr>
      <w:fldChar w:fldCharType="separate"/>
    </w:r>
    <w:r w:rsidR="002510B2">
      <w:rPr>
        <w:rStyle w:val="Nmerodepgina"/>
        <w:noProof/>
        <w:lang w:val="pt-BR"/>
      </w:rPr>
      <w:t>75</w:t>
    </w:r>
    <w:r w:rsidR="002510B2" w:rsidRPr="000470D7"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FB10B" w14:textId="77777777" w:rsidR="002510B2" w:rsidRDefault="002510B2" w:rsidP="00835D6F">
      <w:r>
        <w:separator/>
      </w:r>
    </w:p>
  </w:footnote>
  <w:footnote w:type="continuationSeparator" w:id="0">
    <w:p w14:paraId="19394D20" w14:textId="77777777" w:rsidR="002510B2" w:rsidRDefault="002510B2" w:rsidP="0083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488B0" w14:textId="77777777" w:rsidR="002510B2" w:rsidRDefault="002510B2" w:rsidP="006025BD">
    <w:pPr>
      <w:pStyle w:val="Cabealho"/>
      <w:tabs>
        <w:tab w:val="clear" w:pos="4680"/>
        <w:tab w:val="clear" w:pos="9360"/>
      </w:tabs>
      <w:ind w:hanging="720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193488B7" wp14:editId="193488B8">
          <wp:simplePos x="0" y="0"/>
          <wp:positionH relativeFrom="column">
            <wp:posOffset>-244699</wp:posOffset>
          </wp:positionH>
          <wp:positionV relativeFrom="paragraph">
            <wp:posOffset>-120756</wp:posOffset>
          </wp:positionV>
          <wp:extent cx="1764406" cy="875458"/>
          <wp:effectExtent l="0" t="0" r="0" b="0"/>
          <wp:wrapNone/>
          <wp:docPr id="2" name="Imagem 1" descr="H:\MRI\COMUNICACAO\BIBLIOTECA\LOGOS\LOGO\Logo COM Associação Brasileira de Automação\Logo GS1 2015 COR 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RI\COMUNICACAO\BIBLIOTECA\LOGOS\LOGO\Logo COM Associação Brasileira de Automação\Logo GS1 2015 COR D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367" cy="87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3488B1" w14:textId="77777777" w:rsidR="002510B2" w:rsidRDefault="002510B2" w:rsidP="007F1753">
    <w:pPr>
      <w:pStyle w:val="Cabealho"/>
      <w:tabs>
        <w:tab w:val="clear" w:pos="4680"/>
        <w:tab w:val="clear" w:pos="9360"/>
      </w:tabs>
      <w:ind w:hanging="720"/>
      <w:jc w:val="right"/>
    </w:pPr>
  </w:p>
  <w:p w14:paraId="193488B2" w14:textId="77777777" w:rsidR="002510B2" w:rsidRDefault="002510B2" w:rsidP="007F1753">
    <w:pPr>
      <w:pStyle w:val="Cabealho"/>
      <w:tabs>
        <w:tab w:val="clear" w:pos="4680"/>
        <w:tab w:val="clear" w:pos="9360"/>
      </w:tabs>
      <w:ind w:hanging="720"/>
      <w:jc w:val="right"/>
    </w:pPr>
  </w:p>
  <w:p w14:paraId="193488B3" w14:textId="77777777" w:rsidR="002510B2" w:rsidRDefault="002510B2" w:rsidP="006025BD">
    <w:pPr>
      <w:pStyle w:val="Cabealho"/>
      <w:tabs>
        <w:tab w:val="clear" w:pos="4680"/>
        <w:tab w:val="clear" w:pos="9360"/>
      </w:tabs>
      <w:ind w:hanging="720"/>
    </w:pPr>
  </w:p>
  <w:sdt>
    <w:sdtPr>
      <w:rPr>
        <w:rFonts w:ascii="Verdana" w:hAnsi="Verdana"/>
        <w:sz w:val="20"/>
        <w:lang w:val="pt-BR"/>
      </w:rPr>
      <w:alias w:val="Título"/>
      <w:tag w:val=""/>
      <w:id w:val="817925900"/>
      <w:placeholder>
        <w:docPart w:val="9A5311BB8A8443AABBBF29239830B279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93488B4" w14:textId="4CA98741" w:rsidR="002510B2" w:rsidRPr="000230EB" w:rsidRDefault="00023D3C" w:rsidP="007F1753">
        <w:pPr>
          <w:pStyle w:val="Cabealho"/>
          <w:tabs>
            <w:tab w:val="clear" w:pos="4680"/>
            <w:tab w:val="clear" w:pos="9360"/>
          </w:tabs>
          <w:ind w:hanging="720"/>
          <w:jc w:val="right"/>
          <w:rPr>
            <w:rFonts w:ascii="Verdana" w:hAnsi="Verdana"/>
            <w:lang w:val="pt-BR"/>
          </w:rPr>
        </w:pPr>
        <w:r>
          <w:rPr>
            <w:rFonts w:ascii="Verdana" w:hAnsi="Verdana"/>
            <w:sz w:val="20"/>
            <w:lang w:val="pt-BR"/>
          </w:rPr>
          <w:t>Cadastro Nacional de Produtos</w:t>
        </w:r>
      </w:p>
    </w:sdtContent>
  </w:sdt>
  <w:p w14:paraId="193488B5" w14:textId="77777777" w:rsidR="002510B2" w:rsidRPr="000230EB" w:rsidRDefault="002510B2" w:rsidP="006B506B">
    <w:pPr>
      <w:pStyle w:val="Cabealho"/>
      <w:tabs>
        <w:tab w:val="clear" w:pos="4680"/>
        <w:tab w:val="clear" w:pos="9360"/>
      </w:tabs>
      <w:ind w:right="-563" w:hanging="284"/>
      <w:rPr>
        <w:color w:val="A6A6A6"/>
        <w:lang w:val="pt-BR"/>
      </w:rPr>
    </w:pPr>
    <w:r w:rsidRPr="000230EB">
      <w:rPr>
        <w:color w:val="A6A6A6"/>
        <w:lang w:val="pt-BR"/>
      </w:rPr>
      <w:t xml:space="preserve">________________________________________________________________________________________________________________                   </w:t>
    </w:r>
    <w:r w:rsidRPr="000230EB">
      <w:rPr>
        <w:color w:val="A6A6A6"/>
        <w:lang w:val="pt-BR"/>
      </w:rPr>
      <w:tab/>
    </w:r>
    <w:r w:rsidRPr="000230EB">
      <w:rPr>
        <w:color w:val="A6A6A6"/>
        <w:lang w:val="pt-BR"/>
      </w:rPr>
      <w:tab/>
    </w:r>
    <w:r w:rsidRPr="000230EB">
      <w:rPr>
        <w:color w:val="A6A6A6"/>
        <w:lang w:val="pt-BR"/>
      </w:rPr>
      <w:tab/>
    </w:r>
    <w:r w:rsidRPr="000230EB">
      <w:rPr>
        <w:color w:val="A6A6A6"/>
        <w:lang w:val="pt-BR"/>
      </w:rPr>
      <w:tab/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21813F4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2BD4381"/>
    <w:multiLevelType w:val="hybridMultilevel"/>
    <w:tmpl w:val="024A39B8"/>
    <w:lvl w:ilvl="0" w:tplc="04160015">
      <w:start w:val="1"/>
      <w:numFmt w:val="upp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C95007"/>
    <w:multiLevelType w:val="hybridMultilevel"/>
    <w:tmpl w:val="5040FE7E"/>
    <w:lvl w:ilvl="0" w:tplc="4EBA9C6A">
      <w:start w:val="1"/>
      <w:numFmt w:val="bullet"/>
      <w:pStyle w:val="GS1Bullet1"/>
      <w:lvlText w:val="■"/>
      <w:lvlJc w:val="left"/>
      <w:pPr>
        <w:tabs>
          <w:tab w:val="num" w:pos="1224"/>
        </w:tabs>
        <w:ind w:left="1224" w:hanging="360"/>
      </w:pPr>
      <w:rPr>
        <w:rFonts w:ascii="Times New Roman" w:hAnsi="Times New Roman" w:hint="default"/>
        <w:color w:val="F2633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45DEE"/>
    <w:multiLevelType w:val="hybridMultilevel"/>
    <w:tmpl w:val="E76E27F2"/>
    <w:lvl w:ilvl="0" w:tplc="BA08643A">
      <w:start w:val="1"/>
      <w:numFmt w:val="lowerLetter"/>
      <w:pStyle w:val="GS1List2"/>
      <w:lvlText w:val="%1."/>
      <w:lvlJc w:val="left"/>
      <w:pPr>
        <w:tabs>
          <w:tab w:val="num" w:pos="1584"/>
        </w:tabs>
        <w:ind w:left="1584" w:hanging="360"/>
      </w:pPr>
      <w:rPr>
        <w:rFonts w:hint="default"/>
        <w:b/>
        <w:i w:val="0"/>
        <w:color w:val="F26334"/>
      </w:rPr>
    </w:lvl>
    <w:lvl w:ilvl="1" w:tplc="04090019">
      <w:start w:val="1"/>
      <w:numFmt w:val="lowerLetter"/>
      <w:lvlText w:val="%2."/>
      <w:lvlJc w:val="left"/>
      <w:pPr>
        <w:tabs>
          <w:tab w:val="num" w:pos="2304"/>
        </w:tabs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24"/>
        </w:tabs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44"/>
        </w:tabs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64"/>
        </w:tabs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84"/>
        </w:tabs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04"/>
        </w:tabs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24"/>
        </w:tabs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44"/>
        </w:tabs>
        <w:ind w:left="7344" w:hanging="180"/>
      </w:pPr>
    </w:lvl>
  </w:abstractNum>
  <w:abstractNum w:abstractNumId="4" w15:restartNumberingAfterBreak="0">
    <w:nsid w:val="10CF0249"/>
    <w:multiLevelType w:val="hybridMultilevel"/>
    <w:tmpl w:val="A53A103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88334D"/>
    <w:multiLevelType w:val="hybridMultilevel"/>
    <w:tmpl w:val="42925770"/>
    <w:lvl w:ilvl="0" w:tplc="0416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" w15:restartNumberingAfterBreak="0">
    <w:nsid w:val="15F937EF"/>
    <w:multiLevelType w:val="hybridMultilevel"/>
    <w:tmpl w:val="1B6E96E2"/>
    <w:lvl w:ilvl="0" w:tplc="F1CA728C">
      <w:start w:val="1"/>
      <w:numFmt w:val="bullet"/>
      <w:pStyle w:val="GS1Bullet2"/>
      <w:lvlText w:val="□"/>
      <w:lvlJc w:val="left"/>
      <w:pPr>
        <w:tabs>
          <w:tab w:val="num" w:pos="1584"/>
        </w:tabs>
        <w:ind w:left="1584" w:hanging="360"/>
      </w:pPr>
      <w:rPr>
        <w:rFonts w:ascii="Times New Roman" w:hAnsi="Times New Roman" w:cs="Times New Roman" w:hint="default"/>
        <w:bCs w:val="0"/>
        <w:iCs w:val="0"/>
        <w:color w:val="F26334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775B5"/>
    <w:multiLevelType w:val="hybridMultilevel"/>
    <w:tmpl w:val="BDE6D3E8"/>
    <w:lvl w:ilvl="0" w:tplc="EDEE4E0E">
      <w:start w:val="1"/>
      <w:numFmt w:val="bullet"/>
      <w:pStyle w:val="GS1Bullet3"/>
      <w:lvlText w:val="-"/>
      <w:lvlJc w:val="left"/>
      <w:pPr>
        <w:tabs>
          <w:tab w:val="num" w:pos="1872"/>
        </w:tabs>
        <w:ind w:left="1872" w:hanging="288"/>
      </w:pPr>
      <w:rPr>
        <w:rFonts w:ascii="Arial Black" w:hAnsi="Arial Black" w:hint="default"/>
        <w:b/>
        <w:i w:val="0"/>
        <w:color w:val="F2633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36C92"/>
    <w:multiLevelType w:val="hybridMultilevel"/>
    <w:tmpl w:val="F07C6ADE"/>
    <w:lvl w:ilvl="0" w:tplc="0416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 w15:restartNumberingAfterBreak="0">
    <w:nsid w:val="21591C35"/>
    <w:multiLevelType w:val="hybridMultilevel"/>
    <w:tmpl w:val="D4A2CFEC"/>
    <w:lvl w:ilvl="0" w:tplc="51C8E698">
      <w:start w:val="1"/>
      <w:numFmt w:val="decimal"/>
      <w:pStyle w:val="GS1TableNumber"/>
      <w:lvlText w:val="%1."/>
      <w:lvlJc w:val="left"/>
      <w:pPr>
        <w:tabs>
          <w:tab w:val="num" w:pos="216"/>
        </w:tabs>
        <w:ind w:left="216" w:hanging="216"/>
      </w:pPr>
      <w:rPr>
        <w:rFonts w:hint="default"/>
        <w:color w:val="F2633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9E70AF"/>
    <w:multiLevelType w:val="hybridMultilevel"/>
    <w:tmpl w:val="9FD0699C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64709E"/>
    <w:multiLevelType w:val="hybridMultilevel"/>
    <w:tmpl w:val="E77E91AC"/>
    <w:lvl w:ilvl="0" w:tplc="44A4BBDE">
      <w:start w:val="1"/>
      <w:numFmt w:val="bullet"/>
      <w:pStyle w:val="GS1TableBullet"/>
      <w:lvlText w:val=""/>
      <w:lvlJc w:val="left"/>
      <w:pPr>
        <w:tabs>
          <w:tab w:val="num" w:pos="216"/>
        </w:tabs>
        <w:ind w:left="216" w:hanging="216"/>
      </w:pPr>
      <w:rPr>
        <w:rFonts w:ascii="Wingdings 2" w:hAnsi="Wingdings 2" w:hint="default"/>
        <w:color w:val="F2633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D0A41"/>
    <w:multiLevelType w:val="hybridMultilevel"/>
    <w:tmpl w:val="0E74FCA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441862"/>
    <w:multiLevelType w:val="hybridMultilevel"/>
    <w:tmpl w:val="221852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C11C8"/>
    <w:multiLevelType w:val="hybridMultilevel"/>
    <w:tmpl w:val="7D3496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22A8D"/>
    <w:multiLevelType w:val="hybridMultilevel"/>
    <w:tmpl w:val="52C837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A457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BA1F60"/>
    <w:multiLevelType w:val="hybridMultilevel"/>
    <w:tmpl w:val="4D064268"/>
    <w:lvl w:ilvl="0" w:tplc="EBCECCFC">
      <w:start w:val="1"/>
      <w:numFmt w:val="bullet"/>
      <w:pStyle w:val="GS1OpenIssue"/>
      <w:lvlText w:val=""/>
      <w:lvlJc w:val="left"/>
      <w:pPr>
        <w:ind w:left="1584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8" w15:restartNumberingAfterBreak="0">
    <w:nsid w:val="477F09ED"/>
    <w:multiLevelType w:val="hybridMultilevel"/>
    <w:tmpl w:val="034243C6"/>
    <w:lvl w:ilvl="0" w:tplc="84423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2D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0B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4E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F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07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AC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43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E4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7A8390D"/>
    <w:multiLevelType w:val="hybridMultilevel"/>
    <w:tmpl w:val="D85A6BA4"/>
    <w:lvl w:ilvl="0" w:tplc="ADF050A2">
      <w:start w:val="1"/>
      <w:numFmt w:val="decimal"/>
      <w:pStyle w:val="GS1List1"/>
      <w:lvlText w:val="%1."/>
      <w:lvlJc w:val="left"/>
      <w:pPr>
        <w:tabs>
          <w:tab w:val="num" w:pos="1224"/>
        </w:tabs>
        <w:ind w:left="1224" w:hanging="360"/>
      </w:pPr>
      <w:rPr>
        <w:rFonts w:ascii="Arial Bold" w:hAnsi="Arial Bold" w:hint="default"/>
        <w:b/>
        <w:i w:val="0"/>
        <w:color w:val="F26334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E576A8"/>
    <w:multiLevelType w:val="multilevel"/>
    <w:tmpl w:val="D5943EA8"/>
    <w:lvl w:ilvl="0">
      <w:start w:val="1"/>
      <w:numFmt w:val="decimal"/>
      <w:pStyle w:val="Ttulo1"/>
      <w:lvlText w:val="%1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999"/>
        </w:tabs>
        <w:ind w:left="1999" w:hanging="86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1290"/>
        </w:tabs>
        <w:ind w:left="1290" w:hanging="864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57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  <w:rPr>
        <w:rFonts w:hint="default"/>
      </w:rPr>
    </w:lvl>
  </w:abstractNum>
  <w:abstractNum w:abstractNumId="21" w15:restartNumberingAfterBreak="0">
    <w:nsid w:val="6FA552C9"/>
    <w:multiLevelType w:val="hybridMultilevel"/>
    <w:tmpl w:val="B980D54E"/>
    <w:lvl w:ilvl="0" w:tplc="6B9EEC72">
      <w:start w:val="1"/>
      <w:numFmt w:val="lowerRoman"/>
      <w:pStyle w:val="GS1List3"/>
      <w:lvlText w:val="%1."/>
      <w:lvlJc w:val="right"/>
      <w:pPr>
        <w:tabs>
          <w:tab w:val="num" w:pos="1944"/>
        </w:tabs>
        <w:ind w:left="1944" w:hanging="216"/>
      </w:pPr>
      <w:rPr>
        <w:rFonts w:ascii="Arial Bold" w:hAnsi="Arial Bold" w:hint="default"/>
        <w:b/>
        <w:i w:val="0"/>
        <w:color w:val="F26334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F11BA6"/>
    <w:multiLevelType w:val="multilevel"/>
    <w:tmpl w:val="6270FC3E"/>
    <w:lvl w:ilvl="0">
      <w:start w:val="1"/>
      <w:numFmt w:val="upperLetter"/>
      <w:pStyle w:val="Appendix1"/>
      <w:lvlText w:val="%1."/>
      <w:lvlJc w:val="left"/>
      <w:pPr>
        <w:tabs>
          <w:tab w:val="num" w:pos="1440"/>
        </w:tabs>
        <w:ind w:left="1440" w:hanging="14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002C6C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1440"/>
        </w:tabs>
        <w:ind w:left="1440" w:hanging="14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002C6C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3">
      <w:start w:val="1"/>
      <w:numFmt w:val="decimal"/>
      <w:lvlText w:val="%1.%2%3.%4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4">
      <w:start w:val="1"/>
      <w:numFmt w:val="decimal"/>
      <w:lvlText w:val="%1.%2%3.%4.%5"/>
      <w:lvlJc w:val="left"/>
      <w:pPr>
        <w:tabs>
          <w:tab w:val="num" w:pos="2880"/>
        </w:tabs>
        <w:ind w:left="2160" w:hanging="1440"/>
      </w:pPr>
      <w:rPr>
        <w:rFonts w:hint="default"/>
      </w:rPr>
    </w:lvl>
    <w:lvl w:ilvl="5">
      <w:start w:val="1"/>
      <w:numFmt w:val="decimal"/>
      <w:lvlText w:val="%1.%2%3.%4.%5.%6"/>
      <w:lvlJc w:val="left"/>
      <w:pPr>
        <w:tabs>
          <w:tab w:val="num" w:pos="2160"/>
        </w:tabs>
        <w:ind w:left="1152" w:hanging="1152"/>
      </w:pPr>
      <w:rPr>
        <w:rFonts w:hint="default"/>
      </w:rPr>
    </w:lvl>
    <w:lvl w:ilvl="6">
      <w:start w:val="1"/>
      <w:numFmt w:val="decimal"/>
      <w:lvlText w:val="%1.%2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23" w15:restartNumberingAfterBreak="0">
    <w:nsid w:val="72F32A5E"/>
    <w:multiLevelType w:val="hybridMultilevel"/>
    <w:tmpl w:val="1612147A"/>
    <w:lvl w:ilvl="0" w:tplc="006EE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0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4D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46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7C0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7C9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A9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6D6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7C0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063CF6"/>
    <w:multiLevelType w:val="hybridMultilevel"/>
    <w:tmpl w:val="81D2C3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2358B"/>
    <w:multiLevelType w:val="hybridMultilevel"/>
    <w:tmpl w:val="8768189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7"/>
  </w:num>
  <w:num w:numId="4">
    <w:abstractNumId w:val="19"/>
  </w:num>
  <w:num w:numId="5">
    <w:abstractNumId w:val="3"/>
  </w:num>
  <w:num w:numId="6">
    <w:abstractNumId w:val="21"/>
  </w:num>
  <w:num w:numId="7">
    <w:abstractNumId w:val="11"/>
  </w:num>
  <w:num w:numId="8">
    <w:abstractNumId w:val="9"/>
  </w:num>
  <w:num w:numId="9">
    <w:abstractNumId w:val="0"/>
  </w:num>
  <w:num w:numId="10">
    <w:abstractNumId w:val="22"/>
  </w:num>
  <w:num w:numId="11">
    <w:abstractNumId w:val="2"/>
  </w:num>
  <w:num w:numId="12">
    <w:abstractNumId w:val="17"/>
  </w:num>
  <w:num w:numId="13">
    <w:abstractNumId w:val="14"/>
  </w:num>
  <w:num w:numId="14">
    <w:abstractNumId w:val="23"/>
  </w:num>
  <w:num w:numId="15">
    <w:abstractNumId w:val="10"/>
  </w:num>
  <w:num w:numId="16">
    <w:abstractNumId w:val="24"/>
  </w:num>
  <w:num w:numId="17">
    <w:abstractNumId w:val="4"/>
  </w:num>
  <w:num w:numId="18">
    <w:abstractNumId w:val="5"/>
  </w:num>
  <w:num w:numId="19">
    <w:abstractNumId w:val="16"/>
  </w:num>
  <w:num w:numId="20">
    <w:abstractNumId w:val="18"/>
  </w:num>
  <w:num w:numId="21">
    <w:abstractNumId w:val="1"/>
  </w:num>
  <w:num w:numId="22">
    <w:abstractNumId w:val="25"/>
  </w:num>
  <w:num w:numId="23">
    <w:abstractNumId w:val="15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13"/>
  </w:num>
  <w:num w:numId="32">
    <w:abstractNumId w:val="8"/>
  </w:num>
  <w:num w:numId="33">
    <w:abstractNumId w:val="12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uiz Renato Martins Costa">
    <w15:presenceInfo w15:providerId="AD" w15:userId="S::Luiz.Costa@gs1br.org::ef6a3141-81cd-4325-9e7f-d250e91e5db8"/>
  </w15:person>
  <w15:person w15:author="Giselli Paolo Masi Carvalho">
    <w15:presenceInfo w15:providerId="AD" w15:userId="S::Giselli.Masi@gs1br.org::4dc79ea3-2ee8-428c-945c-d7a95d939e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3">
      <o:colormru v:ext="edit" colors="#f2633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F01"/>
    <w:rsid w:val="00002A3E"/>
    <w:rsid w:val="00002C28"/>
    <w:rsid w:val="00010AC8"/>
    <w:rsid w:val="0001120F"/>
    <w:rsid w:val="000114D0"/>
    <w:rsid w:val="00013C34"/>
    <w:rsid w:val="00021A99"/>
    <w:rsid w:val="000230EB"/>
    <w:rsid w:val="00023D3C"/>
    <w:rsid w:val="0002425B"/>
    <w:rsid w:val="00025BF7"/>
    <w:rsid w:val="00027A66"/>
    <w:rsid w:val="000322A7"/>
    <w:rsid w:val="00032642"/>
    <w:rsid w:val="000326FE"/>
    <w:rsid w:val="00032758"/>
    <w:rsid w:val="000358B6"/>
    <w:rsid w:val="00035C4B"/>
    <w:rsid w:val="00037C96"/>
    <w:rsid w:val="00037DC8"/>
    <w:rsid w:val="000422FD"/>
    <w:rsid w:val="00042962"/>
    <w:rsid w:val="00043571"/>
    <w:rsid w:val="00050710"/>
    <w:rsid w:val="0005071B"/>
    <w:rsid w:val="000517E3"/>
    <w:rsid w:val="00052C38"/>
    <w:rsid w:val="00052C69"/>
    <w:rsid w:val="00052F9C"/>
    <w:rsid w:val="000539AA"/>
    <w:rsid w:val="0005464D"/>
    <w:rsid w:val="00061462"/>
    <w:rsid w:val="000640DB"/>
    <w:rsid w:val="00064280"/>
    <w:rsid w:val="000642BB"/>
    <w:rsid w:val="00070DE9"/>
    <w:rsid w:val="00075D7F"/>
    <w:rsid w:val="000778F1"/>
    <w:rsid w:val="00077EC9"/>
    <w:rsid w:val="00081AE2"/>
    <w:rsid w:val="00083C83"/>
    <w:rsid w:val="00087904"/>
    <w:rsid w:val="00090970"/>
    <w:rsid w:val="00092E0A"/>
    <w:rsid w:val="00094BEB"/>
    <w:rsid w:val="00095016"/>
    <w:rsid w:val="00096CDD"/>
    <w:rsid w:val="000A2983"/>
    <w:rsid w:val="000A3D2C"/>
    <w:rsid w:val="000A444B"/>
    <w:rsid w:val="000A552C"/>
    <w:rsid w:val="000A7890"/>
    <w:rsid w:val="000A7D09"/>
    <w:rsid w:val="000B0159"/>
    <w:rsid w:val="000B1BF1"/>
    <w:rsid w:val="000B517C"/>
    <w:rsid w:val="000B6D43"/>
    <w:rsid w:val="000C1823"/>
    <w:rsid w:val="000C19D0"/>
    <w:rsid w:val="000C1D01"/>
    <w:rsid w:val="000C467B"/>
    <w:rsid w:val="000C7673"/>
    <w:rsid w:val="000D0E60"/>
    <w:rsid w:val="000D3B87"/>
    <w:rsid w:val="000D5013"/>
    <w:rsid w:val="000D6068"/>
    <w:rsid w:val="000D6DA7"/>
    <w:rsid w:val="000D74A2"/>
    <w:rsid w:val="000E0D56"/>
    <w:rsid w:val="000E3562"/>
    <w:rsid w:val="000E411B"/>
    <w:rsid w:val="000E5C3B"/>
    <w:rsid w:val="000E62BF"/>
    <w:rsid w:val="000F0AC5"/>
    <w:rsid w:val="000F6D2E"/>
    <w:rsid w:val="0010088D"/>
    <w:rsid w:val="0010101C"/>
    <w:rsid w:val="001024C4"/>
    <w:rsid w:val="001054BD"/>
    <w:rsid w:val="001056B2"/>
    <w:rsid w:val="001114DA"/>
    <w:rsid w:val="0011374F"/>
    <w:rsid w:val="001147FE"/>
    <w:rsid w:val="00117CC6"/>
    <w:rsid w:val="00120012"/>
    <w:rsid w:val="00123602"/>
    <w:rsid w:val="00125869"/>
    <w:rsid w:val="00125A47"/>
    <w:rsid w:val="00126093"/>
    <w:rsid w:val="001271B9"/>
    <w:rsid w:val="0012757F"/>
    <w:rsid w:val="00130464"/>
    <w:rsid w:val="00130D50"/>
    <w:rsid w:val="001322C1"/>
    <w:rsid w:val="001349C5"/>
    <w:rsid w:val="001402BE"/>
    <w:rsid w:val="0014488C"/>
    <w:rsid w:val="0014553A"/>
    <w:rsid w:val="00145C70"/>
    <w:rsid w:val="00145DEB"/>
    <w:rsid w:val="00150C07"/>
    <w:rsid w:val="001516D7"/>
    <w:rsid w:val="00152D49"/>
    <w:rsid w:val="0015375D"/>
    <w:rsid w:val="0015394D"/>
    <w:rsid w:val="00163A16"/>
    <w:rsid w:val="001641CA"/>
    <w:rsid w:val="00165B17"/>
    <w:rsid w:val="00165EB1"/>
    <w:rsid w:val="00170163"/>
    <w:rsid w:val="00170483"/>
    <w:rsid w:val="00173EB4"/>
    <w:rsid w:val="00174863"/>
    <w:rsid w:val="0017594D"/>
    <w:rsid w:val="00176FF5"/>
    <w:rsid w:val="0017783E"/>
    <w:rsid w:val="0018275E"/>
    <w:rsid w:val="00183719"/>
    <w:rsid w:val="00185704"/>
    <w:rsid w:val="001861FB"/>
    <w:rsid w:val="00194544"/>
    <w:rsid w:val="00194AB1"/>
    <w:rsid w:val="00194F2A"/>
    <w:rsid w:val="001965D8"/>
    <w:rsid w:val="00196AAE"/>
    <w:rsid w:val="001A5691"/>
    <w:rsid w:val="001A6310"/>
    <w:rsid w:val="001A7190"/>
    <w:rsid w:val="001B1A5F"/>
    <w:rsid w:val="001B2B29"/>
    <w:rsid w:val="001B30D4"/>
    <w:rsid w:val="001B3ECB"/>
    <w:rsid w:val="001B4866"/>
    <w:rsid w:val="001C4825"/>
    <w:rsid w:val="001C5685"/>
    <w:rsid w:val="001C5FC4"/>
    <w:rsid w:val="001C65B1"/>
    <w:rsid w:val="001D3432"/>
    <w:rsid w:val="001D5578"/>
    <w:rsid w:val="001D5F26"/>
    <w:rsid w:val="001D65CC"/>
    <w:rsid w:val="001D76DB"/>
    <w:rsid w:val="001D7968"/>
    <w:rsid w:val="001E0E53"/>
    <w:rsid w:val="001E34A2"/>
    <w:rsid w:val="001E378B"/>
    <w:rsid w:val="001E63A8"/>
    <w:rsid w:val="001F0754"/>
    <w:rsid w:val="001F2117"/>
    <w:rsid w:val="001F2244"/>
    <w:rsid w:val="001F25B4"/>
    <w:rsid w:val="001F6B78"/>
    <w:rsid w:val="0020167B"/>
    <w:rsid w:val="00202371"/>
    <w:rsid w:val="002035AD"/>
    <w:rsid w:val="00204CC7"/>
    <w:rsid w:val="00205A4E"/>
    <w:rsid w:val="0020611A"/>
    <w:rsid w:val="00210580"/>
    <w:rsid w:val="00210FB8"/>
    <w:rsid w:val="00211A3A"/>
    <w:rsid w:val="00211D97"/>
    <w:rsid w:val="002129BC"/>
    <w:rsid w:val="00213262"/>
    <w:rsid w:val="00213905"/>
    <w:rsid w:val="00214905"/>
    <w:rsid w:val="00215116"/>
    <w:rsid w:val="00220E79"/>
    <w:rsid w:val="00221825"/>
    <w:rsid w:val="002224A9"/>
    <w:rsid w:val="002258C0"/>
    <w:rsid w:val="00226889"/>
    <w:rsid w:val="00226EF4"/>
    <w:rsid w:val="00230471"/>
    <w:rsid w:val="002365EE"/>
    <w:rsid w:val="002369FD"/>
    <w:rsid w:val="00243DBC"/>
    <w:rsid w:val="002450E6"/>
    <w:rsid w:val="002478A3"/>
    <w:rsid w:val="00247E20"/>
    <w:rsid w:val="002510B2"/>
    <w:rsid w:val="00254CE0"/>
    <w:rsid w:val="002571DA"/>
    <w:rsid w:val="00260778"/>
    <w:rsid w:val="00260B57"/>
    <w:rsid w:val="0026108B"/>
    <w:rsid w:val="00261830"/>
    <w:rsid w:val="00261B17"/>
    <w:rsid w:val="00263299"/>
    <w:rsid w:val="00270029"/>
    <w:rsid w:val="002716B5"/>
    <w:rsid w:val="00271F48"/>
    <w:rsid w:val="002729AE"/>
    <w:rsid w:val="00276E91"/>
    <w:rsid w:val="002820A4"/>
    <w:rsid w:val="00282AE3"/>
    <w:rsid w:val="00285B69"/>
    <w:rsid w:val="00287A69"/>
    <w:rsid w:val="00290B37"/>
    <w:rsid w:val="0029753B"/>
    <w:rsid w:val="002A32F1"/>
    <w:rsid w:val="002A5262"/>
    <w:rsid w:val="002A6BB1"/>
    <w:rsid w:val="002A6EC6"/>
    <w:rsid w:val="002C0AD5"/>
    <w:rsid w:val="002C4396"/>
    <w:rsid w:val="002C58CA"/>
    <w:rsid w:val="002C6686"/>
    <w:rsid w:val="002C6AF0"/>
    <w:rsid w:val="002C7567"/>
    <w:rsid w:val="002D0A44"/>
    <w:rsid w:val="002D1706"/>
    <w:rsid w:val="002D1A59"/>
    <w:rsid w:val="002E3BC0"/>
    <w:rsid w:val="002E422C"/>
    <w:rsid w:val="002E6962"/>
    <w:rsid w:val="002E6DA4"/>
    <w:rsid w:val="002F4C5F"/>
    <w:rsid w:val="002F7C29"/>
    <w:rsid w:val="00302749"/>
    <w:rsid w:val="00302A49"/>
    <w:rsid w:val="003032AE"/>
    <w:rsid w:val="00305399"/>
    <w:rsid w:val="0030677B"/>
    <w:rsid w:val="00310285"/>
    <w:rsid w:val="0031112B"/>
    <w:rsid w:val="003130B8"/>
    <w:rsid w:val="0031347A"/>
    <w:rsid w:val="0031446A"/>
    <w:rsid w:val="00315AB3"/>
    <w:rsid w:val="003162EC"/>
    <w:rsid w:val="003223B3"/>
    <w:rsid w:val="00323923"/>
    <w:rsid w:val="00326D6C"/>
    <w:rsid w:val="00327E24"/>
    <w:rsid w:val="00337E55"/>
    <w:rsid w:val="003405C1"/>
    <w:rsid w:val="003405C2"/>
    <w:rsid w:val="00341BE2"/>
    <w:rsid w:val="003475BE"/>
    <w:rsid w:val="00354BD0"/>
    <w:rsid w:val="00357FC1"/>
    <w:rsid w:val="00362CD8"/>
    <w:rsid w:val="00367800"/>
    <w:rsid w:val="00373902"/>
    <w:rsid w:val="00373F93"/>
    <w:rsid w:val="00383833"/>
    <w:rsid w:val="00383AB0"/>
    <w:rsid w:val="0038795B"/>
    <w:rsid w:val="003918E9"/>
    <w:rsid w:val="003A0994"/>
    <w:rsid w:val="003A3E25"/>
    <w:rsid w:val="003A4B28"/>
    <w:rsid w:val="003A7587"/>
    <w:rsid w:val="003B0185"/>
    <w:rsid w:val="003B559E"/>
    <w:rsid w:val="003B627C"/>
    <w:rsid w:val="003C037E"/>
    <w:rsid w:val="003C09C0"/>
    <w:rsid w:val="003C1CA3"/>
    <w:rsid w:val="003C3F72"/>
    <w:rsid w:val="003C409A"/>
    <w:rsid w:val="003D202B"/>
    <w:rsid w:val="003D310B"/>
    <w:rsid w:val="003D39B1"/>
    <w:rsid w:val="003D5858"/>
    <w:rsid w:val="003D5E91"/>
    <w:rsid w:val="003E281A"/>
    <w:rsid w:val="003E3D72"/>
    <w:rsid w:val="003E7827"/>
    <w:rsid w:val="003F2BC5"/>
    <w:rsid w:val="003F30B9"/>
    <w:rsid w:val="003F50A7"/>
    <w:rsid w:val="003F6939"/>
    <w:rsid w:val="003F6B9F"/>
    <w:rsid w:val="00400D9F"/>
    <w:rsid w:val="00401A62"/>
    <w:rsid w:val="00413584"/>
    <w:rsid w:val="0041563A"/>
    <w:rsid w:val="004157C8"/>
    <w:rsid w:val="00415ED0"/>
    <w:rsid w:val="004201AA"/>
    <w:rsid w:val="004218E3"/>
    <w:rsid w:val="00421A89"/>
    <w:rsid w:val="004235F5"/>
    <w:rsid w:val="00423CFC"/>
    <w:rsid w:val="004240B1"/>
    <w:rsid w:val="0042781E"/>
    <w:rsid w:val="0043085C"/>
    <w:rsid w:val="00433A5D"/>
    <w:rsid w:val="00437E01"/>
    <w:rsid w:val="00441529"/>
    <w:rsid w:val="00447B07"/>
    <w:rsid w:val="00453BDF"/>
    <w:rsid w:val="004577A8"/>
    <w:rsid w:val="00460CE1"/>
    <w:rsid w:val="00460F51"/>
    <w:rsid w:val="00461A1B"/>
    <w:rsid w:val="00464BD2"/>
    <w:rsid w:val="00470D21"/>
    <w:rsid w:val="00471F39"/>
    <w:rsid w:val="00473B85"/>
    <w:rsid w:val="00473C89"/>
    <w:rsid w:val="00473E5D"/>
    <w:rsid w:val="00477C8E"/>
    <w:rsid w:val="004812E5"/>
    <w:rsid w:val="00485D14"/>
    <w:rsid w:val="00490123"/>
    <w:rsid w:val="00490C44"/>
    <w:rsid w:val="00495C9F"/>
    <w:rsid w:val="004978E7"/>
    <w:rsid w:val="004A0B65"/>
    <w:rsid w:val="004A1C0A"/>
    <w:rsid w:val="004A2AC4"/>
    <w:rsid w:val="004A711F"/>
    <w:rsid w:val="004A79C9"/>
    <w:rsid w:val="004A7DBE"/>
    <w:rsid w:val="004B1FF4"/>
    <w:rsid w:val="004B2B39"/>
    <w:rsid w:val="004B51B8"/>
    <w:rsid w:val="004B7C6D"/>
    <w:rsid w:val="004C21F5"/>
    <w:rsid w:val="004C2437"/>
    <w:rsid w:val="004C3691"/>
    <w:rsid w:val="004C5DAA"/>
    <w:rsid w:val="004D1493"/>
    <w:rsid w:val="004D1ED5"/>
    <w:rsid w:val="004D2DCA"/>
    <w:rsid w:val="004D50CD"/>
    <w:rsid w:val="004D5606"/>
    <w:rsid w:val="004D562E"/>
    <w:rsid w:val="004D75F3"/>
    <w:rsid w:val="004D7B0D"/>
    <w:rsid w:val="004E1818"/>
    <w:rsid w:val="004E39F0"/>
    <w:rsid w:val="004E5D81"/>
    <w:rsid w:val="004F2827"/>
    <w:rsid w:val="004F3FF6"/>
    <w:rsid w:val="004F799E"/>
    <w:rsid w:val="004F7C24"/>
    <w:rsid w:val="00503533"/>
    <w:rsid w:val="00506995"/>
    <w:rsid w:val="00506B7C"/>
    <w:rsid w:val="00513BE8"/>
    <w:rsid w:val="00513DD7"/>
    <w:rsid w:val="00515460"/>
    <w:rsid w:val="005170F9"/>
    <w:rsid w:val="005173E9"/>
    <w:rsid w:val="0052016B"/>
    <w:rsid w:val="00520C58"/>
    <w:rsid w:val="00523098"/>
    <w:rsid w:val="005233BF"/>
    <w:rsid w:val="00524E54"/>
    <w:rsid w:val="00526F08"/>
    <w:rsid w:val="00527932"/>
    <w:rsid w:val="00527DF2"/>
    <w:rsid w:val="00530457"/>
    <w:rsid w:val="005329D2"/>
    <w:rsid w:val="00534F07"/>
    <w:rsid w:val="00537D3B"/>
    <w:rsid w:val="00541BE1"/>
    <w:rsid w:val="00543275"/>
    <w:rsid w:val="00543E04"/>
    <w:rsid w:val="005468CE"/>
    <w:rsid w:val="00547AFA"/>
    <w:rsid w:val="00550CC8"/>
    <w:rsid w:val="0055613F"/>
    <w:rsid w:val="005623EC"/>
    <w:rsid w:val="00566FA3"/>
    <w:rsid w:val="00567159"/>
    <w:rsid w:val="00567708"/>
    <w:rsid w:val="00571BD5"/>
    <w:rsid w:val="00574638"/>
    <w:rsid w:val="00582683"/>
    <w:rsid w:val="00583E4F"/>
    <w:rsid w:val="00584A6A"/>
    <w:rsid w:val="00585225"/>
    <w:rsid w:val="00586254"/>
    <w:rsid w:val="0058699C"/>
    <w:rsid w:val="00591525"/>
    <w:rsid w:val="0059400C"/>
    <w:rsid w:val="00594DBA"/>
    <w:rsid w:val="005A0196"/>
    <w:rsid w:val="005A1A69"/>
    <w:rsid w:val="005A3CAB"/>
    <w:rsid w:val="005A3D85"/>
    <w:rsid w:val="005B0CA7"/>
    <w:rsid w:val="005B3250"/>
    <w:rsid w:val="005B33E8"/>
    <w:rsid w:val="005B61C8"/>
    <w:rsid w:val="005B7E6A"/>
    <w:rsid w:val="005C2A13"/>
    <w:rsid w:val="005D182D"/>
    <w:rsid w:val="005D4EE2"/>
    <w:rsid w:val="005D618D"/>
    <w:rsid w:val="005D6FE3"/>
    <w:rsid w:val="005D7012"/>
    <w:rsid w:val="005E1688"/>
    <w:rsid w:val="005E24CA"/>
    <w:rsid w:val="005E3E63"/>
    <w:rsid w:val="005E661A"/>
    <w:rsid w:val="005F426F"/>
    <w:rsid w:val="006000C8"/>
    <w:rsid w:val="006024A9"/>
    <w:rsid w:val="006025BD"/>
    <w:rsid w:val="006043CB"/>
    <w:rsid w:val="00604DC3"/>
    <w:rsid w:val="006100D0"/>
    <w:rsid w:val="006129FF"/>
    <w:rsid w:val="00612A18"/>
    <w:rsid w:val="00621ED9"/>
    <w:rsid w:val="00624376"/>
    <w:rsid w:val="00625876"/>
    <w:rsid w:val="006277CC"/>
    <w:rsid w:val="00630B14"/>
    <w:rsid w:val="00632743"/>
    <w:rsid w:val="00632F92"/>
    <w:rsid w:val="00636FA2"/>
    <w:rsid w:val="0064032D"/>
    <w:rsid w:val="006404E8"/>
    <w:rsid w:val="00644F28"/>
    <w:rsid w:val="006456B6"/>
    <w:rsid w:val="006461F6"/>
    <w:rsid w:val="0064699B"/>
    <w:rsid w:val="006479E5"/>
    <w:rsid w:val="00647E84"/>
    <w:rsid w:val="00647EAE"/>
    <w:rsid w:val="00650947"/>
    <w:rsid w:val="00654906"/>
    <w:rsid w:val="00657EC5"/>
    <w:rsid w:val="00662045"/>
    <w:rsid w:val="00663764"/>
    <w:rsid w:val="00663BA4"/>
    <w:rsid w:val="0066420B"/>
    <w:rsid w:val="00673D7F"/>
    <w:rsid w:val="00675A27"/>
    <w:rsid w:val="0067696A"/>
    <w:rsid w:val="00677C0C"/>
    <w:rsid w:val="0068359B"/>
    <w:rsid w:val="00684EB6"/>
    <w:rsid w:val="00691830"/>
    <w:rsid w:val="00691C5A"/>
    <w:rsid w:val="0069269D"/>
    <w:rsid w:val="00693B06"/>
    <w:rsid w:val="00695299"/>
    <w:rsid w:val="0069607A"/>
    <w:rsid w:val="00696167"/>
    <w:rsid w:val="006A22EB"/>
    <w:rsid w:val="006A3F2D"/>
    <w:rsid w:val="006A547F"/>
    <w:rsid w:val="006A5964"/>
    <w:rsid w:val="006A5BC3"/>
    <w:rsid w:val="006A6B06"/>
    <w:rsid w:val="006A6B0C"/>
    <w:rsid w:val="006B1F20"/>
    <w:rsid w:val="006B506B"/>
    <w:rsid w:val="006B5C88"/>
    <w:rsid w:val="006B5D46"/>
    <w:rsid w:val="006B6C78"/>
    <w:rsid w:val="006B6FCB"/>
    <w:rsid w:val="006B7E76"/>
    <w:rsid w:val="006C136D"/>
    <w:rsid w:val="006C2F4B"/>
    <w:rsid w:val="006C3F6C"/>
    <w:rsid w:val="006C4C48"/>
    <w:rsid w:val="006C58F5"/>
    <w:rsid w:val="006C6813"/>
    <w:rsid w:val="006D14C3"/>
    <w:rsid w:val="006D601A"/>
    <w:rsid w:val="006E0EB0"/>
    <w:rsid w:val="006E1918"/>
    <w:rsid w:val="006E19FB"/>
    <w:rsid w:val="006E2F8E"/>
    <w:rsid w:val="006E33BF"/>
    <w:rsid w:val="006E3944"/>
    <w:rsid w:val="006E43A5"/>
    <w:rsid w:val="006F2230"/>
    <w:rsid w:val="006F63B0"/>
    <w:rsid w:val="006F6E91"/>
    <w:rsid w:val="006F7768"/>
    <w:rsid w:val="006F7B7C"/>
    <w:rsid w:val="0070145A"/>
    <w:rsid w:val="00702FA4"/>
    <w:rsid w:val="00706507"/>
    <w:rsid w:val="007065EE"/>
    <w:rsid w:val="00706635"/>
    <w:rsid w:val="00706A80"/>
    <w:rsid w:val="00707633"/>
    <w:rsid w:val="00712D7F"/>
    <w:rsid w:val="007141A1"/>
    <w:rsid w:val="007143C5"/>
    <w:rsid w:val="00724BC2"/>
    <w:rsid w:val="007322FB"/>
    <w:rsid w:val="00735315"/>
    <w:rsid w:val="00735CAC"/>
    <w:rsid w:val="00742509"/>
    <w:rsid w:val="00743D74"/>
    <w:rsid w:val="007475C1"/>
    <w:rsid w:val="00747A62"/>
    <w:rsid w:val="00750172"/>
    <w:rsid w:val="00751713"/>
    <w:rsid w:val="00751833"/>
    <w:rsid w:val="0075648B"/>
    <w:rsid w:val="00760E3B"/>
    <w:rsid w:val="007624AD"/>
    <w:rsid w:val="00766CB5"/>
    <w:rsid w:val="007679EE"/>
    <w:rsid w:val="00767E59"/>
    <w:rsid w:val="0077030D"/>
    <w:rsid w:val="007713C9"/>
    <w:rsid w:val="00771BDD"/>
    <w:rsid w:val="00771E8B"/>
    <w:rsid w:val="00772F1B"/>
    <w:rsid w:val="00777375"/>
    <w:rsid w:val="00781438"/>
    <w:rsid w:val="007836B7"/>
    <w:rsid w:val="00791D38"/>
    <w:rsid w:val="00793D9E"/>
    <w:rsid w:val="00795AB5"/>
    <w:rsid w:val="0079668D"/>
    <w:rsid w:val="007B01DB"/>
    <w:rsid w:val="007B0E86"/>
    <w:rsid w:val="007B1879"/>
    <w:rsid w:val="007B27ED"/>
    <w:rsid w:val="007B2E67"/>
    <w:rsid w:val="007B3B75"/>
    <w:rsid w:val="007B7BBA"/>
    <w:rsid w:val="007C160B"/>
    <w:rsid w:val="007C35CF"/>
    <w:rsid w:val="007C6B15"/>
    <w:rsid w:val="007D25D9"/>
    <w:rsid w:val="007D3836"/>
    <w:rsid w:val="007D4167"/>
    <w:rsid w:val="007E0207"/>
    <w:rsid w:val="007E0412"/>
    <w:rsid w:val="007E17E2"/>
    <w:rsid w:val="007E1D31"/>
    <w:rsid w:val="007E24DF"/>
    <w:rsid w:val="007E27BC"/>
    <w:rsid w:val="007E311E"/>
    <w:rsid w:val="007E6234"/>
    <w:rsid w:val="007F0076"/>
    <w:rsid w:val="007F1753"/>
    <w:rsid w:val="007F33F0"/>
    <w:rsid w:val="007F6EC4"/>
    <w:rsid w:val="008002D2"/>
    <w:rsid w:val="00800CC1"/>
    <w:rsid w:val="00801E05"/>
    <w:rsid w:val="0080374C"/>
    <w:rsid w:val="00803FDF"/>
    <w:rsid w:val="0080436E"/>
    <w:rsid w:val="008107EA"/>
    <w:rsid w:val="008121F2"/>
    <w:rsid w:val="00812BFA"/>
    <w:rsid w:val="0081708F"/>
    <w:rsid w:val="0081786A"/>
    <w:rsid w:val="00821474"/>
    <w:rsid w:val="00821D59"/>
    <w:rsid w:val="008227E8"/>
    <w:rsid w:val="00823EF6"/>
    <w:rsid w:val="00824517"/>
    <w:rsid w:val="008326B2"/>
    <w:rsid w:val="008335B8"/>
    <w:rsid w:val="00835D6F"/>
    <w:rsid w:val="00847BEA"/>
    <w:rsid w:val="00847D46"/>
    <w:rsid w:val="0085086C"/>
    <w:rsid w:val="00851C90"/>
    <w:rsid w:val="0085520D"/>
    <w:rsid w:val="0085581A"/>
    <w:rsid w:val="0085600F"/>
    <w:rsid w:val="00857D03"/>
    <w:rsid w:val="008667C2"/>
    <w:rsid w:val="00866C4E"/>
    <w:rsid w:val="00871551"/>
    <w:rsid w:val="008732CC"/>
    <w:rsid w:val="00873EB4"/>
    <w:rsid w:val="00877DD1"/>
    <w:rsid w:val="008822CC"/>
    <w:rsid w:val="008829C3"/>
    <w:rsid w:val="008850B0"/>
    <w:rsid w:val="00886A19"/>
    <w:rsid w:val="00894E84"/>
    <w:rsid w:val="008A65AC"/>
    <w:rsid w:val="008B0F3E"/>
    <w:rsid w:val="008B2C1A"/>
    <w:rsid w:val="008B2D24"/>
    <w:rsid w:val="008B5894"/>
    <w:rsid w:val="008B6D87"/>
    <w:rsid w:val="008C3B23"/>
    <w:rsid w:val="008C4E43"/>
    <w:rsid w:val="008C5F76"/>
    <w:rsid w:val="008D007B"/>
    <w:rsid w:val="008D084C"/>
    <w:rsid w:val="008D26F3"/>
    <w:rsid w:val="008D6F80"/>
    <w:rsid w:val="008E0A0B"/>
    <w:rsid w:val="008E4979"/>
    <w:rsid w:val="008E5097"/>
    <w:rsid w:val="008E7DEB"/>
    <w:rsid w:val="008F0EB0"/>
    <w:rsid w:val="008F422F"/>
    <w:rsid w:val="008F6424"/>
    <w:rsid w:val="00911FA0"/>
    <w:rsid w:val="00913417"/>
    <w:rsid w:val="009136C8"/>
    <w:rsid w:val="0091442C"/>
    <w:rsid w:val="00914FE2"/>
    <w:rsid w:val="0091573C"/>
    <w:rsid w:val="009164DD"/>
    <w:rsid w:val="00922917"/>
    <w:rsid w:val="009233D6"/>
    <w:rsid w:val="00925D98"/>
    <w:rsid w:val="00925DDB"/>
    <w:rsid w:val="009261ED"/>
    <w:rsid w:val="0092684F"/>
    <w:rsid w:val="00926A17"/>
    <w:rsid w:val="009301B1"/>
    <w:rsid w:val="009322FC"/>
    <w:rsid w:val="00932B82"/>
    <w:rsid w:val="00932EF9"/>
    <w:rsid w:val="00935E92"/>
    <w:rsid w:val="009360F3"/>
    <w:rsid w:val="009371A2"/>
    <w:rsid w:val="00944A15"/>
    <w:rsid w:val="00945233"/>
    <w:rsid w:val="00951659"/>
    <w:rsid w:val="00951858"/>
    <w:rsid w:val="00952A92"/>
    <w:rsid w:val="00953853"/>
    <w:rsid w:val="00953F01"/>
    <w:rsid w:val="009565BF"/>
    <w:rsid w:val="00960E78"/>
    <w:rsid w:val="00964030"/>
    <w:rsid w:val="00964E9B"/>
    <w:rsid w:val="00964EE0"/>
    <w:rsid w:val="00965C14"/>
    <w:rsid w:val="009660DE"/>
    <w:rsid w:val="009668F0"/>
    <w:rsid w:val="0096700B"/>
    <w:rsid w:val="00967C02"/>
    <w:rsid w:val="0097376C"/>
    <w:rsid w:val="00973C1D"/>
    <w:rsid w:val="0097791F"/>
    <w:rsid w:val="009808E5"/>
    <w:rsid w:val="009810E3"/>
    <w:rsid w:val="00982AA2"/>
    <w:rsid w:val="00983F81"/>
    <w:rsid w:val="00984CB9"/>
    <w:rsid w:val="00994BC1"/>
    <w:rsid w:val="00994D7E"/>
    <w:rsid w:val="00997A90"/>
    <w:rsid w:val="009A007A"/>
    <w:rsid w:val="009A09F3"/>
    <w:rsid w:val="009A26A8"/>
    <w:rsid w:val="009A2E72"/>
    <w:rsid w:val="009A30D9"/>
    <w:rsid w:val="009A4804"/>
    <w:rsid w:val="009A533B"/>
    <w:rsid w:val="009A6EC4"/>
    <w:rsid w:val="009A7122"/>
    <w:rsid w:val="009B0533"/>
    <w:rsid w:val="009B0FF5"/>
    <w:rsid w:val="009B2AC6"/>
    <w:rsid w:val="009B40D0"/>
    <w:rsid w:val="009B6719"/>
    <w:rsid w:val="009C1A15"/>
    <w:rsid w:val="009C2C14"/>
    <w:rsid w:val="009C3931"/>
    <w:rsid w:val="009C3A6B"/>
    <w:rsid w:val="009C5956"/>
    <w:rsid w:val="009D1BF1"/>
    <w:rsid w:val="009D21A4"/>
    <w:rsid w:val="009D3B03"/>
    <w:rsid w:val="009D518F"/>
    <w:rsid w:val="009E021A"/>
    <w:rsid w:val="009E0D85"/>
    <w:rsid w:val="009E29B7"/>
    <w:rsid w:val="009E6D0B"/>
    <w:rsid w:val="009E7902"/>
    <w:rsid w:val="009E7C88"/>
    <w:rsid w:val="009F1C11"/>
    <w:rsid w:val="009F264C"/>
    <w:rsid w:val="009F2ADF"/>
    <w:rsid w:val="009F2E77"/>
    <w:rsid w:val="009F6333"/>
    <w:rsid w:val="009F7F47"/>
    <w:rsid w:val="00A0161A"/>
    <w:rsid w:val="00A0301E"/>
    <w:rsid w:val="00A030B7"/>
    <w:rsid w:val="00A03640"/>
    <w:rsid w:val="00A051A6"/>
    <w:rsid w:val="00A05543"/>
    <w:rsid w:val="00A05B9D"/>
    <w:rsid w:val="00A124D7"/>
    <w:rsid w:val="00A12E18"/>
    <w:rsid w:val="00A15B6C"/>
    <w:rsid w:val="00A1785A"/>
    <w:rsid w:val="00A20A77"/>
    <w:rsid w:val="00A2234D"/>
    <w:rsid w:val="00A23875"/>
    <w:rsid w:val="00A258B6"/>
    <w:rsid w:val="00A26467"/>
    <w:rsid w:val="00A270D1"/>
    <w:rsid w:val="00A27E15"/>
    <w:rsid w:val="00A31561"/>
    <w:rsid w:val="00A34134"/>
    <w:rsid w:val="00A3687B"/>
    <w:rsid w:val="00A370F7"/>
    <w:rsid w:val="00A3779D"/>
    <w:rsid w:val="00A40A94"/>
    <w:rsid w:val="00A40CB6"/>
    <w:rsid w:val="00A43F13"/>
    <w:rsid w:val="00A46F96"/>
    <w:rsid w:val="00A47BAE"/>
    <w:rsid w:val="00A50FD2"/>
    <w:rsid w:val="00A5157C"/>
    <w:rsid w:val="00A5296D"/>
    <w:rsid w:val="00A52CDC"/>
    <w:rsid w:val="00A53FBD"/>
    <w:rsid w:val="00A559A0"/>
    <w:rsid w:val="00A55E2A"/>
    <w:rsid w:val="00A61555"/>
    <w:rsid w:val="00A63EDF"/>
    <w:rsid w:val="00A65032"/>
    <w:rsid w:val="00A671D4"/>
    <w:rsid w:val="00A70ED3"/>
    <w:rsid w:val="00A72F31"/>
    <w:rsid w:val="00A73F5F"/>
    <w:rsid w:val="00A77DBF"/>
    <w:rsid w:val="00A90078"/>
    <w:rsid w:val="00A91730"/>
    <w:rsid w:val="00A935FF"/>
    <w:rsid w:val="00A95292"/>
    <w:rsid w:val="00AA293E"/>
    <w:rsid w:val="00AA420B"/>
    <w:rsid w:val="00AA6562"/>
    <w:rsid w:val="00AB005B"/>
    <w:rsid w:val="00AB1CEE"/>
    <w:rsid w:val="00AB4C6F"/>
    <w:rsid w:val="00AB4FBF"/>
    <w:rsid w:val="00AB60F3"/>
    <w:rsid w:val="00AB6C6A"/>
    <w:rsid w:val="00AC1241"/>
    <w:rsid w:val="00AC4E6E"/>
    <w:rsid w:val="00AC7531"/>
    <w:rsid w:val="00AD3223"/>
    <w:rsid w:val="00AD36DE"/>
    <w:rsid w:val="00AD4E53"/>
    <w:rsid w:val="00AE1BBB"/>
    <w:rsid w:val="00AE3FA5"/>
    <w:rsid w:val="00AE69D9"/>
    <w:rsid w:val="00AE6DD7"/>
    <w:rsid w:val="00AF296D"/>
    <w:rsid w:val="00AF2BC8"/>
    <w:rsid w:val="00AF37FE"/>
    <w:rsid w:val="00AF7213"/>
    <w:rsid w:val="00AF74F9"/>
    <w:rsid w:val="00B002A5"/>
    <w:rsid w:val="00B04D87"/>
    <w:rsid w:val="00B10182"/>
    <w:rsid w:val="00B11E57"/>
    <w:rsid w:val="00B13C3A"/>
    <w:rsid w:val="00B14A59"/>
    <w:rsid w:val="00B21060"/>
    <w:rsid w:val="00B30FC0"/>
    <w:rsid w:val="00B36C53"/>
    <w:rsid w:val="00B37AF4"/>
    <w:rsid w:val="00B40A66"/>
    <w:rsid w:val="00B4174E"/>
    <w:rsid w:val="00B429D3"/>
    <w:rsid w:val="00B430CF"/>
    <w:rsid w:val="00B4333C"/>
    <w:rsid w:val="00B43882"/>
    <w:rsid w:val="00B442D7"/>
    <w:rsid w:val="00B60A51"/>
    <w:rsid w:val="00B60FF4"/>
    <w:rsid w:val="00B61691"/>
    <w:rsid w:val="00B6180C"/>
    <w:rsid w:val="00B6671F"/>
    <w:rsid w:val="00B72871"/>
    <w:rsid w:val="00B747B9"/>
    <w:rsid w:val="00B74884"/>
    <w:rsid w:val="00B773A3"/>
    <w:rsid w:val="00B77536"/>
    <w:rsid w:val="00B80D2D"/>
    <w:rsid w:val="00B8293D"/>
    <w:rsid w:val="00B914E1"/>
    <w:rsid w:val="00B92440"/>
    <w:rsid w:val="00B92765"/>
    <w:rsid w:val="00B94D60"/>
    <w:rsid w:val="00B96932"/>
    <w:rsid w:val="00B96C34"/>
    <w:rsid w:val="00BA0B18"/>
    <w:rsid w:val="00BA5B07"/>
    <w:rsid w:val="00BA7BFC"/>
    <w:rsid w:val="00BB1B99"/>
    <w:rsid w:val="00BB1C0F"/>
    <w:rsid w:val="00BB27BF"/>
    <w:rsid w:val="00BB292C"/>
    <w:rsid w:val="00BB335F"/>
    <w:rsid w:val="00BB3BF6"/>
    <w:rsid w:val="00BB45CF"/>
    <w:rsid w:val="00BB5BD3"/>
    <w:rsid w:val="00BB5E33"/>
    <w:rsid w:val="00BC599A"/>
    <w:rsid w:val="00BC7C36"/>
    <w:rsid w:val="00BD1D38"/>
    <w:rsid w:val="00BD3A34"/>
    <w:rsid w:val="00BD57DF"/>
    <w:rsid w:val="00BD6CEF"/>
    <w:rsid w:val="00BE2105"/>
    <w:rsid w:val="00BE2DBF"/>
    <w:rsid w:val="00BE4637"/>
    <w:rsid w:val="00BE7DBE"/>
    <w:rsid w:val="00BF0450"/>
    <w:rsid w:val="00BF1A70"/>
    <w:rsid w:val="00BF5511"/>
    <w:rsid w:val="00BF79FD"/>
    <w:rsid w:val="00C013C5"/>
    <w:rsid w:val="00C01ACB"/>
    <w:rsid w:val="00C0440F"/>
    <w:rsid w:val="00C051FB"/>
    <w:rsid w:val="00C06232"/>
    <w:rsid w:val="00C079D2"/>
    <w:rsid w:val="00C11861"/>
    <w:rsid w:val="00C14106"/>
    <w:rsid w:val="00C1499B"/>
    <w:rsid w:val="00C168C3"/>
    <w:rsid w:val="00C1691C"/>
    <w:rsid w:val="00C21635"/>
    <w:rsid w:val="00C21FDA"/>
    <w:rsid w:val="00C26CE4"/>
    <w:rsid w:val="00C349E8"/>
    <w:rsid w:val="00C3508E"/>
    <w:rsid w:val="00C35D4C"/>
    <w:rsid w:val="00C406C0"/>
    <w:rsid w:val="00C41B8A"/>
    <w:rsid w:val="00C42969"/>
    <w:rsid w:val="00C44209"/>
    <w:rsid w:val="00C449C1"/>
    <w:rsid w:val="00C45D64"/>
    <w:rsid w:val="00C46357"/>
    <w:rsid w:val="00C46B32"/>
    <w:rsid w:val="00C534E1"/>
    <w:rsid w:val="00C54F29"/>
    <w:rsid w:val="00C55F7D"/>
    <w:rsid w:val="00C606EC"/>
    <w:rsid w:val="00C60C05"/>
    <w:rsid w:val="00C622B5"/>
    <w:rsid w:val="00C625CF"/>
    <w:rsid w:val="00C63A72"/>
    <w:rsid w:val="00C6589D"/>
    <w:rsid w:val="00C7129B"/>
    <w:rsid w:val="00C7269C"/>
    <w:rsid w:val="00C752A6"/>
    <w:rsid w:val="00C76B0A"/>
    <w:rsid w:val="00C771A1"/>
    <w:rsid w:val="00C80853"/>
    <w:rsid w:val="00C816A3"/>
    <w:rsid w:val="00C8287F"/>
    <w:rsid w:val="00C87E3F"/>
    <w:rsid w:val="00C925E3"/>
    <w:rsid w:val="00C931EF"/>
    <w:rsid w:val="00C93CC8"/>
    <w:rsid w:val="00C955C6"/>
    <w:rsid w:val="00C966F5"/>
    <w:rsid w:val="00C970B8"/>
    <w:rsid w:val="00C9744A"/>
    <w:rsid w:val="00C97F25"/>
    <w:rsid w:val="00CA0585"/>
    <w:rsid w:val="00CA0EDF"/>
    <w:rsid w:val="00CA1934"/>
    <w:rsid w:val="00CA1A10"/>
    <w:rsid w:val="00CA4C02"/>
    <w:rsid w:val="00CA5053"/>
    <w:rsid w:val="00CA53F9"/>
    <w:rsid w:val="00CA5EB7"/>
    <w:rsid w:val="00CA66EB"/>
    <w:rsid w:val="00CB2FFD"/>
    <w:rsid w:val="00CB4432"/>
    <w:rsid w:val="00CC061F"/>
    <w:rsid w:val="00CC0793"/>
    <w:rsid w:val="00CC21FC"/>
    <w:rsid w:val="00CC2A9A"/>
    <w:rsid w:val="00CC4ED5"/>
    <w:rsid w:val="00CC760A"/>
    <w:rsid w:val="00CD1C57"/>
    <w:rsid w:val="00CD255B"/>
    <w:rsid w:val="00CD4BDA"/>
    <w:rsid w:val="00CD6AB5"/>
    <w:rsid w:val="00CE1A2F"/>
    <w:rsid w:val="00CE280C"/>
    <w:rsid w:val="00CE426F"/>
    <w:rsid w:val="00CE6993"/>
    <w:rsid w:val="00CE7D56"/>
    <w:rsid w:val="00CF442E"/>
    <w:rsid w:val="00CF4A90"/>
    <w:rsid w:val="00D006F8"/>
    <w:rsid w:val="00D00F2B"/>
    <w:rsid w:val="00D0682E"/>
    <w:rsid w:val="00D113D9"/>
    <w:rsid w:val="00D1303D"/>
    <w:rsid w:val="00D13E27"/>
    <w:rsid w:val="00D14E44"/>
    <w:rsid w:val="00D14EB7"/>
    <w:rsid w:val="00D15990"/>
    <w:rsid w:val="00D1697E"/>
    <w:rsid w:val="00D1759D"/>
    <w:rsid w:val="00D17AD0"/>
    <w:rsid w:val="00D2128D"/>
    <w:rsid w:val="00D2413A"/>
    <w:rsid w:val="00D24373"/>
    <w:rsid w:val="00D24C5E"/>
    <w:rsid w:val="00D3034B"/>
    <w:rsid w:val="00D331DD"/>
    <w:rsid w:val="00D33633"/>
    <w:rsid w:val="00D47E94"/>
    <w:rsid w:val="00D50854"/>
    <w:rsid w:val="00D524DB"/>
    <w:rsid w:val="00D54AE8"/>
    <w:rsid w:val="00D55219"/>
    <w:rsid w:val="00D573C2"/>
    <w:rsid w:val="00D62A28"/>
    <w:rsid w:val="00D6636D"/>
    <w:rsid w:val="00D66671"/>
    <w:rsid w:val="00D71A51"/>
    <w:rsid w:val="00D74E2C"/>
    <w:rsid w:val="00D775ED"/>
    <w:rsid w:val="00D8215E"/>
    <w:rsid w:val="00D832E8"/>
    <w:rsid w:val="00D859BB"/>
    <w:rsid w:val="00D909A2"/>
    <w:rsid w:val="00D924B3"/>
    <w:rsid w:val="00D93A0D"/>
    <w:rsid w:val="00DA49F2"/>
    <w:rsid w:val="00DA4F25"/>
    <w:rsid w:val="00DB15CF"/>
    <w:rsid w:val="00DB1B76"/>
    <w:rsid w:val="00DB3692"/>
    <w:rsid w:val="00DB4719"/>
    <w:rsid w:val="00DB4BA3"/>
    <w:rsid w:val="00DB712D"/>
    <w:rsid w:val="00DC26C0"/>
    <w:rsid w:val="00DC4103"/>
    <w:rsid w:val="00DC439E"/>
    <w:rsid w:val="00DC5FBE"/>
    <w:rsid w:val="00DC739D"/>
    <w:rsid w:val="00DD1B5B"/>
    <w:rsid w:val="00DD45B0"/>
    <w:rsid w:val="00DD65A1"/>
    <w:rsid w:val="00DD6848"/>
    <w:rsid w:val="00DD7671"/>
    <w:rsid w:val="00DE09E1"/>
    <w:rsid w:val="00DE3933"/>
    <w:rsid w:val="00DE520D"/>
    <w:rsid w:val="00DE5DB2"/>
    <w:rsid w:val="00DE63D8"/>
    <w:rsid w:val="00DF22A8"/>
    <w:rsid w:val="00DF24EA"/>
    <w:rsid w:val="00DF55E4"/>
    <w:rsid w:val="00DF61CC"/>
    <w:rsid w:val="00DF7255"/>
    <w:rsid w:val="00E003D4"/>
    <w:rsid w:val="00E00ADA"/>
    <w:rsid w:val="00E020D1"/>
    <w:rsid w:val="00E02CBF"/>
    <w:rsid w:val="00E03245"/>
    <w:rsid w:val="00E0365C"/>
    <w:rsid w:val="00E04F87"/>
    <w:rsid w:val="00E130B4"/>
    <w:rsid w:val="00E132C3"/>
    <w:rsid w:val="00E14479"/>
    <w:rsid w:val="00E1513C"/>
    <w:rsid w:val="00E204A4"/>
    <w:rsid w:val="00E20BCE"/>
    <w:rsid w:val="00E23F77"/>
    <w:rsid w:val="00E250DD"/>
    <w:rsid w:val="00E25D54"/>
    <w:rsid w:val="00E26F8B"/>
    <w:rsid w:val="00E30B90"/>
    <w:rsid w:val="00E31D0F"/>
    <w:rsid w:val="00E33E46"/>
    <w:rsid w:val="00E35696"/>
    <w:rsid w:val="00E41AFF"/>
    <w:rsid w:val="00E42241"/>
    <w:rsid w:val="00E42295"/>
    <w:rsid w:val="00E42C36"/>
    <w:rsid w:val="00E4649D"/>
    <w:rsid w:val="00E465A3"/>
    <w:rsid w:val="00E46E65"/>
    <w:rsid w:val="00E506C2"/>
    <w:rsid w:val="00E5103B"/>
    <w:rsid w:val="00E53E27"/>
    <w:rsid w:val="00E5542B"/>
    <w:rsid w:val="00E60631"/>
    <w:rsid w:val="00E635C2"/>
    <w:rsid w:val="00E63B55"/>
    <w:rsid w:val="00E65261"/>
    <w:rsid w:val="00E661A8"/>
    <w:rsid w:val="00E6729C"/>
    <w:rsid w:val="00E674F3"/>
    <w:rsid w:val="00E717B6"/>
    <w:rsid w:val="00E73424"/>
    <w:rsid w:val="00E734E5"/>
    <w:rsid w:val="00E754F1"/>
    <w:rsid w:val="00E75A8E"/>
    <w:rsid w:val="00E80492"/>
    <w:rsid w:val="00E81B41"/>
    <w:rsid w:val="00E847A7"/>
    <w:rsid w:val="00E8548C"/>
    <w:rsid w:val="00E91229"/>
    <w:rsid w:val="00E91237"/>
    <w:rsid w:val="00E93986"/>
    <w:rsid w:val="00E953D2"/>
    <w:rsid w:val="00E95855"/>
    <w:rsid w:val="00E9679A"/>
    <w:rsid w:val="00EA0DD8"/>
    <w:rsid w:val="00EA2C4A"/>
    <w:rsid w:val="00EA5EEA"/>
    <w:rsid w:val="00EA6173"/>
    <w:rsid w:val="00EB080F"/>
    <w:rsid w:val="00EB1444"/>
    <w:rsid w:val="00EB2982"/>
    <w:rsid w:val="00EB2E7E"/>
    <w:rsid w:val="00EC118C"/>
    <w:rsid w:val="00EC2F0C"/>
    <w:rsid w:val="00EC5A75"/>
    <w:rsid w:val="00EC78F3"/>
    <w:rsid w:val="00ED0073"/>
    <w:rsid w:val="00ED0078"/>
    <w:rsid w:val="00ED15AF"/>
    <w:rsid w:val="00ED1684"/>
    <w:rsid w:val="00ED1E86"/>
    <w:rsid w:val="00ED374E"/>
    <w:rsid w:val="00ED6AEE"/>
    <w:rsid w:val="00ED7502"/>
    <w:rsid w:val="00EE06DE"/>
    <w:rsid w:val="00EE22CE"/>
    <w:rsid w:val="00EE60E5"/>
    <w:rsid w:val="00EE7337"/>
    <w:rsid w:val="00EF246D"/>
    <w:rsid w:val="00EF2524"/>
    <w:rsid w:val="00EF291B"/>
    <w:rsid w:val="00EF3ABE"/>
    <w:rsid w:val="00EF3E67"/>
    <w:rsid w:val="00EF5EA9"/>
    <w:rsid w:val="00F03789"/>
    <w:rsid w:val="00F03AA3"/>
    <w:rsid w:val="00F05906"/>
    <w:rsid w:val="00F05E03"/>
    <w:rsid w:val="00F069F8"/>
    <w:rsid w:val="00F1095C"/>
    <w:rsid w:val="00F10C76"/>
    <w:rsid w:val="00F11092"/>
    <w:rsid w:val="00F13DA4"/>
    <w:rsid w:val="00F17692"/>
    <w:rsid w:val="00F233E6"/>
    <w:rsid w:val="00F33293"/>
    <w:rsid w:val="00F33518"/>
    <w:rsid w:val="00F34209"/>
    <w:rsid w:val="00F4201A"/>
    <w:rsid w:val="00F44079"/>
    <w:rsid w:val="00F44473"/>
    <w:rsid w:val="00F450D6"/>
    <w:rsid w:val="00F4602F"/>
    <w:rsid w:val="00F46301"/>
    <w:rsid w:val="00F4674E"/>
    <w:rsid w:val="00F47E96"/>
    <w:rsid w:val="00F50060"/>
    <w:rsid w:val="00F50518"/>
    <w:rsid w:val="00F50568"/>
    <w:rsid w:val="00F508FD"/>
    <w:rsid w:val="00F555C3"/>
    <w:rsid w:val="00F55F30"/>
    <w:rsid w:val="00F55F4D"/>
    <w:rsid w:val="00F570CF"/>
    <w:rsid w:val="00F602BF"/>
    <w:rsid w:val="00F611D7"/>
    <w:rsid w:val="00F61567"/>
    <w:rsid w:val="00F64BA0"/>
    <w:rsid w:val="00F65319"/>
    <w:rsid w:val="00F7067D"/>
    <w:rsid w:val="00F70983"/>
    <w:rsid w:val="00F71A8D"/>
    <w:rsid w:val="00F7399B"/>
    <w:rsid w:val="00F77B14"/>
    <w:rsid w:val="00F803EF"/>
    <w:rsid w:val="00F82142"/>
    <w:rsid w:val="00F84D7D"/>
    <w:rsid w:val="00F908F3"/>
    <w:rsid w:val="00F91060"/>
    <w:rsid w:val="00F913F3"/>
    <w:rsid w:val="00F92E2F"/>
    <w:rsid w:val="00F935BA"/>
    <w:rsid w:val="00F96E77"/>
    <w:rsid w:val="00F97874"/>
    <w:rsid w:val="00F97C60"/>
    <w:rsid w:val="00FA25A0"/>
    <w:rsid w:val="00FA2BEF"/>
    <w:rsid w:val="00FA4D09"/>
    <w:rsid w:val="00FA503B"/>
    <w:rsid w:val="00FA555E"/>
    <w:rsid w:val="00FA5FDE"/>
    <w:rsid w:val="00FA7A90"/>
    <w:rsid w:val="00FA7EA6"/>
    <w:rsid w:val="00FB0804"/>
    <w:rsid w:val="00FB1A7D"/>
    <w:rsid w:val="00FB235F"/>
    <w:rsid w:val="00FB3576"/>
    <w:rsid w:val="00FB3B40"/>
    <w:rsid w:val="00FB6DE1"/>
    <w:rsid w:val="00FC257F"/>
    <w:rsid w:val="00FD29F4"/>
    <w:rsid w:val="00FE105C"/>
    <w:rsid w:val="00FE4667"/>
    <w:rsid w:val="00FE53EB"/>
    <w:rsid w:val="00FE5658"/>
    <w:rsid w:val="00FE5E02"/>
    <w:rsid w:val="00FE6236"/>
    <w:rsid w:val="00FE6293"/>
    <w:rsid w:val="00FE6F06"/>
    <w:rsid w:val="00FF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f26334"/>
    </o:shapedefaults>
    <o:shapelayout v:ext="edit">
      <o:idmap v:ext="edit" data="1"/>
    </o:shapelayout>
  </w:shapeDefaults>
  <w:decimalSymbol w:val=","/>
  <w:listSeparator w:val=";"/>
  <w14:docId w14:val="19348870"/>
  <w14:defaultImageDpi w14:val="300"/>
  <w15:docId w15:val="{BAB84D53-E2DA-414B-B3DA-8568BD2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5855"/>
    <w:rPr>
      <w:sz w:val="24"/>
      <w:szCs w:val="24"/>
      <w:lang w:val="en-US" w:eastAsia="en-US"/>
    </w:rPr>
  </w:style>
  <w:style w:type="paragraph" w:styleId="Ttulo1">
    <w:name w:val="heading 1"/>
    <w:basedOn w:val="Normal"/>
    <w:next w:val="GS1Body"/>
    <w:link w:val="Ttulo1Char"/>
    <w:qFormat/>
    <w:rsid w:val="008D007B"/>
    <w:pPr>
      <w:keepNext/>
      <w:numPr>
        <w:numId w:val="1"/>
      </w:numPr>
      <w:spacing w:before="480" w:after="120"/>
      <w:outlineLvl w:val="0"/>
    </w:pPr>
    <w:rPr>
      <w:rFonts w:ascii="Arial" w:hAnsi="Arial" w:cs="Arial"/>
      <w:b/>
      <w:bCs/>
      <w:color w:val="002C6C"/>
      <w:kern w:val="32"/>
      <w:sz w:val="36"/>
      <w:szCs w:val="32"/>
      <w:lang w:val="en-GB"/>
    </w:rPr>
  </w:style>
  <w:style w:type="paragraph" w:styleId="Ttulo2">
    <w:name w:val="heading 2"/>
    <w:basedOn w:val="Normal"/>
    <w:next w:val="GS1Body"/>
    <w:link w:val="Ttulo2Char"/>
    <w:qFormat/>
    <w:rsid w:val="008D007B"/>
    <w:pPr>
      <w:keepNext/>
      <w:numPr>
        <w:ilvl w:val="1"/>
        <w:numId w:val="1"/>
      </w:numPr>
      <w:spacing w:before="360" w:after="120"/>
      <w:outlineLvl w:val="1"/>
    </w:pPr>
    <w:rPr>
      <w:rFonts w:ascii="Arial" w:hAnsi="Arial" w:cs="Arial"/>
      <w:b/>
      <w:bCs/>
      <w:color w:val="002C6C"/>
      <w:sz w:val="28"/>
      <w:szCs w:val="28"/>
      <w:lang w:val="en-GB"/>
    </w:rPr>
  </w:style>
  <w:style w:type="paragraph" w:styleId="Ttulo3">
    <w:name w:val="heading 3"/>
    <w:basedOn w:val="Normal"/>
    <w:next w:val="GS1Body"/>
    <w:link w:val="Ttulo3Char"/>
    <w:qFormat/>
    <w:rsid w:val="008D007B"/>
    <w:pPr>
      <w:keepNext/>
      <w:numPr>
        <w:ilvl w:val="2"/>
        <w:numId w:val="1"/>
      </w:numPr>
      <w:tabs>
        <w:tab w:val="clear" w:pos="1999"/>
        <w:tab w:val="num" w:pos="864"/>
      </w:tabs>
      <w:spacing w:before="360" w:after="120"/>
      <w:ind w:left="864"/>
      <w:outlineLvl w:val="2"/>
    </w:pPr>
    <w:rPr>
      <w:rFonts w:ascii="Arial" w:hAnsi="Arial" w:cs="Arial"/>
      <w:b/>
      <w:bCs/>
      <w:color w:val="002C6C"/>
      <w:szCs w:val="26"/>
      <w:lang w:val="en-GB"/>
    </w:rPr>
  </w:style>
  <w:style w:type="paragraph" w:styleId="Ttulo4">
    <w:name w:val="heading 4"/>
    <w:basedOn w:val="Normal"/>
    <w:next w:val="GS1Body"/>
    <w:link w:val="Ttulo4Char"/>
    <w:qFormat/>
    <w:rsid w:val="008D007B"/>
    <w:pPr>
      <w:keepNext/>
      <w:numPr>
        <w:ilvl w:val="3"/>
        <w:numId w:val="1"/>
      </w:numPr>
      <w:spacing w:before="360" w:after="120"/>
      <w:outlineLvl w:val="3"/>
    </w:pPr>
    <w:rPr>
      <w:rFonts w:ascii="Arial" w:hAnsi="Arial" w:cs="Arial"/>
      <w:b/>
      <w:bCs/>
      <w:color w:val="002C6C"/>
      <w:sz w:val="22"/>
      <w:szCs w:val="28"/>
      <w:lang w:val="en-GB"/>
    </w:rPr>
  </w:style>
  <w:style w:type="paragraph" w:styleId="Ttulo5">
    <w:name w:val="heading 5"/>
    <w:basedOn w:val="Ttulo4"/>
    <w:next w:val="GS1Body"/>
    <w:link w:val="Ttulo5Char"/>
    <w:qFormat/>
    <w:rsid w:val="008D007B"/>
    <w:pPr>
      <w:numPr>
        <w:ilvl w:val="4"/>
      </w:numPr>
      <w:outlineLvl w:val="4"/>
    </w:pPr>
  </w:style>
  <w:style w:type="paragraph" w:styleId="Ttulo6">
    <w:name w:val="heading 6"/>
    <w:basedOn w:val="Normal"/>
    <w:next w:val="GS1Body"/>
    <w:link w:val="Ttulo6Char"/>
    <w:qFormat/>
    <w:rsid w:val="008D007B"/>
    <w:pPr>
      <w:numPr>
        <w:ilvl w:val="5"/>
        <w:numId w:val="1"/>
      </w:numPr>
      <w:tabs>
        <w:tab w:val="clear" w:pos="5760"/>
        <w:tab w:val="left" w:pos="1296"/>
      </w:tabs>
      <w:spacing w:before="240" w:after="60"/>
      <w:ind w:left="1296" w:hanging="1296"/>
      <w:outlineLvl w:val="5"/>
    </w:pPr>
    <w:rPr>
      <w:rFonts w:ascii="Arial" w:hAnsi="Arial"/>
      <w:b/>
      <w:bCs/>
      <w:color w:val="002C6C"/>
      <w:sz w:val="22"/>
      <w:szCs w:val="22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D007B"/>
    <w:rPr>
      <w:rFonts w:ascii="Arial" w:hAnsi="Arial" w:cs="Arial"/>
      <w:b/>
      <w:bCs/>
      <w:color w:val="002C6C"/>
      <w:kern w:val="32"/>
      <w:sz w:val="36"/>
      <w:szCs w:val="32"/>
      <w:lang w:val="en-GB" w:eastAsia="en-US"/>
    </w:rPr>
  </w:style>
  <w:style w:type="character" w:customStyle="1" w:styleId="Ttulo2Char">
    <w:name w:val="Título 2 Char"/>
    <w:link w:val="Ttulo2"/>
    <w:rsid w:val="008D007B"/>
    <w:rPr>
      <w:rFonts w:ascii="Arial" w:hAnsi="Arial" w:cs="Arial"/>
      <w:b/>
      <w:bCs/>
      <w:color w:val="002C6C"/>
      <w:sz w:val="28"/>
      <w:szCs w:val="28"/>
      <w:lang w:val="en-GB" w:eastAsia="en-US"/>
    </w:rPr>
  </w:style>
  <w:style w:type="character" w:customStyle="1" w:styleId="Ttulo3Char">
    <w:name w:val="Título 3 Char"/>
    <w:link w:val="Ttulo3"/>
    <w:rsid w:val="008D007B"/>
    <w:rPr>
      <w:rFonts w:ascii="Arial" w:hAnsi="Arial" w:cs="Arial"/>
      <w:b/>
      <w:bCs/>
      <w:color w:val="002C6C"/>
      <w:sz w:val="24"/>
      <w:szCs w:val="26"/>
      <w:lang w:val="en-GB" w:eastAsia="en-US"/>
    </w:rPr>
  </w:style>
  <w:style w:type="character" w:customStyle="1" w:styleId="Ttulo4Char">
    <w:name w:val="Título 4 Char"/>
    <w:link w:val="Ttulo4"/>
    <w:rsid w:val="008D007B"/>
    <w:rPr>
      <w:rFonts w:ascii="Arial" w:hAnsi="Arial" w:cs="Arial"/>
      <w:b/>
      <w:bCs/>
      <w:color w:val="002C6C"/>
      <w:sz w:val="22"/>
      <w:szCs w:val="28"/>
      <w:lang w:val="en-GB" w:eastAsia="en-US"/>
    </w:rPr>
  </w:style>
  <w:style w:type="character" w:customStyle="1" w:styleId="Ttulo5Char">
    <w:name w:val="Título 5 Char"/>
    <w:link w:val="Ttulo5"/>
    <w:rsid w:val="008D007B"/>
    <w:rPr>
      <w:rFonts w:ascii="Arial" w:hAnsi="Arial" w:cs="Arial"/>
      <w:b/>
      <w:bCs/>
      <w:color w:val="002C6C"/>
      <w:sz w:val="22"/>
      <w:szCs w:val="28"/>
      <w:lang w:val="en-GB" w:eastAsia="en-US"/>
    </w:rPr>
  </w:style>
  <w:style w:type="character" w:customStyle="1" w:styleId="Ttulo6Char">
    <w:name w:val="Título 6 Char"/>
    <w:link w:val="Ttulo6"/>
    <w:rsid w:val="008D007B"/>
    <w:rPr>
      <w:rFonts w:ascii="Arial" w:hAnsi="Arial"/>
      <w:b/>
      <w:bCs/>
      <w:color w:val="002C6C"/>
      <w:sz w:val="22"/>
      <w:szCs w:val="22"/>
      <w:lang w:val="en-GB" w:eastAsia="en-US"/>
    </w:rPr>
  </w:style>
  <w:style w:type="paragraph" w:customStyle="1" w:styleId="GS1Body">
    <w:name w:val="GS1_Body"/>
    <w:basedOn w:val="Normal"/>
    <w:link w:val="GS1BodyChar"/>
    <w:rsid w:val="008D007B"/>
    <w:pPr>
      <w:spacing w:before="120" w:after="60"/>
      <w:ind w:left="864"/>
      <w:jc w:val="both"/>
    </w:pPr>
    <w:rPr>
      <w:rFonts w:ascii="Arial" w:hAnsi="Arial"/>
      <w:sz w:val="20"/>
      <w:lang w:val="en-GB"/>
    </w:rPr>
  </w:style>
  <w:style w:type="character" w:customStyle="1" w:styleId="GS1BodyChar">
    <w:name w:val="GS1_Body Char"/>
    <w:link w:val="GS1Body"/>
    <w:rsid w:val="008D007B"/>
    <w:rPr>
      <w:rFonts w:ascii="Arial" w:hAnsi="Arial"/>
      <w:szCs w:val="24"/>
      <w:lang w:val="en-GB"/>
    </w:rPr>
  </w:style>
  <w:style w:type="paragraph" w:customStyle="1" w:styleId="GS1BodyIndent1">
    <w:name w:val="GS1_Body_Indent_1"/>
    <w:basedOn w:val="GS1Body"/>
    <w:rsid w:val="00077EC9"/>
    <w:pPr>
      <w:ind w:left="1224"/>
    </w:pPr>
  </w:style>
  <w:style w:type="paragraph" w:customStyle="1" w:styleId="GS1BodyHeading">
    <w:name w:val="GS1_Body_Heading"/>
    <w:basedOn w:val="GS1Body"/>
    <w:rsid w:val="00FB0804"/>
    <w:pPr>
      <w:keepNext/>
      <w:spacing w:before="240"/>
    </w:pPr>
    <w:rPr>
      <w:b/>
      <w:color w:val="002C6C"/>
    </w:rPr>
  </w:style>
  <w:style w:type="paragraph" w:customStyle="1" w:styleId="GS1Bullet1">
    <w:name w:val="GS1_Bullet_1"/>
    <w:basedOn w:val="Normal"/>
    <w:rsid w:val="00FB0804"/>
    <w:pPr>
      <w:numPr>
        <w:numId w:val="11"/>
      </w:numPr>
      <w:spacing w:before="120"/>
      <w:jc w:val="both"/>
    </w:pPr>
    <w:rPr>
      <w:rFonts w:ascii="Arial" w:hAnsi="Arial"/>
      <w:spacing w:val="4"/>
      <w:kern w:val="22"/>
      <w:sz w:val="20"/>
      <w:lang w:val="en-GB"/>
    </w:rPr>
  </w:style>
  <w:style w:type="paragraph" w:customStyle="1" w:styleId="GS1Bullet2">
    <w:name w:val="GS1_Bullet_2"/>
    <w:basedOn w:val="Normal"/>
    <w:rsid w:val="00FB0804"/>
    <w:pPr>
      <w:numPr>
        <w:numId w:val="2"/>
      </w:numPr>
      <w:spacing w:before="120"/>
      <w:jc w:val="both"/>
    </w:pPr>
    <w:rPr>
      <w:rFonts w:ascii="Arial" w:hAnsi="Arial"/>
      <w:spacing w:val="4"/>
      <w:kern w:val="22"/>
      <w:sz w:val="20"/>
      <w:lang w:val="en-GB"/>
    </w:rPr>
  </w:style>
  <w:style w:type="paragraph" w:customStyle="1" w:styleId="GS1Bullet3">
    <w:name w:val="GS1_Bullet_3"/>
    <w:basedOn w:val="Normal"/>
    <w:rsid w:val="00FB0804"/>
    <w:pPr>
      <w:numPr>
        <w:numId w:val="3"/>
      </w:numPr>
      <w:spacing w:before="60"/>
      <w:jc w:val="both"/>
    </w:pPr>
    <w:rPr>
      <w:rFonts w:ascii="Arial" w:hAnsi="Arial"/>
      <w:sz w:val="20"/>
      <w:lang w:val="en-GB"/>
    </w:rPr>
  </w:style>
  <w:style w:type="paragraph" w:customStyle="1" w:styleId="GS1CaptionFigure">
    <w:name w:val="GS1_Caption_Figure"/>
    <w:basedOn w:val="Normal"/>
    <w:next w:val="GS1Body"/>
    <w:rsid w:val="00FB0804"/>
    <w:pPr>
      <w:keepNext/>
      <w:spacing w:before="240" w:after="60"/>
      <w:ind w:left="864"/>
      <w:jc w:val="center"/>
    </w:pPr>
    <w:rPr>
      <w:rFonts w:ascii="Arial" w:hAnsi="Arial" w:cs="Arial"/>
      <w:b/>
      <w:iCs/>
      <w:spacing w:val="4"/>
      <w:kern w:val="22"/>
      <w:sz w:val="18"/>
      <w:lang w:val="en-GB"/>
    </w:rPr>
  </w:style>
  <w:style w:type="paragraph" w:customStyle="1" w:styleId="GS1CaptionTable">
    <w:name w:val="GS1_Caption_Table"/>
    <w:basedOn w:val="Normal"/>
    <w:next w:val="GS1Body"/>
    <w:rsid w:val="00FB0804"/>
    <w:pPr>
      <w:keepNext/>
      <w:spacing w:before="240" w:after="60"/>
      <w:ind w:left="864"/>
      <w:jc w:val="both"/>
    </w:pPr>
    <w:rPr>
      <w:rFonts w:ascii="Arial" w:hAnsi="Arial" w:cs="Arial"/>
      <w:b/>
      <w:iCs/>
      <w:spacing w:val="4"/>
      <w:kern w:val="22"/>
      <w:sz w:val="18"/>
      <w:lang w:val="en-GB"/>
    </w:rPr>
  </w:style>
  <w:style w:type="paragraph" w:customStyle="1" w:styleId="GS1Disclaimer">
    <w:name w:val="GS1_Disclaimer"/>
    <w:basedOn w:val="GS1Body"/>
    <w:rsid w:val="00FB0804"/>
    <w:pPr>
      <w:ind w:left="0"/>
    </w:pPr>
  </w:style>
  <w:style w:type="paragraph" w:customStyle="1" w:styleId="GS1Graphic">
    <w:name w:val="GS1_Graphic"/>
    <w:basedOn w:val="GS1Body"/>
    <w:rsid w:val="00FB0804"/>
    <w:pPr>
      <w:jc w:val="center"/>
    </w:pPr>
  </w:style>
  <w:style w:type="paragraph" w:customStyle="1" w:styleId="GS1IntroBody">
    <w:name w:val="GS1_Intro_Body"/>
    <w:basedOn w:val="GS1Body"/>
    <w:next w:val="GS1Body"/>
    <w:link w:val="GS1IntroBodyChar"/>
    <w:rsid w:val="00FB0804"/>
    <w:pPr>
      <w:ind w:left="0"/>
    </w:pPr>
  </w:style>
  <w:style w:type="paragraph" w:customStyle="1" w:styleId="GS1IntroHeading">
    <w:name w:val="GS1_Intro_Heading"/>
    <w:basedOn w:val="GS1Body"/>
    <w:rsid w:val="00FB0804"/>
    <w:pPr>
      <w:keepNext/>
      <w:spacing w:before="480" w:after="120"/>
      <w:ind w:left="0"/>
    </w:pPr>
    <w:rPr>
      <w:b/>
      <w:color w:val="002C6C"/>
      <w:sz w:val="24"/>
    </w:rPr>
  </w:style>
  <w:style w:type="paragraph" w:customStyle="1" w:styleId="GS1List1">
    <w:name w:val="GS1_List_1"/>
    <w:basedOn w:val="GS1Body"/>
    <w:rsid w:val="00FB0804"/>
    <w:pPr>
      <w:numPr>
        <w:numId w:val="4"/>
      </w:numPr>
    </w:pPr>
  </w:style>
  <w:style w:type="paragraph" w:customStyle="1" w:styleId="GS1List2">
    <w:name w:val="GS1_List_2"/>
    <w:basedOn w:val="GS1Body"/>
    <w:rsid w:val="00FB0804"/>
    <w:pPr>
      <w:numPr>
        <w:numId w:val="5"/>
      </w:numPr>
    </w:pPr>
  </w:style>
  <w:style w:type="paragraph" w:customStyle="1" w:styleId="GS1List3">
    <w:name w:val="GS1_List_3"/>
    <w:basedOn w:val="GS1Body"/>
    <w:rsid w:val="00FB0804"/>
    <w:pPr>
      <w:numPr>
        <w:numId w:val="6"/>
      </w:numPr>
    </w:pPr>
  </w:style>
  <w:style w:type="paragraph" w:customStyle="1" w:styleId="GS1Note">
    <w:name w:val="GS1_Note"/>
    <w:basedOn w:val="GS1Body"/>
    <w:next w:val="GS1Body"/>
    <w:link w:val="GS1NoteChar"/>
    <w:rsid w:val="00FB0804"/>
    <w:pPr>
      <w:tabs>
        <w:tab w:val="left" w:pos="1440"/>
      </w:tabs>
      <w:spacing w:before="240" w:after="240"/>
      <w:ind w:left="1440" w:hanging="576"/>
    </w:pPr>
  </w:style>
  <w:style w:type="paragraph" w:customStyle="1" w:styleId="GS1NoteIndent">
    <w:name w:val="GS1_Note_Indent"/>
    <w:basedOn w:val="GS1Note"/>
    <w:next w:val="GS1Body"/>
    <w:rsid w:val="00FB0804"/>
    <w:pPr>
      <w:tabs>
        <w:tab w:val="clear" w:pos="1440"/>
        <w:tab w:val="left" w:pos="1870"/>
      </w:tabs>
      <w:ind w:left="1872"/>
    </w:pPr>
  </w:style>
  <w:style w:type="character" w:customStyle="1" w:styleId="GS1Reference">
    <w:name w:val="GS1_Reference"/>
    <w:rsid w:val="00FB0804"/>
    <w:rPr>
      <w:rFonts w:ascii="Arial" w:hAnsi="Arial"/>
      <w:color w:val="0000FF"/>
      <w:u w:val="single"/>
    </w:rPr>
  </w:style>
  <w:style w:type="character" w:styleId="Hyperlink">
    <w:name w:val="Hyperlink"/>
    <w:uiPriority w:val="99"/>
    <w:rsid w:val="00FB0804"/>
    <w:rPr>
      <w:color w:val="0000FF"/>
      <w:u w:val="single"/>
    </w:rPr>
  </w:style>
  <w:style w:type="paragraph" w:customStyle="1" w:styleId="GS1Reference2">
    <w:name w:val="GS1_Reference2"/>
    <w:basedOn w:val="GS1Body"/>
    <w:next w:val="GS1Body"/>
    <w:rsid w:val="00FB0804"/>
    <w:rPr>
      <w:color w:val="0000FF"/>
    </w:rPr>
  </w:style>
  <w:style w:type="paragraph" w:customStyle="1" w:styleId="GS1TableText">
    <w:name w:val="GS1_Table_Text"/>
    <w:basedOn w:val="Normal"/>
    <w:rsid w:val="00FB0804"/>
    <w:pPr>
      <w:spacing w:before="60" w:after="60"/>
    </w:pPr>
    <w:rPr>
      <w:rFonts w:ascii="Arial" w:hAnsi="Arial"/>
      <w:sz w:val="18"/>
      <w:lang w:val="en-GB"/>
    </w:rPr>
  </w:style>
  <w:style w:type="paragraph" w:customStyle="1" w:styleId="GS1TableBullet">
    <w:name w:val="GS1_Table_Bullet"/>
    <w:basedOn w:val="GS1TableText"/>
    <w:rsid w:val="00FB0804"/>
    <w:pPr>
      <w:numPr>
        <w:numId w:val="7"/>
      </w:numPr>
    </w:pPr>
  </w:style>
  <w:style w:type="paragraph" w:customStyle="1" w:styleId="GS1TableHeading">
    <w:name w:val="GS1_Table_Heading"/>
    <w:basedOn w:val="Normal"/>
    <w:rsid w:val="00FB0804"/>
    <w:pPr>
      <w:keepNext/>
      <w:spacing w:before="60" w:after="60"/>
    </w:pPr>
    <w:rPr>
      <w:rFonts w:ascii="Arial" w:hAnsi="Arial"/>
      <w:b/>
      <w:bCs/>
      <w:color w:val="FFFFFF"/>
      <w:sz w:val="18"/>
      <w:lang w:val="en-GB"/>
    </w:rPr>
  </w:style>
  <w:style w:type="paragraph" w:customStyle="1" w:styleId="GS1TableNumber">
    <w:name w:val="GS1_Table_Number"/>
    <w:basedOn w:val="GS1TableText"/>
    <w:rsid w:val="00FB0804"/>
    <w:pPr>
      <w:numPr>
        <w:numId w:val="8"/>
      </w:numPr>
    </w:pPr>
  </w:style>
  <w:style w:type="paragraph" w:customStyle="1" w:styleId="GS1Title1">
    <w:name w:val="GS1_Title_1"/>
    <w:basedOn w:val="Normal"/>
    <w:next w:val="Normal"/>
    <w:rsid w:val="00FB0804"/>
    <w:pPr>
      <w:spacing w:before="7200"/>
      <w:ind w:left="3744" w:right="-720"/>
    </w:pPr>
    <w:rPr>
      <w:rFonts w:ascii="Arial" w:hAnsi="Arial" w:cs="Arial"/>
      <w:b/>
      <w:color w:val="FFFFFF"/>
      <w:sz w:val="44"/>
      <w:szCs w:val="36"/>
      <w:lang w:val="en-GB"/>
    </w:rPr>
  </w:style>
  <w:style w:type="paragraph" w:customStyle="1" w:styleId="GS1Title2">
    <w:name w:val="GS1_Title_2"/>
    <w:basedOn w:val="Normal"/>
    <w:next w:val="Normal"/>
    <w:rsid w:val="00FB0804"/>
    <w:pPr>
      <w:spacing w:before="120"/>
      <w:ind w:left="3744" w:right="-720"/>
    </w:pPr>
    <w:rPr>
      <w:rFonts w:ascii="Arial" w:hAnsi="Arial"/>
      <w:b/>
      <w:color w:val="FFFFFF"/>
      <w:sz w:val="36"/>
      <w:lang w:val="en-GB"/>
    </w:rPr>
  </w:style>
  <w:style w:type="paragraph" w:customStyle="1" w:styleId="GS1Title3">
    <w:name w:val="GS1_Title_3"/>
    <w:basedOn w:val="GS1Title2"/>
    <w:next w:val="Normal"/>
    <w:rsid w:val="00FB0804"/>
    <w:pPr>
      <w:spacing w:before="300"/>
    </w:pPr>
    <w:rPr>
      <w:i/>
      <w:sz w:val="28"/>
    </w:rPr>
  </w:style>
  <w:style w:type="paragraph" w:customStyle="1" w:styleId="GS1Title4">
    <w:name w:val="GS1_Title_4"/>
    <w:basedOn w:val="Normal"/>
    <w:next w:val="Normal"/>
    <w:rsid w:val="00FB0804"/>
    <w:rPr>
      <w:rFonts w:ascii="Arial" w:hAnsi="Arial"/>
      <w:color w:val="002C6C"/>
      <w:lang w:val="en-GB"/>
    </w:rPr>
  </w:style>
  <w:style w:type="paragraph" w:customStyle="1" w:styleId="GS1TOCHeading">
    <w:name w:val="GS1_TOC_Heading"/>
    <w:basedOn w:val="Normal"/>
    <w:next w:val="Normal"/>
    <w:rsid w:val="00FB0804"/>
    <w:pPr>
      <w:spacing w:before="360" w:after="120"/>
      <w:jc w:val="center"/>
    </w:pPr>
    <w:rPr>
      <w:rFonts w:ascii="Arial" w:hAnsi="Arial" w:cs="Arial"/>
      <w:b/>
      <w:bCs/>
      <w:color w:val="002C6C"/>
      <w:sz w:val="36"/>
      <w:szCs w:val="36"/>
      <w:lang w:val="en-GB"/>
    </w:rPr>
  </w:style>
  <w:style w:type="paragraph" w:styleId="Legenda">
    <w:name w:val="caption"/>
    <w:basedOn w:val="Normal"/>
    <w:next w:val="Normal"/>
    <w:qFormat/>
    <w:rsid w:val="00204CC7"/>
    <w:pPr>
      <w:spacing w:after="200"/>
    </w:pPr>
    <w:rPr>
      <w:b/>
      <w:bCs/>
      <w:color w:val="4F81BD"/>
      <w:sz w:val="18"/>
      <w:szCs w:val="18"/>
    </w:rPr>
  </w:style>
  <w:style w:type="character" w:customStyle="1" w:styleId="GS1NoteChar">
    <w:name w:val="GS1_Note Char"/>
    <w:basedOn w:val="GS1BodyChar"/>
    <w:link w:val="GS1Note"/>
    <w:rsid w:val="00DD7671"/>
    <w:rPr>
      <w:rFonts w:ascii="Arial" w:hAnsi="Arial"/>
      <w:szCs w:val="24"/>
      <w:lang w:val="en-GB"/>
    </w:rPr>
  </w:style>
  <w:style w:type="paragraph" w:styleId="Commarcadores3">
    <w:name w:val="List Bullet 3"/>
    <w:basedOn w:val="Normal"/>
    <w:rsid w:val="00DD7671"/>
    <w:pPr>
      <w:numPr>
        <w:numId w:val="9"/>
      </w:numPr>
    </w:pPr>
    <w:rPr>
      <w:lang w:val="en-GB"/>
    </w:rPr>
  </w:style>
  <w:style w:type="character" w:styleId="HiperlinkVisitado">
    <w:name w:val="FollowedHyperlink"/>
    <w:rsid w:val="002365E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DD76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DD767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E912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S1TableStyle">
    <w:name w:val="GS1_Table_Style"/>
    <w:basedOn w:val="Tabelanormal"/>
    <w:uiPriority w:val="99"/>
    <w:qFormat/>
    <w:rsid w:val="00E91229"/>
    <w:rPr>
      <w:rFonts w:ascii="Arial" w:hAnsi="Arial"/>
      <w:sz w:val="18"/>
    </w:rPr>
    <w:tblPr>
      <w:tblInd w:w="1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002C6C"/>
      </w:tcPr>
    </w:tblStylePr>
  </w:style>
  <w:style w:type="paragraph" w:styleId="Cabealho">
    <w:name w:val="header"/>
    <w:basedOn w:val="Normal"/>
    <w:link w:val="CabealhoChar"/>
    <w:uiPriority w:val="99"/>
    <w:rsid w:val="00835D6F"/>
    <w:pPr>
      <w:tabs>
        <w:tab w:val="center" w:pos="4680"/>
        <w:tab w:val="right" w:pos="9360"/>
      </w:tabs>
    </w:pPr>
    <w:rPr>
      <w:rFonts w:ascii="Arial" w:hAnsi="Arial"/>
      <w:color w:val="002C6C"/>
      <w:sz w:val="16"/>
    </w:rPr>
  </w:style>
  <w:style w:type="character" w:customStyle="1" w:styleId="CabealhoChar">
    <w:name w:val="Cabeçalho Char"/>
    <w:link w:val="Cabealho"/>
    <w:uiPriority w:val="99"/>
    <w:rsid w:val="00835D6F"/>
    <w:rPr>
      <w:rFonts w:ascii="Arial" w:hAnsi="Arial"/>
      <w:color w:val="002C6C"/>
      <w:sz w:val="16"/>
      <w:szCs w:val="24"/>
    </w:rPr>
  </w:style>
  <w:style w:type="paragraph" w:styleId="Rodap">
    <w:name w:val="footer"/>
    <w:basedOn w:val="Normal"/>
    <w:link w:val="RodapChar"/>
    <w:rsid w:val="009322FC"/>
    <w:pPr>
      <w:tabs>
        <w:tab w:val="center" w:pos="4680"/>
        <w:tab w:val="right" w:pos="9360"/>
      </w:tabs>
    </w:pPr>
    <w:rPr>
      <w:rFonts w:ascii="Arial" w:hAnsi="Arial"/>
      <w:color w:val="002C6C"/>
      <w:sz w:val="16"/>
    </w:rPr>
  </w:style>
  <w:style w:type="character" w:customStyle="1" w:styleId="RodapChar">
    <w:name w:val="Rodapé Char"/>
    <w:link w:val="Rodap"/>
    <w:rsid w:val="009322FC"/>
    <w:rPr>
      <w:rFonts w:ascii="Arial" w:hAnsi="Arial"/>
      <w:color w:val="002C6C"/>
      <w:sz w:val="16"/>
      <w:szCs w:val="24"/>
    </w:rPr>
  </w:style>
  <w:style w:type="character" w:styleId="Nmerodepgina">
    <w:name w:val="page number"/>
    <w:basedOn w:val="Fontepargpadro"/>
    <w:rsid w:val="009322FC"/>
  </w:style>
  <w:style w:type="paragraph" w:styleId="Sumrio1">
    <w:name w:val="toc 1"/>
    <w:basedOn w:val="Normal"/>
    <w:next w:val="Normal"/>
    <w:autoRedefine/>
    <w:uiPriority w:val="39"/>
    <w:rsid w:val="00023D3C"/>
    <w:pPr>
      <w:tabs>
        <w:tab w:val="left" w:pos="540"/>
        <w:tab w:val="right" w:leader="dot" w:pos="9720"/>
      </w:tabs>
      <w:spacing w:before="240"/>
    </w:pPr>
    <w:rPr>
      <w:rFonts w:ascii="Arial Bold" w:hAnsi="Arial Bold"/>
      <w:b/>
      <w:color w:val="002C6C"/>
      <w:sz w:val="22"/>
      <w:lang w:val="en-GB"/>
    </w:rPr>
  </w:style>
  <w:style w:type="paragraph" w:styleId="Sumrio2">
    <w:name w:val="toc 2"/>
    <w:basedOn w:val="Normal"/>
    <w:next w:val="Normal"/>
    <w:autoRedefine/>
    <w:uiPriority w:val="39"/>
    <w:rsid w:val="007B27ED"/>
    <w:pPr>
      <w:tabs>
        <w:tab w:val="left" w:pos="1260"/>
        <w:tab w:val="right" w:leader="dot" w:pos="9720"/>
      </w:tabs>
      <w:spacing w:before="60"/>
      <w:ind w:left="540"/>
    </w:pPr>
    <w:rPr>
      <w:rFonts w:ascii="Arial" w:hAnsi="Arial"/>
      <w:sz w:val="20"/>
      <w:lang w:val="en-GB"/>
    </w:rPr>
  </w:style>
  <w:style w:type="character" w:customStyle="1" w:styleId="GS1IntroBodyChar">
    <w:name w:val="GS1_Intro_Body Char"/>
    <w:basedOn w:val="GS1BodyChar"/>
    <w:link w:val="GS1IntroBody"/>
    <w:rsid w:val="00211A3A"/>
    <w:rPr>
      <w:rFonts w:ascii="Arial" w:hAnsi="Arial"/>
      <w:szCs w:val="24"/>
      <w:lang w:val="en-GB"/>
    </w:rPr>
  </w:style>
  <w:style w:type="paragraph" w:customStyle="1" w:styleId="Appendix1">
    <w:name w:val="Appendix 1"/>
    <w:basedOn w:val="Ttulo1"/>
    <w:next w:val="GS1Body"/>
    <w:rsid w:val="00712D7F"/>
    <w:pPr>
      <w:pageBreakBefore/>
      <w:numPr>
        <w:numId w:val="10"/>
      </w:numPr>
      <w:tabs>
        <w:tab w:val="left" w:pos="864"/>
      </w:tabs>
    </w:pPr>
    <w:rPr>
      <w:rFonts w:ascii="Arial Bold" w:hAnsi="Arial Bold" w:cs="Times New Roman"/>
      <w:bCs w:val="0"/>
      <w:spacing w:val="20"/>
      <w:kern w:val="0"/>
      <w:szCs w:val="36"/>
    </w:rPr>
  </w:style>
  <w:style w:type="paragraph" w:customStyle="1" w:styleId="Appendix2">
    <w:name w:val="Appendix 2"/>
    <w:basedOn w:val="GS1Body"/>
    <w:next w:val="GS1Body"/>
    <w:rsid w:val="00712D7F"/>
    <w:pPr>
      <w:numPr>
        <w:ilvl w:val="1"/>
        <w:numId w:val="10"/>
      </w:numPr>
      <w:shd w:val="clear" w:color="000080" w:fill="auto"/>
      <w:tabs>
        <w:tab w:val="left" w:pos="864"/>
      </w:tabs>
      <w:spacing w:before="360"/>
      <w:outlineLvl w:val="1"/>
    </w:pPr>
    <w:rPr>
      <w:b/>
      <w:color w:val="002C6C"/>
      <w:sz w:val="28"/>
      <w:szCs w:val="40"/>
    </w:rPr>
  </w:style>
  <w:style w:type="paragraph" w:customStyle="1" w:styleId="GS1IntroTOC">
    <w:name w:val="GS1_Intro_TOC"/>
    <w:basedOn w:val="GS1Bullet1"/>
    <w:rsid w:val="0030677B"/>
    <w:pPr>
      <w:numPr>
        <w:numId w:val="0"/>
      </w:numPr>
      <w:tabs>
        <w:tab w:val="left" w:pos="3240"/>
      </w:tabs>
    </w:pPr>
    <w:rPr>
      <w:color w:val="002C6C"/>
    </w:rPr>
  </w:style>
  <w:style w:type="paragraph" w:customStyle="1" w:styleId="GS1Link">
    <w:name w:val="GS1_Link"/>
    <w:basedOn w:val="Corpodetexto"/>
    <w:link w:val="GS1LinkChar"/>
    <w:qFormat/>
    <w:rsid w:val="00090970"/>
    <w:rPr>
      <w:rFonts w:ascii="Arial" w:hAnsi="Arial"/>
      <w:color w:val="0000FF"/>
      <w:sz w:val="20"/>
      <w:u w:val="single"/>
    </w:rPr>
  </w:style>
  <w:style w:type="character" w:customStyle="1" w:styleId="GS1LinkChar">
    <w:name w:val="GS1_Link Char"/>
    <w:link w:val="GS1Link"/>
    <w:rsid w:val="00090970"/>
    <w:rPr>
      <w:rFonts w:ascii="Arial" w:hAnsi="Arial"/>
      <w:color w:val="0000FF"/>
      <w:szCs w:val="24"/>
      <w:u w:val="single"/>
    </w:rPr>
  </w:style>
  <w:style w:type="paragraph" w:styleId="Corpodetexto">
    <w:name w:val="Body Text"/>
    <w:basedOn w:val="Normal"/>
    <w:link w:val="CorpodetextoChar"/>
    <w:rsid w:val="00090970"/>
    <w:pPr>
      <w:spacing w:after="120"/>
    </w:pPr>
  </w:style>
  <w:style w:type="character" w:customStyle="1" w:styleId="CorpodetextoChar">
    <w:name w:val="Corpo de texto Char"/>
    <w:link w:val="Corpodetexto"/>
    <w:rsid w:val="00090970"/>
    <w:rPr>
      <w:sz w:val="24"/>
      <w:szCs w:val="24"/>
    </w:rPr>
  </w:style>
  <w:style w:type="paragraph" w:customStyle="1" w:styleId="GS1TableLink">
    <w:name w:val="GS1_Table_Link"/>
    <w:basedOn w:val="GS1Link"/>
    <w:link w:val="GS1TableLinkChar"/>
    <w:qFormat/>
    <w:rsid w:val="00E95855"/>
    <w:rPr>
      <w:sz w:val="18"/>
    </w:rPr>
  </w:style>
  <w:style w:type="character" w:customStyle="1" w:styleId="GS1TableLinkChar">
    <w:name w:val="GS1_Table_Link Char"/>
    <w:link w:val="GS1TableLink"/>
    <w:rsid w:val="00E95855"/>
    <w:rPr>
      <w:rFonts w:ascii="Arial" w:hAnsi="Arial"/>
      <w:color w:val="0000FF"/>
      <w:sz w:val="18"/>
      <w:szCs w:val="24"/>
      <w:u w:val="single"/>
    </w:rPr>
  </w:style>
  <w:style w:type="paragraph" w:styleId="Sumrio3">
    <w:name w:val="toc 3"/>
    <w:basedOn w:val="Normal"/>
    <w:next w:val="Normal"/>
    <w:autoRedefine/>
    <w:uiPriority w:val="39"/>
    <w:rsid w:val="00F92E2F"/>
    <w:pPr>
      <w:tabs>
        <w:tab w:val="left" w:pos="1260"/>
        <w:tab w:val="right" w:leader="dot" w:pos="9720"/>
      </w:tabs>
      <w:spacing w:before="60"/>
      <w:ind w:left="540"/>
    </w:pPr>
    <w:rPr>
      <w:rFonts w:ascii="Arial" w:hAnsi="Arial"/>
      <w:sz w:val="20"/>
      <w:lang w:val="en-GB"/>
    </w:rPr>
  </w:style>
  <w:style w:type="paragraph" w:styleId="Sumrio4">
    <w:name w:val="toc 4"/>
    <w:basedOn w:val="Normal"/>
    <w:next w:val="Normal"/>
    <w:autoRedefine/>
    <w:rsid w:val="005E3E63"/>
    <w:pPr>
      <w:tabs>
        <w:tab w:val="left" w:pos="2232"/>
        <w:tab w:val="right" w:leader="dot" w:pos="9936"/>
      </w:tabs>
      <w:spacing w:before="60"/>
      <w:ind w:left="1368"/>
    </w:pPr>
    <w:rPr>
      <w:rFonts w:ascii="Arial" w:hAnsi="Arial"/>
      <w:sz w:val="20"/>
      <w:lang w:val="en-GB"/>
    </w:rPr>
  </w:style>
  <w:style w:type="table" w:styleId="Tabelaclssica2">
    <w:name w:val="Table Classic 2"/>
    <w:basedOn w:val="Tabelanormal"/>
    <w:rsid w:val="002369F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rsid w:val="007E020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GS1BodyIndent2">
    <w:name w:val="GS1_Body_Indent_2"/>
    <w:basedOn w:val="GS1Body"/>
    <w:rsid w:val="004E1818"/>
    <w:pPr>
      <w:ind w:left="1584"/>
    </w:pPr>
    <w:rPr>
      <w:szCs w:val="20"/>
    </w:rPr>
  </w:style>
  <w:style w:type="paragraph" w:customStyle="1" w:styleId="GS1BodyIndent3">
    <w:name w:val="GS1_Body_Indent_3"/>
    <w:basedOn w:val="GS1Body"/>
    <w:rsid w:val="00DA49F2"/>
    <w:pPr>
      <w:ind w:left="1890"/>
    </w:pPr>
    <w:rPr>
      <w:szCs w:val="20"/>
    </w:rPr>
  </w:style>
  <w:style w:type="character" w:customStyle="1" w:styleId="GS1Code">
    <w:name w:val="GS1_Code"/>
    <w:uiPriority w:val="1"/>
    <w:rsid w:val="00282AE3"/>
    <w:rPr>
      <w:rFonts w:ascii="Courier New" w:hAnsi="Courier New" w:cs="Courier New"/>
      <w:sz w:val="20"/>
    </w:rPr>
  </w:style>
  <w:style w:type="character" w:customStyle="1" w:styleId="GS1CodeSmall">
    <w:name w:val="GS1_CodeSmall"/>
    <w:uiPriority w:val="1"/>
    <w:rsid w:val="00282AE3"/>
    <w:rPr>
      <w:rFonts w:ascii="Courier New" w:hAnsi="Courier New" w:cs="Courier New"/>
      <w:sz w:val="16"/>
      <w:szCs w:val="16"/>
    </w:rPr>
  </w:style>
  <w:style w:type="paragraph" w:customStyle="1" w:styleId="GS1OpenIssue">
    <w:name w:val="GS1_OpenIssue"/>
    <w:basedOn w:val="GS1Body"/>
    <w:next w:val="GS1Body"/>
    <w:qFormat/>
    <w:rsid w:val="00AD3223"/>
    <w:pPr>
      <w:numPr>
        <w:numId w:val="12"/>
      </w:numPr>
      <w:tabs>
        <w:tab w:val="left" w:pos="1224"/>
      </w:tabs>
      <w:ind w:left="1224"/>
    </w:pPr>
  </w:style>
  <w:style w:type="paragraph" w:customStyle="1" w:styleId="GS1CodeBlock">
    <w:name w:val="GS1_CodeBlock"/>
    <w:basedOn w:val="GS1Body"/>
    <w:qFormat/>
    <w:rsid w:val="00677C0C"/>
    <w:pPr>
      <w:spacing w:before="0" w:after="0"/>
      <w:jc w:val="left"/>
    </w:pPr>
    <w:rPr>
      <w:rFonts w:ascii="Courier New" w:hAnsi="Courier New" w:cs="Courier New"/>
      <w:szCs w:val="20"/>
    </w:rPr>
  </w:style>
  <w:style w:type="paragraph" w:customStyle="1" w:styleId="GS1CodeBlockSmall">
    <w:name w:val="GS1_CodeBlockSmall"/>
    <w:basedOn w:val="GS1Body"/>
    <w:qFormat/>
    <w:rsid w:val="00677C0C"/>
    <w:pPr>
      <w:spacing w:before="0" w:after="0"/>
      <w:jc w:val="left"/>
    </w:pPr>
    <w:rPr>
      <w:rFonts w:ascii="Courier New" w:hAnsi="Courier New" w:cs="Courier New"/>
      <w:sz w:val="16"/>
      <w:szCs w:val="16"/>
    </w:rPr>
  </w:style>
  <w:style w:type="paragraph" w:customStyle="1" w:styleId="TOCHeading1">
    <w:name w:val="TOC Heading1"/>
    <w:basedOn w:val="Ttulo1"/>
    <w:next w:val="Normal"/>
    <w:uiPriority w:val="39"/>
    <w:unhideWhenUsed/>
    <w:qFormat/>
    <w:rsid w:val="00547AFA"/>
    <w:pPr>
      <w:numPr>
        <w:numId w:val="0"/>
      </w:numPr>
      <w:spacing w:before="240" w:after="60"/>
      <w:outlineLvl w:val="9"/>
    </w:pPr>
    <w:rPr>
      <w:rFonts w:ascii="Calibri" w:eastAsia="MS Gothic" w:hAnsi="Calibri" w:cs="Times New Roman"/>
      <w:color w:val="auto"/>
      <w:sz w:val="32"/>
      <w:lang w:val="en-US"/>
    </w:rPr>
  </w:style>
  <w:style w:type="paragraph" w:customStyle="1" w:styleId="copyrighttext">
    <w:name w:val="copyright text"/>
    <w:basedOn w:val="Normal"/>
    <w:link w:val="copyrighttextChar"/>
    <w:qFormat/>
    <w:rsid w:val="00547AFA"/>
    <w:pPr>
      <w:keepNext/>
      <w:keepLines/>
      <w:spacing w:after="120"/>
      <w:jc w:val="both"/>
    </w:pPr>
    <w:rPr>
      <w:color w:val="333333"/>
      <w:sz w:val="18"/>
      <w:lang w:val="en-GB"/>
    </w:rPr>
  </w:style>
  <w:style w:type="character" w:customStyle="1" w:styleId="copyrighttextChar">
    <w:name w:val="copyright text Char"/>
    <w:link w:val="copyrighttext"/>
    <w:rsid w:val="00547AFA"/>
    <w:rPr>
      <w:color w:val="333333"/>
      <w:sz w:val="18"/>
      <w:szCs w:val="24"/>
      <w:lang w:val="en-GB"/>
    </w:rPr>
  </w:style>
  <w:style w:type="character" w:styleId="TextodoEspaoReservado">
    <w:name w:val="Placeholder Text"/>
    <w:basedOn w:val="Fontepargpadro"/>
    <w:uiPriority w:val="99"/>
    <w:semiHidden/>
    <w:rsid w:val="009E7C88"/>
    <w:rPr>
      <w:color w:val="808080"/>
    </w:rPr>
  </w:style>
  <w:style w:type="paragraph" w:styleId="PargrafodaLista">
    <w:name w:val="List Paragraph"/>
    <w:basedOn w:val="Normal"/>
    <w:uiPriority w:val="34"/>
    <w:qFormat/>
    <w:rsid w:val="007D4167"/>
    <w:pPr>
      <w:ind w:left="720"/>
      <w:contextualSpacing/>
    </w:pPr>
  </w:style>
  <w:style w:type="character" w:customStyle="1" w:styleId="ng-scope">
    <w:name w:val="ng-scope"/>
    <w:basedOn w:val="Fontepargpadro"/>
    <w:rsid w:val="00123602"/>
  </w:style>
  <w:style w:type="paragraph" w:customStyle="1" w:styleId="Default">
    <w:name w:val="Default"/>
    <w:rsid w:val="00944A1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odeEspaoReservado">
    <w:name w:val="Texto de Espaço Reservado"/>
    <w:basedOn w:val="Fontepargpadro"/>
    <w:uiPriority w:val="99"/>
    <w:semiHidden/>
    <w:rsid w:val="00795AB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935FF"/>
    <w:pPr>
      <w:spacing w:before="100" w:beforeAutospacing="1" w:after="100" w:afterAutospacing="1"/>
    </w:pPr>
    <w:rPr>
      <w:lang w:val="pt-BR" w:eastAsia="pt-BR"/>
    </w:rPr>
  </w:style>
  <w:style w:type="character" w:styleId="Refdecomentrio">
    <w:name w:val="annotation reference"/>
    <w:basedOn w:val="Fontepargpadro"/>
    <w:semiHidden/>
    <w:unhideWhenUsed/>
    <w:rsid w:val="00B43882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B438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B43882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B438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B43882"/>
    <w:rPr>
      <w:b/>
      <w:bCs/>
      <w:lang w:val="en-US" w:eastAsia="en-US"/>
    </w:rPr>
  </w:style>
  <w:style w:type="character" w:customStyle="1" w:styleId="apple-converted-space">
    <w:name w:val="apple-converted-space"/>
    <w:basedOn w:val="Fontepargpadro"/>
    <w:rsid w:val="002258C0"/>
  </w:style>
  <w:style w:type="paragraph" w:styleId="CabealhodoSumrio">
    <w:name w:val="TOC Heading"/>
    <w:basedOn w:val="Ttulo1"/>
    <w:next w:val="Normal"/>
    <w:uiPriority w:val="39"/>
    <w:unhideWhenUsed/>
    <w:qFormat/>
    <w:rsid w:val="008F0EB0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F79FD"/>
    <w:rPr>
      <w:color w:val="605E5C"/>
      <w:shd w:val="clear" w:color="auto" w:fill="E1DFDD"/>
    </w:rPr>
  </w:style>
  <w:style w:type="character" w:customStyle="1" w:styleId="ms-rtefontsize-2">
    <w:name w:val="ms-rtefontsize-2"/>
    <w:basedOn w:val="Fontepargpadro"/>
    <w:rsid w:val="003F6B9F"/>
  </w:style>
  <w:style w:type="character" w:styleId="nfase">
    <w:name w:val="Emphasis"/>
    <w:basedOn w:val="Fontepargpadro"/>
    <w:uiPriority w:val="20"/>
    <w:qFormat/>
    <w:rsid w:val="00302A49"/>
    <w:rPr>
      <w:i/>
      <w:iCs/>
    </w:rPr>
  </w:style>
  <w:style w:type="paragraph" w:styleId="Reviso">
    <w:name w:val="Revision"/>
    <w:hidden/>
    <w:uiPriority w:val="99"/>
    <w:semiHidden/>
    <w:rsid w:val="002510B2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814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864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03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358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82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3618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22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64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656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748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85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60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65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746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106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34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1268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519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630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25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1766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8631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445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233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270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589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44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509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760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630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270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482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685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163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017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403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322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278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702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03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6109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22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24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87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548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941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768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79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084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773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1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7674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10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407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69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069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328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9012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76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19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084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2018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571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809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373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60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60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093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27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138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9258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536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030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985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910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72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024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9170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449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090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998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75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60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4535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015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4772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566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585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0238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7371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261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5533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73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150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216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3104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635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89800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5206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89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089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5337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8702">
          <w:marLeft w:val="562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63" Type="http://schemas.openxmlformats.org/officeDocument/2006/relationships/image" Target="media/image44.png"/><Relationship Id="rId84" Type="http://schemas.openxmlformats.org/officeDocument/2006/relationships/image" Target="media/image62.png"/><Relationship Id="rId138" Type="http://schemas.openxmlformats.org/officeDocument/2006/relationships/image" Target="media/image116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107" Type="http://schemas.openxmlformats.org/officeDocument/2006/relationships/image" Target="media/image85.png"/><Relationship Id="rId11" Type="http://schemas.openxmlformats.org/officeDocument/2006/relationships/endnotes" Target="endnotes.xml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74" Type="http://schemas.openxmlformats.org/officeDocument/2006/relationships/image" Target="media/image55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5" Type="http://schemas.openxmlformats.org/officeDocument/2006/relationships/customXml" Target="../customXml/item5.xml"/><Relationship Id="rId95" Type="http://schemas.openxmlformats.org/officeDocument/2006/relationships/image" Target="media/image73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2" Type="http://schemas.openxmlformats.org/officeDocument/2006/relationships/image" Target="media/image9.png"/><Relationship Id="rId43" Type="http://schemas.openxmlformats.org/officeDocument/2006/relationships/image" Target="media/image27.png"/><Relationship Id="rId64" Type="http://schemas.openxmlformats.org/officeDocument/2006/relationships/image" Target="media/image45.png"/><Relationship Id="rId118" Type="http://schemas.openxmlformats.org/officeDocument/2006/relationships/image" Target="media/image96.png"/><Relationship Id="rId139" Type="http://schemas.openxmlformats.org/officeDocument/2006/relationships/image" Target="media/image117.png"/><Relationship Id="rId85" Type="http://schemas.openxmlformats.org/officeDocument/2006/relationships/image" Target="media/image63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hyperlink" Target="http://www.gs1br.org/cnp" TargetMode="External"/><Relationship Id="rId12" Type="http://schemas.openxmlformats.org/officeDocument/2006/relationships/image" Target="media/image1.png"/><Relationship Id="rId33" Type="http://schemas.openxmlformats.org/officeDocument/2006/relationships/image" Target="media/image20.png"/><Relationship Id="rId108" Type="http://schemas.openxmlformats.org/officeDocument/2006/relationships/image" Target="media/image86.png"/><Relationship Id="rId129" Type="http://schemas.openxmlformats.org/officeDocument/2006/relationships/image" Target="media/image107.png"/><Relationship Id="rId54" Type="http://schemas.openxmlformats.org/officeDocument/2006/relationships/image" Target="media/image37.png"/><Relationship Id="rId75" Type="http://schemas.openxmlformats.org/officeDocument/2006/relationships/image" Target="media/image56.png"/><Relationship Id="rId96" Type="http://schemas.openxmlformats.org/officeDocument/2006/relationships/image" Target="media/image74.png"/><Relationship Id="rId140" Type="http://schemas.openxmlformats.org/officeDocument/2006/relationships/image" Target="media/image118.png"/><Relationship Id="rId161" Type="http://schemas.openxmlformats.org/officeDocument/2006/relationships/image" Target="media/image137.PNG"/><Relationship Id="rId182" Type="http://schemas.openxmlformats.org/officeDocument/2006/relationships/image" Target="media/image158.png"/><Relationship Id="rId6" Type="http://schemas.openxmlformats.org/officeDocument/2006/relationships/numbering" Target="numbering.xml"/><Relationship Id="rId23" Type="http://schemas.openxmlformats.org/officeDocument/2006/relationships/image" Target="media/image10.png"/><Relationship Id="rId119" Type="http://schemas.openxmlformats.org/officeDocument/2006/relationships/image" Target="media/image97.png"/><Relationship Id="rId44" Type="http://schemas.openxmlformats.org/officeDocument/2006/relationships/image" Target="media/image28.png"/><Relationship Id="rId65" Type="http://schemas.openxmlformats.org/officeDocument/2006/relationships/image" Target="media/image46.png"/><Relationship Id="rId86" Type="http://schemas.openxmlformats.org/officeDocument/2006/relationships/image" Target="media/image64.png"/><Relationship Id="rId130" Type="http://schemas.openxmlformats.org/officeDocument/2006/relationships/image" Target="media/image108.png"/><Relationship Id="rId151" Type="http://schemas.openxmlformats.org/officeDocument/2006/relationships/image" Target="media/image129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7" Type="http://schemas.openxmlformats.org/officeDocument/2006/relationships/hyperlink" Target="http://chat.gs1br.org/code/webchatLogin.php" TargetMode="External"/><Relationship Id="rId13" Type="http://schemas.openxmlformats.org/officeDocument/2006/relationships/image" Target="media/image2.wmf"/><Relationship Id="rId109" Type="http://schemas.openxmlformats.org/officeDocument/2006/relationships/image" Target="media/image87.png"/><Relationship Id="rId34" Type="http://schemas.openxmlformats.org/officeDocument/2006/relationships/image" Target="media/image21.png"/><Relationship Id="rId55" Type="http://schemas.openxmlformats.org/officeDocument/2006/relationships/image" Target="media/image38.png"/><Relationship Id="rId76" Type="http://schemas.openxmlformats.org/officeDocument/2006/relationships/image" Target="media/image57.png"/><Relationship Id="rId97" Type="http://schemas.openxmlformats.org/officeDocument/2006/relationships/image" Target="media/image75.png"/><Relationship Id="rId120" Type="http://schemas.openxmlformats.org/officeDocument/2006/relationships/image" Target="media/image98.png"/><Relationship Id="rId141" Type="http://schemas.openxmlformats.org/officeDocument/2006/relationships/image" Target="media/image119.png"/><Relationship Id="rId7" Type="http://schemas.openxmlformats.org/officeDocument/2006/relationships/styles" Target="styles.xml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4" Type="http://schemas.openxmlformats.org/officeDocument/2006/relationships/image" Target="media/image11.png"/><Relationship Id="rId45" Type="http://schemas.openxmlformats.org/officeDocument/2006/relationships/image" Target="media/image29.png"/><Relationship Id="rId66" Type="http://schemas.openxmlformats.org/officeDocument/2006/relationships/image" Target="media/image47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31" Type="http://schemas.openxmlformats.org/officeDocument/2006/relationships/image" Target="media/image109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208" Type="http://schemas.openxmlformats.org/officeDocument/2006/relationships/hyperlink" Target="mailto:atendimento@gs1br.org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3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yperlink" Target="http://www.confaz.fazenda.gov.br/legislacao/convenios/convenio-icms/2015/convenios-icms-92-15" TargetMode="External"/><Relationship Id="rId77" Type="http://schemas.openxmlformats.org/officeDocument/2006/relationships/image" Target="media/image58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3" Type="http://schemas.openxmlformats.org/officeDocument/2006/relationships/customXml" Target="../customXml/item3.xml"/><Relationship Id="rId214" Type="http://schemas.openxmlformats.org/officeDocument/2006/relationships/glossaryDocument" Target="glossary/document.xml"/><Relationship Id="rId25" Type="http://schemas.openxmlformats.org/officeDocument/2006/relationships/image" Target="media/image12.png"/><Relationship Id="rId46" Type="http://schemas.openxmlformats.org/officeDocument/2006/relationships/image" Target="media/image30.png"/><Relationship Id="rId67" Type="http://schemas.openxmlformats.org/officeDocument/2006/relationships/image" Target="media/image48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4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62" Type="http://schemas.openxmlformats.org/officeDocument/2006/relationships/image" Target="media/image43.png"/><Relationship Id="rId83" Type="http://schemas.openxmlformats.org/officeDocument/2006/relationships/hyperlink" Target="https://pt.wikipedia.org/wiki/Suprimento" TargetMode="External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hyperlink" Target="https://www.gs1br.org/servicos-e-solucoes/cnp-cadastro-nacional-de-produtos" TargetMode="External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15" Type="http://schemas.openxmlformats.org/officeDocument/2006/relationships/hyperlink" Target="https://cnp.gs1br.org" TargetMode="External"/><Relationship Id="rId36" Type="http://schemas.openxmlformats.org/officeDocument/2006/relationships/comments" Target="comments.xml"/><Relationship Id="rId57" Type="http://schemas.openxmlformats.org/officeDocument/2006/relationships/hyperlink" Target="https://www.confaz.fazenda.gov.br/legislacao/convenios/2017/CV052_17" TargetMode="External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56.png"/><Relationship Id="rId210" Type="http://schemas.openxmlformats.org/officeDocument/2006/relationships/header" Target="header1.xml"/><Relationship Id="rId215" Type="http://schemas.openxmlformats.org/officeDocument/2006/relationships/theme" Target="theme/theme1.xml"/><Relationship Id="rId26" Type="http://schemas.openxmlformats.org/officeDocument/2006/relationships/image" Target="media/image13.png"/><Relationship Id="rId47" Type="http://schemas.openxmlformats.org/officeDocument/2006/relationships/image" Target="media/image31.png"/><Relationship Id="rId68" Type="http://schemas.openxmlformats.org/officeDocument/2006/relationships/image" Target="media/image49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hyperlink" Target="http://www.gs1.org/1/productssolutions/gdsn/gpc/browser/index.html" TargetMode="External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hyperlink" Target="https://cnp.gs1br.org" TargetMode="External"/><Relationship Id="rId37" Type="http://schemas.microsoft.com/office/2011/relationships/commentsExtended" Target="commentsExtended.xml"/><Relationship Id="rId58" Type="http://schemas.openxmlformats.org/officeDocument/2006/relationships/image" Target="media/image39.png"/><Relationship Id="rId79" Type="http://schemas.openxmlformats.org/officeDocument/2006/relationships/image" Target="media/image60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90" Type="http://schemas.openxmlformats.org/officeDocument/2006/relationships/image" Target="media/image68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footer" Target="footer1.xml"/><Relationship Id="rId27" Type="http://schemas.openxmlformats.org/officeDocument/2006/relationships/image" Target="media/image14.png"/><Relationship Id="rId48" Type="http://schemas.openxmlformats.org/officeDocument/2006/relationships/image" Target="media/image32.png"/><Relationship Id="rId69" Type="http://schemas.openxmlformats.org/officeDocument/2006/relationships/image" Target="media/image50.png"/><Relationship Id="rId113" Type="http://schemas.openxmlformats.org/officeDocument/2006/relationships/image" Target="media/image91.png"/><Relationship Id="rId134" Type="http://schemas.openxmlformats.org/officeDocument/2006/relationships/image" Target="media/image112.png"/><Relationship Id="rId80" Type="http://schemas.openxmlformats.org/officeDocument/2006/relationships/image" Target="media/image61.png"/><Relationship Id="rId155" Type="http://schemas.openxmlformats.org/officeDocument/2006/relationships/hyperlink" Target="http://www.gs1.org/1/productssolutions/gdsn/gpc/browser/index.html" TargetMode="External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17" Type="http://schemas.openxmlformats.org/officeDocument/2006/relationships/image" Target="media/image4.PNG"/><Relationship Id="rId38" Type="http://schemas.microsoft.com/office/2016/09/relationships/commentsIds" Target="commentsIds.xml"/><Relationship Id="rId59" Type="http://schemas.openxmlformats.org/officeDocument/2006/relationships/image" Target="media/image40.png"/><Relationship Id="rId103" Type="http://schemas.openxmlformats.org/officeDocument/2006/relationships/image" Target="media/image81.png"/><Relationship Id="rId124" Type="http://schemas.openxmlformats.org/officeDocument/2006/relationships/image" Target="media/image102.png"/><Relationship Id="rId70" Type="http://schemas.openxmlformats.org/officeDocument/2006/relationships/image" Target="media/image51.png"/><Relationship Id="rId91" Type="http://schemas.openxmlformats.org/officeDocument/2006/relationships/image" Target="media/image69.png"/><Relationship Id="rId145" Type="http://schemas.openxmlformats.org/officeDocument/2006/relationships/image" Target="media/image123.png"/><Relationship Id="rId166" Type="http://schemas.openxmlformats.org/officeDocument/2006/relationships/image" Target="media/image142.png"/><Relationship Id="rId187" Type="http://schemas.openxmlformats.org/officeDocument/2006/relationships/image" Target="media/image163.png"/><Relationship Id="rId1" Type="http://schemas.openxmlformats.org/officeDocument/2006/relationships/customXml" Target="../customXml/item1.xml"/><Relationship Id="rId212" Type="http://schemas.openxmlformats.org/officeDocument/2006/relationships/fontTable" Target="fontTable.xml"/><Relationship Id="rId28" Type="http://schemas.openxmlformats.org/officeDocument/2006/relationships/image" Target="media/image15.png"/><Relationship Id="rId49" Type="http://schemas.openxmlformats.org/officeDocument/2006/relationships/image" Target="media/image33.png"/><Relationship Id="rId114" Type="http://schemas.openxmlformats.org/officeDocument/2006/relationships/image" Target="media/image92.png"/><Relationship Id="rId60" Type="http://schemas.openxmlformats.org/officeDocument/2006/relationships/image" Target="media/image41.png"/><Relationship Id="rId81" Type="http://schemas.openxmlformats.org/officeDocument/2006/relationships/hyperlink" Target="https://pt.wikipedia.org/wiki/Log%C3%ADstica" TargetMode="External"/><Relationship Id="rId135" Type="http://schemas.openxmlformats.org/officeDocument/2006/relationships/image" Target="media/image113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50" Type="http://schemas.openxmlformats.org/officeDocument/2006/relationships/hyperlink" Target="https://www.gs1.org/1/gtinrules/pt/decision-support" TargetMode="External"/><Relationship Id="rId104" Type="http://schemas.openxmlformats.org/officeDocument/2006/relationships/image" Target="media/image82.png"/><Relationship Id="rId125" Type="http://schemas.openxmlformats.org/officeDocument/2006/relationships/image" Target="media/image103.png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1" Type="http://schemas.openxmlformats.org/officeDocument/2006/relationships/image" Target="media/image52.png"/><Relationship Id="rId92" Type="http://schemas.openxmlformats.org/officeDocument/2006/relationships/image" Target="media/image70.png"/><Relationship Id="rId213" Type="http://schemas.microsoft.com/office/2011/relationships/people" Target="people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40" Type="http://schemas.openxmlformats.org/officeDocument/2006/relationships/image" Target="media/image24.png"/><Relationship Id="rId115" Type="http://schemas.openxmlformats.org/officeDocument/2006/relationships/image" Target="media/image93.png"/><Relationship Id="rId136" Type="http://schemas.openxmlformats.org/officeDocument/2006/relationships/image" Target="media/image114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61" Type="http://schemas.openxmlformats.org/officeDocument/2006/relationships/image" Target="media/image42.png"/><Relationship Id="rId82" Type="http://schemas.openxmlformats.org/officeDocument/2006/relationships/hyperlink" Target="http://pt.wiktionary.org/wiki/remessa" TargetMode="External"/><Relationship Id="rId199" Type="http://schemas.openxmlformats.org/officeDocument/2006/relationships/image" Target="media/image175.png"/><Relationship Id="rId203" Type="http://schemas.openxmlformats.org/officeDocument/2006/relationships/image" Target="media/image1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chael.mowad\Application%20Data\Microsoft\Templates\GSMP_DOC_LG_2007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EE7B49A4CF4AD19249F83CA17840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2FD145-5142-4E13-9135-85F2670DCE13}"/>
      </w:docPartPr>
      <w:docPartBody>
        <w:p w:rsidR="00D2511E" w:rsidRDefault="00824409">
          <w:r w:rsidRPr="00605C50">
            <w:rPr>
              <w:rStyle w:val="TextodoEspaoReservado"/>
            </w:rPr>
            <w:t>[Data de Publicação]</w:t>
          </w:r>
        </w:p>
      </w:docPartBody>
    </w:docPart>
    <w:docPart>
      <w:docPartPr>
        <w:name w:val="9A5311BB8A8443AABBBF29239830B2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478986-93E9-4D5F-9DF4-8C75E108381A}"/>
      </w:docPartPr>
      <w:docPartBody>
        <w:p w:rsidR="00D2511E" w:rsidRDefault="00824409" w:rsidP="00824409">
          <w:pPr>
            <w:pStyle w:val="9A5311BB8A8443AABBBF29239830B279"/>
          </w:pPr>
          <w:r w:rsidRPr="00605C50">
            <w:rPr>
              <w:rStyle w:val="TextodoEspaoReservado"/>
            </w:rPr>
            <w:t>[Título]</w:t>
          </w:r>
        </w:p>
      </w:docPartBody>
    </w:docPart>
    <w:docPart>
      <w:docPartPr>
        <w:name w:val="1516612F50164A2AA3FF359B5802A6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F820D9-9215-4F12-92DF-8DDF2C1E9F9C}"/>
      </w:docPartPr>
      <w:docPartBody>
        <w:p w:rsidR="003D2281" w:rsidRDefault="007F5AFB" w:rsidP="007F5AFB">
          <w:pPr>
            <w:pStyle w:val="1516612F50164A2AA3FF359B5802A6C3"/>
          </w:pPr>
          <w:r w:rsidRPr="00605C50">
            <w:rPr>
              <w:rStyle w:val="TextodoEspaoReservado"/>
            </w:rPr>
            <w:t>[Título]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,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Offic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409"/>
    <w:rsid w:val="0000328C"/>
    <w:rsid w:val="000850E8"/>
    <w:rsid w:val="0010529A"/>
    <w:rsid w:val="002651BF"/>
    <w:rsid w:val="002C3283"/>
    <w:rsid w:val="0037791E"/>
    <w:rsid w:val="003A1802"/>
    <w:rsid w:val="003A537F"/>
    <w:rsid w:val="003D2281"/>
    <w:rsid w:val="004944E5"/>
    <w:rsid w:val="0055765A"/>
    <w:rsid w:val="00561732"/>
    <w:rsid w:val="005852D3"/>
    <w:rsid w:val="006A0217"/>
    <w:rsid w:val="006A1FF5"/>
    <w:rsid w:val="007F5AFB"/>
    <w:rsid w:val="00824409"/>
    <w:rsid w:val="00843E09"/>
    <w:rsid w:val="009352C0"/>
    <w:rsid w:val="00A60CAC"/>
    <w:rsid w:val="00AC57C9"/>
    <w:rsid w:val="00C54AD1"/>
    <w:rsid w:val="00CD758A"/>
    <w:rsid w:val="00D2511E"/>
    <w:rsid w:val="00D71F06"/>
    <w:rsid w:val="00E04F86"/>
    <w:rsid w:val="00F34437"/>
    <w:rsid w:val="00F3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409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F5AFB"/>
    <w:rPr>
      <w:color w:val="808080"/>
    </w:rPr>
  </w:style>
  <w:style w:type="paragraph" w:customStyle="1" w:styleId="9A5311BB8A8443AABBBF29239830B279">
    <w:name w:val="9A5311BB8A8443AABBBF29239830B279"/>
    <w:rsid w:val="00824409"/>
  </w:style>
  <w:style w:type="paragraph" w:customStyle="1" w:styleId="1516612F50164A2AA3FF359B5802A6C3">
    <w:name w:val="1516612F50164A2AA3FF359B5802A6C3"/>
    <w:rsid w:val="007F5AF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BC0824E70747B49A14D5BC6ABB8CF7C" ma:contentTypeVersion="1" ma:contentTypeDescription="Crie um novo documento." ma:contentTypeScope="" ma:versionID="578282c759f950222db174eeac969e0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7df3e864a1ba1b0c791d115cbe994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overPageProperties xmlns="http://schemas.microsoft.com/office/2006/coverPageProps">
  <PublishDate>2021-05-12T00:00:00</PublishDate>
  <Abstract/>
  <CompanyAddress/>
  <CompanyPhone/>
  <CompanyFax/>
  <CompanyEmail/>
</CoverPage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76DCE-CACC-4AF9-9191-7525CF789DCD}"/>
</file>

<file path=customXml/itemProps2.xml><?xml version="1.0" encoding="utf-8"?>
<ds:datastoreItem xmlns:ds="http://schemas.openxmlformats.org/officeDocument/2006/customXml" ds:itemID="{EB820B63-E84A-4A0E-BAE2-D8131DF7C990}"/>
</file>

<file path=customXml/itemProps3.xml><?xml version="1.0" encoding="utf-8"?>
<ds:datastoreItem xmlns:ds="http://schemas.openxmlformats.org/officeDocument/2006/customXml" ds:itemID="{16BC0041-C0D8-4AE1-AB87-CB6AD0512DC0}"/>
</file>

<file path=customXml/itemProps4.xml><?xml version="1.0" encoding="utf-8"?>
<ds:datastoreItem xmlns:ds="http://schemas.openxmlformats.org/officeDocument/2006/customXml" ds:itemID="{55AF091B-3C7A-41E3-B477-F2FDAA23CFDA}"/>
</file>

<file path=customXml/itemProps5.xml><?xml version="1.0" encoding="utf-8"?>
<ds:datastoreItem xmlns:ds="http://schemas.openxmlformats.org/officeDocument/2006/customXml" ds:itemID="{4F748C59-1EF6-43CC-AE29-E6B41028E3CD}"/>
</file>

<file path=docProps/app.xml><?xml version="1.0" encoding="utf-8"?>
<Properties xmlns="http://schemas.openxmlformats.org/officeDocument/2006/extended-properties" xmlns:vt="http://schemas.openxmlformats.org/officeDocument/2006/docPropsVTypes">
  <Template>GSMP_DOC_LG_2007</Template>
  <TotalTime>79</TotalTime>
  <Pages>67</Pages>
  <Words>4267</Words>
  <Characters>27272</Characters>
  <Application>Microsoft Office Word</Application>
  <DocSecurity>0</DocSecurity>
  <Lines>227</Lines>
  <Paragraphs>62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CNP | Cadastro Nacional de Produtos</vt:lpstr>
      <vt:lpstr>Implementation Guide</vt:lpstr>
    </vt:vector>
  </TitlesOfParts>
  <Company>GS1US</Company>
  <LinksUpToDate>false</LinksUpToDate>
  <CharactersWithSpaces>31477</CharactersWithSpaces>
  <SharedDoc>false</SharedDoc>
  <HLinks>
    <vt:vector size="72" baseType="variant">
      <vt:variant>
        <vt:i4>1900599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_Toc236121192</vt:lpwstr>
      </vt:variant>
      <vt:variant>
        <vt:i4>1900599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_Toc236121191</vt:lpwstr>
      </vt:variant>
      <vt:variant>
        <vt:i4>1900599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_Toc236121190</vt:lpwstr>
      </vt:variant>
      <vt:variant>
        <vt:i4>1835063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_Toc236121189</vt:lpwstr>
      </vt:variant>
      <vt:variant>
        <vt:i4>1835063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_Toc236121188</vt:lpwstr>
      </vt:variant>
      <vt:variant>
        <vt:i4>1835063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_Toc236121187</vt:lpwstr>
      </vt:variant>
      <vt:variant>
        <vt:i4>1835063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_Toc236121186</vt:lpwstr>
      </vt:variant>
      <vt:variant>
        <vt:i4>1835063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_Toc236121185</vt:lpwstr>
      </vt:variant>
      <vt:variant>
        <vt:i4>1835063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_Toc236121184</vt:lpwstr>
      </vt:variant>
      <vt:variant>
        <vt:i4>1835063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_Toc236121183</vt:lpwstr>
      </vt:variant>
      <vt:variant>
        <vt:i4>1835063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_Toc236121182</vt:lpwstr>
      </vt:variant>
      <vt:variant>
        <vt:i4>1835063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_Toc236121181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Cadastro Nacional de Produtos</dc:title>
  <dc:subject>Subtítulo</dc:subject>
  <dc:creator>michael.mowad</dc:creator>
  <cp:keywords/>
  <dc:description/>
  <cp:lastModifiedBy>Marcia Rizeg Saba</cp:lastModifiedBy>
  <cp:revision>12</cp:revision>
  <cp:lastPrinted>2019-06-28T16:33:00Z</cp:lastPrinted>
  <dcterms:created xsi:type="dcterms:W3CDTF">2021-05-06T14:36:00Z</dcterms:created>
  <dcterms:modified xsi:type="dcterms:W3CDTF">2021-05-12T19:28:00Z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1 Date">
    <vt:lpwstr>Date</vt:lpwstr>
  </property>
  <property fmtid="{D5CDD505-2E9C-101B-9397-08002B2CF9AE}" pid="3" name="GS1 Issue">
    <vt:lpwstr>Issue #</vt:lpwstr>
  </property>
  <property fmtid="{D5CDD505-2E9C-101B-9397-08002B2CF9AE}" pid="4" name="GS1 Status">
    <vt:lpwstr>Draft</vt:lpwstr>
  </property>
  <property fmtid="{D5CDD505-2E9C-101B-9397-08002B2CF9AE}" pid="5" name="ContentTypeId">
    <vt:lpwstr>0x0101003BC0824E70747B49A14D5BC6ABB8CF7C</vt:lpwstr>
  </property>
</Properties>
</file>